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539FB" w:rsidRPr="00853BAF" w14:paraId="54753905" w14:textId="77777777" w:rsidTr="004B68FA">
        <w:tc>
          <w:tcPr>
            <w:tcW w:w="9923" w:type="dxa"/>
          </w:tcPr>
          <w:p w14:paraId="547538FD" w14:textId="77777777" w:rsidR="009539FB" w:rsidRPr="00853BAF" w:rsidRDefault="00807F18" w:rsidP="009539FB">
            <w:pPr>
              <w:ind w:left="4536" w:firstLine="0"/>
              <w:outlineLvl w:val="0"/>
            </w:pPr>
            <w:r>
              <w:rPr>
                <w:sz w:val="12"/>
              </w:rPr>
              <w:pict w14:anchorId="547547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40.8pt">
                  <v:imagedata r:id="rId12" o:title="" blacklevel="3932f"/>
                </v:shape>
              </w:pict>
            </w:r>
          </w:p>
          <w:p w14:paraId="547538FE" w14:textId="77777777" w:rsidR="009539FB" w:rsidRPr="00853BAF" w:rsidRDefault="009539FB" w:rsidP="009539F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47538FF" w14:textId="77777777" w:rsidR="009539FB" w:rsidRPr="00853BAF" w:rsidRDefault="009539FB" w:rsidP="009539F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4753900" w14:textId="77777777" w:rsidR="009539FB" w:rsidRPr="00853BAF" w:rsidRDefault="009539FB" w:rsidP="009539F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4753901" w14:textId="77777777" w:rsidR="009539FB" w:rsidRPr="00853BAF" w:rsidRDefault="009539FB" w:rsidP="009539F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4753902" w14:textId="77777777" w:rsidR="009539FB" w:rsidRPr="00853BAF" w:rsidRDefault="009539FB" w:rsidP="009539F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4753903" w14:textId="3A02C67A" w:rsidR="009539FB" w:rsidRPr="00853BAF" w:rsidRDefault="009539FB" w:rsidP="009539F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D61F9">
              <w:rPr>
                <w:szCs w:val="28"/>
                <w:u w:val="single"/>
              </w:rPr>
              <w:t>10.04.2018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4D61F9">
              <w:rPr>
                <w:szCs w:val="28"/>
                <w:u w:val="single"/>
              </w:rPr>
              <w:t>1279</w:t>
            </w:r>
            <w:r w:rsidRPr="00CF205B">
              <w:rPr>
                <w:szCs w:val="28"/>
                <w:u w:val="single"/>
              </w:rPr>
              <w:tab/>
            </w:r>
          </w:p>
          <w:p w14:paraId="54753904" w14:textId="77777777" w:rsidR="009539FB" w:rsidRPr="00853BAF" w:rsidRDefault="009539FB" w:rsidP="004B68F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6663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663"/>
      </w:tblGrid>
      <w:tr w:rsidR="00D37705" w:rsidRPr="00113B18" w14:paraId="54753907" w14:textId="77777777" w:rsidTr="00D37705">
        <w:trPr>
          <w:trHeight w:val="583"/>
        </w:trPr>
        <w:tc>
          <w:tcPr>
            <w:tcW w:w="6663" w:type="dxa"/>
          </w:tcPr>
          <w:p w14:paraId="54753906" w14:textId="77777777" w:rsidR="00D37705" w:rsidRPr="00113B18" w:rsidRDefault="00D37705" w:rsidP="00966BBA">
            <w:pPr>
              <w:suppressAutoHyphens/>
              <w:ind w:left="34" w:firstLine="0"/>
              <w:rPr>
                <w:szCs w:val="28"/>
              </w:rPr>
            </w:pPr>
            <w:r w:rsidRPr="00113B18">
              <w:rPr>
                <w:szCs w:val="28"/>
              </w:rPr>
              <w:t>О проекте планировки и проект</w:t>
            </w:r>
            <w:r w:rsidR="00966BBA">
              <w:rPr>
                <w:szCs w:val="28"/>
              </w:rPr>
              <w:t>е</w:t>
            </w:r>
            <w:r w:rsidRPr="00113B18">
              <w:rPr>
                <w:szCs w:val="28"/>
              </w:rPr>
              <w:t xml:space="preserve"> межевания </w:t>
            </w:r>
            <w:r w:rsidR="0008172E" w:rsidRPr="00CE7B0E">
              <w:t>территории</w:t>
            </w:r>
            <w:r w:rsidR="0008172E">
              <w:t>, предусматривающих размещение</w:t>
            </w:r>
            <w:r w:rsidR="0008172E" w:rsidRPr="00CE7B0E">
              <w:t xml:space="preserve"> линейного объекта инженерной инфраструктуры местного значения – тепловых сетей по ул. Большой и ул. Междуреченской</w:t>
            </w:r>
            <w:r w:rsidR="0008172E">
              <w:t xml:space="preserve"> </w:t>
            </w:r>
            <w:r w:rsidR="0008172E" w:rsidRPr="00CE7B0E">
              <w:t>в Ленинском районе</w:t>
            </w:r>
          </w:p>
        </w:tc>
      </w:tr>
    </w:tbl>
    <w:p w14:paraId="54753908" w14:textId="77777777" w:rsidR="00D37705" w:rsidRPr="00113B18" w:rsidRDefault="00D37705" w:rsidP="00D37705">
      <w:pPr>
        <w:tabs>
          <w:tab w:val="left" w:pos="360"/>
        </w:tabs>
        <w:contextualSpacing/>
        <w:rPr>
          <w:szCs w:val="28"/>
        </w:rPr>
      </w:pPr>
    </w:p>
    <w:p w14:paraId="54753909" w14:textId="77777777" w:rsidR="00D37705" w:rsidRPr="00113B18" w:rsidRDefault="00D37705" w:rsidP="00D37705">
      <w:pPr>
        <w:ind w:left="35" w:firstLine="674"/>
        <w:rPr>
          <w:szCs w:val="28"/>
        </w:rPr>
      </w:pPr>
    </w:p>
    <w:p w14:paraId="5475390A" w14:textId="77777777" w:rsidR="00D37705" w:rsidRPr="00113B18" w:rsidRDefault="00D37705" w:rsidP="00A25A5A">
      <w:pPr>
        <w:autoSpaceDE w:val="0"/>
        <w:autoSpaceDN w:val="0"/>
        <w:adjustRightInd w:val="0"/>
        <w:rPr>
          <w:szCs w:val="28"/>
        </w:rPr>
      </w:pPr>
      <w:r w:rsidRPr="00113B18">
        <w:rPr>
          <w:szCs w:val="28"/>
        </w:rPr>
        <w:t xml:space="preserve">В целях выделения элементов планировочной структуры, установления </w:t>
      </w:r>
      <w:r w:rsidR="00966BBA">
        <w:rPr>
          <w:szCs w:val="28"/>
        </w:rPr>
        <w:t>гр</w:t>
      </w:r>
      <w:r w:rsidR="00966BBA">
        <w:rPr>
          <w:szCs w:val="28"/>
        </w:rPr>
        <w:t>а</w:t>
      </w:r>
      <w:r w:rsidR="00966BBA">
        <w:rPr>
          <w:szCs w:val="28"/>
        </w:rPr>
        <w:t>ниц зон планируемого размещения линейн</w:t>
      </w:r>
      <w:r w:rsidR="004B7C58">
        <w:rPr>
          <w:szCs w:val="28"/>
        </w:rPr>
        <w:t xml:space="preserve">ого </w:t>
      </w:r>
      <w:r w:rsidR="00966BBA">
        <w:rPr>
          <w:szCs w:val="28"/>
        </w:rPr>
        <w:t>объект</w:t>
      </w:r>
      <w:r w:rsidR="004B7C58">
        <w:rPr>
          <w:szCs w:val="28"/>
        </w:rPr>
        <w:t>а</w:t>
      </w:r>
      <w:r w:rsidRPr="00113B18">
        <w:rPr>
          <w:szCs w:val="28"/>
        </w:rPr>
        <w:t>,</w:t>
      </w:r>
      <w:r w:rsidR="00D42424">
        <w:rPr>
          <w:szCs w:val="28"/>
        </w:rPr>
        <w:t xml:space="preserve"> определения характер</w:t>
      </w:r>
      <w:r w:rsidR="00D42424">
        <w:rPr>
          <w:szCs w:val="28"/>
        </w:rPr>
        <w:t>и</w:t>
      </w:r>
      <w:r w:rsidR="00D42424">
        <w:rPr>
          <w:szCs w:val="28"/>
        </w:rPr>
        <w:t>стик и очередности планируемого развития территории, определения местопол</w:t>
      </w:r>
      <w:r w:rsidR="00D42424">
        <w:rPr>
          <w:szCs w:val="28"/>
        </w:rPr>
        <w:t>о</w:t>
      </w:r>
      <w:r w:rsidR="00D42424">
        <w:rPr>
          <w:szCs w:val="28"/>
        </w:rPr>
        <w:t>жения границ образуемых и изменяемых земельных участков,</w:t>
      </w:r>
      <w:r w:rsidR="00D8455F">
        <w:rPr>
          <w:szCs w:val="28"/>
        </w:rPr>
        <w:t xml:space="preserve"> </w:t>
      </w:r>
      <w:r w:rsidRPr="00113B18">
        <w:rPr>
          <w:szCs w:val="28"/>
        </w:rPr>
        <w:t>с учетом протокола публичных слушаний и заключения о результатах публичных слушаний</w:t>
      </w:r>
      <w:r w:rsidR="0008172E">
        <w:rPr>
          <w:szCs w:val="28"/>
        </w:rPr>
        <w:t>,</w:t>
      </w:r>
      <w:r w:rsidR="0008172E" w:rsidRPr="0008172E">
        <w:rPr>
          <w:szCs w:val="28"/>
        </w:rPr>
        <w:t xml:space="preserve"> </w:t>
      </w:r>
      <w:r w:rsidR="0008172E" w:rsidRPr="00CA65A1">
        <w:rPr>
          <w:szCs w:val="28"/>
        </w:rPr>
        <w:t>в соо</w:t>
      </w:r>
      <w:r w:rsidR="0008172E" w:rsidRPr="00CA65A1">
        <w:rPr>
          <w:szCs w:val="28"/>
        </w:rPr>
        <w:t>т</w:t>
      </w:r>
      <w:r w:rsidR="0008172E" w:rsidRPr="00CA65A1">
        <w:rPr>
          <w:szCs w:val="28"/>
        </w:rPr>
        <w:t xml:space="preserve">ветствии с Градостроительным кодексом Российской Федерации, Федеральным законом от 06.10.2003 № 131-ФЗ «Об общих принципах организации местного самоуправления в Российской Федерации», </w:t>
      </w:r>
      <w:r w:rsidR="0008172E">
        <w:rPr>
          <w:szCs w:val="28"/>
        </w:rPr>
        <w:t>постановлением Правительства Ро</w:t>
      </w:r>
      <w:r w:rsidR="0008172E">
        <w:rPr>
          <w:szCs w:val="28"/>
        </w:rPr>
        <w:t>с</w:t>
      </w:r>
      <w:r w:rsidR="0008172E">
        <w:rPr>
          <w:szCs w:val="28"/>
        </w:rPr>
        <w:t xml:space="preserve">сийской Федерации от 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 </w:t>
      </w:r>
      <w:r w:rsidR="0008172E" w:rsidRPr="00CA65A1">
        <w:rPr>
          <w:szCs w:val="28"/>
        </w:rPr>
        <w:t>решени</w:t>
      </w:r>
      <w:r w:rsidR="0008172E">
        <w:rPr>
          <w:szCs w:val="28"/>
        </w:rPr>
        <w:t>ем</w:t>
      </w:r>
      <w:r w:rsidR="0008172E" w:rsidRPr="00CA65A1">
        <w:rPr>
          <w:szCs w:val="28"/>
        </w:rPr>
        <w:t xml:space="preserve"> </w:t>
      </w:r>
      <w:r w:rsidR="00D8455F">
        <w:rPr>
          <w:szCs w:val="28"/>
        </w:rPr>
        <w:t xml:space="preserve">Совета депутатов города Новосибирска </w:t>
      </w:r>
      <w:r w:rsidR="0008172E">
        <w:rPr>
          <w:szCs w:val="28"/>
        </w:rPr>
        <w:t>от 24.05.2017 № 411 «О Порядке подготовки документации по пл</w:t>
      </w:r>
      <w:r w:rsidR="0008172E">
        <w:rPr>
          <w:szCs w:val="28"/>
        </w:rPr>
        <w:t>а</w:t>
      </w:r>
      <w:r w:rsidR="0008172E">
        <w:rPr>
          <w:szCs w:val="28"/>
        </w:rPr>
        <w:t>нировке территории и признании утратившими силу отдельных решений»</w:t>
      </w:r>
      <w:r w:rsidR="0008172E" w:rsidRPr="00CA65A1">
        <w:rPr>
          <w:szCs w:val="28"/>
        </w:rPr>
        <w:t xml:space="preserve">, </w:t>
      </w:r>
      <w:r w:rsidR="0008172E">
        <w:rPr>
          <w:szCs w:val="28"/>
        </w:rPr>
        <w:t>пост</w:t>
      </w:r>
      <w:r w:rsidR="0008172E">
        <w:rPr>
          <w:szCs w:val="28"/>
        </w:rPr>
        <w:t>а</w:t>
      </w:r>
      <w:r w:rsidR="0008172E">
        <w:rPr>
          <w:szCs w:val="28"/>
        </w:rPr>
        <w:t>новлением мэрии города Новосибирска от </w:t>
      </w:r>
      <w:r w:rsidR="0008172E" w:rsidRPr="00C412C8">
        <w:rPr>
          <w:szCs w:val="28"/>
        </w:rPr>
        <w:t>15.08.2017 № 3842</w:t>
      </w:r>
      <w:r w:rsidR="0008172E">
        <w:rPr>
          <w:szCs w:val="28"/>
        </w:rPr>
        <w:t xml:space="preserve"> «</w:t>
      </w:r>
      <w:r w:rsidR="0008172E" w:rsidRPr="0084489B">
        <w:rPr>
          <w:szCs w:val="28"/>
        </w:rPr>
        <w:t>О подготовке пр</w:t>
      </w:r>
      <w:r w:rsidR="0008172E" w:rsidRPr="0084489B">
        <w:rPr>
          <w:szCs w:val="28"/>
        </w:rPr>
        <w:t>о</w:t>
      </w:r>
      <w:r w:rsidR="0008172E" w:rsidRPr="0084489B">
        <w:rPr>
          <w:szCs w:val="28"/>
        </w:rPr>
        <w:t xml:space="preserve">екта планировки и проекта межевания </w:t>
      </w:r>
      <w:r w:rsidR="0008172E" w:rsidRPr="00CE7B0E">
        <w:t>территории</w:t>
      </w:r>
      <w:r w:rsidR="0008172E">
        <w:t>, предусматривающих размещ</w:t>
      </w:r>
      <w:r w:rsidR="0008172E">
        <w:t>е</w:t>
      </w:r>
      <w:r w:rsidR="0008172E">
        <w:t>ние</w:t>
      </w:r>
      <w:r w:rsidR="0008172E" w:rsidRPr="00CE7B0E">
        <w:t xml:space="preserve"> линейного объекта инженерной инфраструктуры местного значения – тепл</w:t>
      </w:r>
      <w:r w:rsidR="0008172E" w:rsidRPr="00CE7B0E">
        <w:t>о</w:t>
      </w:r>
      <w:r w:rsidR="0008172E" w:rsidRPr="00CE7B0E">
        <w:t>вых сетей по ул. Большой и ул. Междуреченской</w:t>
      </w:r>
      <w:r w:rsidR="0008172E">
        <w:t xml:space="preserve"> </w:t>
      </w:r>
      <w:r w:rsidR="0008172E" w:rsidRPr="00CE7B0E">
        <w:t>в Ленинском районе</w:t>
      </w:r>
      <w:r w:rsidR="0008172E">
        <w:t>»</w:t>
      </w:r>
      <w:r w:rsidRPr="00113B18">
        <w:rPr>
          <w:szCs w:val="28"/>
        </w:rPr>
        <w:t>, руково</w:t>
      </w:r>
      <w:r w:rsidRPr="00113B18">
        <w:rPr>
          <w:szCs w:val="28"/>
        </w:rPr>
        <w:t>д</w:t>
      </w:r>
      <w:r w:rsidRPr="00113B18">
        <w:rPr>
          <w:szCs w:val="28"/>
        </w:rPr>
        <w:t>ствуясь Уставом города Новосибирска, ПОСТАНОВЛЯЮ:</w:t>
      </w:r>
    </w:p>
    <w:p w14:paraId="5475390B" w14:textId="77777777" w:rsidR="00D37705" w:rsidRPr="00113B18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 xml:space="preserve">1. Утвердить проект планировки </w:t>
      </w:r>
      <w:r w:rsidR="0008172E" w:rsidRPr="00CE7B0E">
        <w:t>территории</w:t>
      </w:r>
      <w:r w:rsidR="0008172E">
        <w:t>, предусматривающи</w:t>
      </w:r>
      <w:r w:rsidR="004B7C58">
        <w:t>й</w:t>
      </w:r>
      <w:r w:rsidR="0008172E">
        <w:t xml:space="preserve"> разм</w:t>
      </w:r>
      <w:r w:rsidR="0008172E">
        <w:t>е</w:t>
      </w:r>
      <w:r w:rsidR="0008172E">
        <w:t>щение</w:t>
      </w:r>
      <w:r w:rsidR="0008172E" w:rsidRPr="00CE7B0E">
        <w:t xml:space="preserve"> линейного объекта инженерной инфраструктуры местного значения – те</w:t>
      </w:r>
      <w:r w:rsidR="0008172E" w:rsidRPr="00CE7B0E">
        <w:t>п</w:t>
      </w:r>
      <w:r w:rsidR="0008172E" w:rsidRPr="00CE7B0E">
        <w:t>ловых сетей по ул. Большой и ул. Междуреченской</w:t>
      </w:r>
      <w:r w:rsidR="0008172E">
        <w:t xml:space="preserve"> </w:t>
      </w:r>
      <w:r w:rsidR="0008172E" w:rsidRPr="00CE7B0E">
        <w:t>в Ленинском районе</w:t>
      </w:r>
      <w:r w:rsidR="0008172E" w:rsidRPr="00113B18">
        <w:rPr>
          <w:szCs w:val="28"/>
        </w:rPr>
        <w:t xml:space="preserve"> </w:t>
      </w:r>
      <w:r w:rsidRPr="00113B18">
        <w:rPr>
          <w:szCs w:val="28"/>
        </w:rPr>
        <w:t>(прил</w:t>
      </w:r>
      <w:r w:rsidRPr="00113B18">
        <w:rPr>
          <w:szCs w:val="28"/>
        </w:rPr>
        <w:t>о</w:t>
      </w:r>
      <w:r w:rsidRPr="00113B18">
        <w:rPr>
          <w:szCs w:val="28"/>
        </w:rPr>
        <w:t>жение 1).</w:t>
      </w:r>
    </w:p>
    <w:p w14:paraId="5475390C" w14:textId="77777777" w:rsidR="00BB4951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>2. </w:t>
      </w:r>
      <w:r w:rsidR="00BB4951" w:rsidRPr="00113B18">
        <w:rPr>
          <w:szCs w:val="28"/>
        </w:rPr>
        <w:t>Утв</w:t>
      </w:r>
      <w:r w:rsidR="00424B11">
        <w:rPr>
          <w:szCs w:val="28"/>
        </w:rPr>
        <w:t xml:space="preserve">ердить проект межевания </w:t>
      </w:r>
      <w:r w:rsidR="0008172E" w:rsidRPr="00CE7B0E">
        <w:t>территории</w:t>
      </w:r>
      <w:r w:rsidR="0008172E">
        <w:t>, предусматривающ</w:t>
      </w:r>
      <w:r w:rsidR="00D42424">
        <w:t>ий</w:t>
      </w:r>
      <w:r w:rsidR="0008172E">
        <w:t xml:space="preserve"> размещ</w:t>
      </w:r>
      <w:r w:rsidR="0008172E">
        <w:t>е</w:t>
      </w:r>
      <w:r w:rsidR="0008172E">
        <w:t>ние</w:t>
      </w:r>
      <w:r w:rsidR="0008172E" w:rsidRPr="00CE7B0E">
        <w:t xml:space="preserve"> линейного объекта инженерной инфраструктуры местного значения – тепл</w:t>
      </w:r>
      <w:r w:rsidR="0008172E" w:rsidRPr="00CE7B0E">
        <w:t>о</w:t>
      </w:r>
      <w:r w:rsidR="0008172E" w:rsidRPr="00CE7B0E">
        <w:t>вых сетей по ул. Большой и ул. Междуреченской</w:t>
      </w:r>
      <w:r w:rsidR="0008172E">
        <w:t xml:space="preserve"> </w:t>
      </w:r>
      <w:r w:rsidR="0008172E" w:rsidRPr="00CE7B0E">
        <w:t>в Ленинском районе</w:t>
      </w:r>
      <w:r w:rsidR="0008172E">
        <w:rPr>
          <w:szCs w:val="28"/>
        </w:rPr>
        <w:t xml:space="preserve"> </w:t>
      </w:r>
      <w:r w:rsidR="00BB4951">
        <w:rPr>
          <w:szCs w:val="28"/>
        </w:rPr>
        <w:t>(</w:t>
      </w:r>
      <w:r w:rsidR="00BB4951" w:rsidRPr="00113B18">
        <w:rPr>
          <w:szCs w:val="28"/>
        </w:rPr>
        <w:t>прилож</w:t>
      </w:r>
      <w:r w:rsidR="00BB4951" w:rsidRPr="00113B18">
        <w:rPr>
          <w:szCs w:val="28"/>
        </w:rPr>
        <w:t>е</w:t>
      </w:r>
      <w:r w:rsidR="00BB4951" w:rsidRPr="00113B18">
        <w:rPr>
          <w:szCs w:val="28"/>
        </w:rPr>
        <w:t>ние 2)</w:t>
      </w:r>
      <w:r w:rsidR="00BB4951">
        <w:rPr>
          <w:szCs w:val="28"/>
        </w:rPr>
        <w:t>.</w:t>
      </w:r>
    </w:p>
    <w:p w14:paraId="5475390D" w14:textId="77777777"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t>3</w:t>
      </w:r>
      <w:r w:rsidR="00632016" w:rsidRPr="00113B18">
        <w:rPr>
          <w:szCs w:val="28"/>
        </w:rPr>
        <w:t>. </w:t>
      </w:r>
      <w:r w:rsidR="00D37705" w:rsidRPr="00113B18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D37705" w:rsidRPr="00113B18">
        <w:rPr>
          <w:szCs w:val="28"/>
        </w:rPr>
        <w:t>р</w:t>
      </w:r>
      <w:r w:rsidR="00D37705" w:rsidRPr="00113B18">
        <w:rPr>
          <w:szCs w:val="28"/>
        </w:rPr>
        <w:t>мационно-телекоммуникационной сети «Интернет».</w:t>
      </w:r>
    </w:p>
    <w:p w14:paraId="5475390E" w14:textId="77777777"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lastRenderedPageBreak/>
        <w:t>4</w:t>
      </w:r>
      <w:r w:rsidR="00632016" w:rsidRPr="00113B18">
        <w:rPr>
          <w:szCs w:val="28"/>
        </w:rPr>
        <w:t>. </w:t>
      </w:r>
      <w:r w:rsidR="00D37705" w:rsidRPr="00113B18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37705" w:rsidRPr="00113B18">
        <w:rPr>
          <w:szCs w:val="28"/>
        </w:rPr>
        <w:t>о</w:t>
      </w:r>
      <w:r w:rsidR="00D37705" w:rsidRPr="00113B18">
        <w:rPr>
          <w:szCs w:val="28"/>
        </w:rPr>
        <w:t>становления.</w:t>
      </w:r>
    </w:p>
    <w:p w14:paraId="5475390F" w14:textId="77777777"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t>5</w:t>
      </w:r>
      <w:r w:rsidR="00632016">
        <w:rPr>
          <w:szCs w:val="28"/>
        </w:rPr>
        <w:t>. </w:t>
      </w:r>
      <w:r w:rsidR="00D37705" w:rsidRPr="00113B18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4C47B3" w:rsidRPr="004C47B3" w14:paraId="54753912" w14:textId="77777777" w:rsidTr="004C47B3">
        <w:tc>
          <w:tcPr>
            <w:tcW w:w="6946" w:type="dxa"/>
          </w:tcPr>
          <w:p w14:paraId="54753910" w14:textId="77777777" w:rsidR="004C47B3" w:rsidRPr="004C47B3" w:rsidRDefault="004C47B3" w:rsidP="004C47B3">
            <w:pPr>
              <w:spacing w:before="600" w:line="240" w:lineRule="atLeast"/>
              <w:ind w:firstLine="0"/>
              <w:rPr>
                <w:szCs w:val="28"/>
              </w:rPr>
            </w:pPr>
            <w:r w:rsidRPr="004C47B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4753911" w14:textId="77777777" w:rsidR="004C47B3" w:rsidRPr="004C47B3" w:rsidRDefault="004C47B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47B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4753913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4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5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6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7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8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9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A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B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C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1D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1E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1F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0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1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2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3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4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5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6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27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8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9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A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B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C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D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E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2F" w14:textId="77777777" w:rsidR="007A50F0" w:rsidRDefault="007A50F0" w:rsidP="007A50F0">
      <w:pPr>
        <w:ind w:firstLine="34"/>
        <w:rPr>
          <w:sz w:val="24"/>
          <w:szCs w:val="24"/>
        </w:rPr>
      </w:pPr>
    </w:p>
    <w:p w14:paraId="54753930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1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2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3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4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5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6" w14:textId="77777777" w:rsidR="00A25A5A" w:rsidRDefault="00A25A5A" w:rsidP="007A50F0">
      <w:pPr>
        <w:ind w:firstLine="34"/>
        <w:rPr>
          <w:sz w:val="24"/>
          <w:szCs w:val="24"/>
        </w:rPr>
      </w:pPr>
    </w:p>
    <w:p w14:paraId="54753937" w14:textId="77777777" w:rsidR="0008172E" w:rsidRDefault="0008172E" w:rsidP="007A50F0">
      <w:pPr>
        <w:ind w:firstLine="34"/>
        <w:rPr>
          <w:sz w:val="24"/>
          <w:szCs w:val="24"/>
        </w:rPr>
      </w:pPr>
    </w:p>
    <w:p w14:paraId="54753938" w14:textId="77777777" w:rsidR="00A101C7" w:rsidRDefault="00A101C7" w:rsidP="00A101C7">
      <w:pPr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Кучинская</w:t>
      </w:r>
    </w:p>
    <w:p w14:paraId="54753939" w14:textId="77777777" w:rsidR="00A101C7" w:rsidRPr="00CA65A1" w:rsidRDefault="00A101C7" w:rsidP="00A101C7">
      <w:pPr>
        <w:tabs>
          <w:tab w:val="left" w:pos="2545"/>
        </w:tabs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2275337</w:t>
      </w:r>
    </w:p>
    <w:p w14:paraId="5475393A" w14:textId="77777777" w:rsidR="00A101C7" w:rsidRDefault="00A101C7" w:rsidP="00A101C7">
      <w:pPr>
        <w:ind w:firstLine="0"/>
        <w:rPr>
          <w:sz w:val="24"/>
          <w:szCs w:val="28"/>
        </w:rPr>
      </w:pPr>
      <w:r>
        <w:rPr>
          <w:sz w:val="24"/>
          <w:szCs w:val="28"/>
        </w:rPr>
        <w:t>Устьянцева</w:t>
      </w:r>
    </w:p>
    <w:p w14:paraId="5475393B" w14:textId="77777777" w:rsidR="00A101C7" w:rsidRPr="00CA65A1" w:rsidRDefault="00A101C7" w:rsidP="00A101C7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2275462</w:t>
      </w:r>
    </w:p>
    <w:p w14:paraId="5475393C" w14:textId="77777777" w:rsidR="00794E62" w:rsidRDefault="00A101C7" w:rsidP="00794E62">
      <w:pPr>
        <w:ind w:firstLine="0"/>
        <w:rPr>
          <w:sz w:val="24"/>
          <w:szCs w:val="28"/>
        </w:rPr>
        <w:sectPr w:rsidR="00794E62" w:rsidSect="00A66D08">
          <w:headerReference w:type="default" r:id="rId13"/>
          <w:type w:val="continuous"/>
          <w:pgSz w:w="11907" w:h="16839" w:code="9"/>
          <w:pgMar w:top="1135" w:right="567" w:bottom="709" w:left="1418" w:header="568" w:footer="709" w:gutter="0"/>
          <w:pgNumType w:start="1"/>
          <w:cols w:space="170"/>
          <w:titlePg/>
          <w:docGrid w:linePitch="381"/>
        </w:sectPr>
      </w:pPr>
      <w:r w:rsidRPr="00CA65A1">
        <w:rPr>
          <w:sz w:val="24"/>
          <w:szCs w:val="28"/>
        </w:rPr>
        <w:t>ГУАиГ</w:t>
      </w:r>
    </w:p>
    <w:p w14:paraId="5475393D" w14:textId="77777777" w:rsidR="00D37705" w:rsidRPr="00CA65A1" w:rsidRDefault="00D37705" w:rsidP="00794E62">
      <w:pPr>
        <w:ind w:firstLine="6521"/>
      </w:pPr>
      <w:r w:rsidRPr="00CA65A1">
        <w:lastRenderedPageBreak/>
        <w:t>Приложение</w:t>
      </w:r>
      <w:r>
        <w:t xml:space="preserve"> 1</w:t>
      </w:r>
    </w:p>
    <w:p w14:paraId="5475393E" w14:textId="77777777" w:rsidR="00D37705" w:rsidRPr="00CA65A1" w:rsidRDefault="00D37705" w:rsidP="00200AC3">
      <w:pPr>
        <w:ind w:left="5040" w:firstLine="1481"/>
      </w:pPr>
      <w:r w:rsidRPr="00CA65A1">
        <w:t>к постановлению мэрии</w:t>
      </w:r>
    </w:p>
    <w:p w14:paraId="5475393F" w14:textId="77777777" w:rsidR="00D37705" w:rsidRPr="00CA65A1" w:rsidRDefault="00D37705" w:rsidP="00200AC3">
      <w:pPr>
        <w:ind w:left="5040" w:firstLine="1481"/>
      </w:pPr>
      <w:r w:rsidRPr="00CA65A1">
        <w:t>города Новосибирска</w:t>
      </w:r>
    </w:p>
    <w:p w14:paraId="54753940" w14:textId="2550F0DB" w:rsidR="00D37705" w:rsidRPr="00807F18" w:rsidRDefault="00D37705" w:rsidP="00200AC3">
      <w:pPr>
        <w:ind w:left="5040" w:firstLine="1481"/>
        <w:rPr>
          <w:u w:val="single"/>
        </w:rPr>
      </w:pPr>
      <w:r w:rsidRPr="00CA65A1">
        <w:t xml:space="preserve">от </w:t>
      </w:r>
      <w:r w:rsidR="00807F18" w:rsidRPr="00807F18">
        <w:rPr>
          <w:u w:val="single"/>
        </w:rPr>
        <w:t>10.04.2018</w:t>
      </w:r>
      <w:r w:rsidRPr="00CA65A1">
        <w:t xml:space="preserve"> № </w:t>
      </w:r>
      <w:r w:rsidR="00807F18" w:rsidRPr="00807F18">
        <w:rPr>
          <w:u w:val="single"/>
        </w:rPr>
        <w:t>1279</w:t>
      </w:r>
    </w:p>
    <w:p w14:paraId="54753941" w14:textId="77777777" w:rsidR="00D37705" w:rsidRDefault="00D37705" w:rsidP="00200AC3">
      <w:pPr>
        <w:rPr>
          <w:b/>
        </w:rPr>
      </w:pPr>
    </w:p>
    <w:p w14:paraId="54753942" w14:textId="77777777" w:rsidR="00CB4F73" w:rsidRPr="002601EE" w:rsidRDefault="00CB4F73" w:rsidP="00200AC3">
      <w:pPr>
        <w:rPr>
          <w:b/>
        </w:rPr>
      </w:pPr>
    </w:p>
    <w:p w14:paraId="54753943" w14:textId="77777777" w:rsidR="00D37705" w:rsidRPr="002601EE" w:rsidRDefault="00D37705" w:rsidP="00200AC3">
      <w:pPr>
        <w:widowControl w:val="0"/>
        <w:ind w:right="-2" w:firstLine="0"/>
        <w:jc w:val="center"/>
        <w:rPr>
          <w:b/>
          <w:szCs w:val="28"/>
        </w:rPr>
      </w:pPr>
      <w:r w:rsidRPr="002601EE">
        <w:rPr>
          <w:b/>
          <w:szCs w:val="28"/>
        </w:rPr>
        <w:t>ПРОЕКТ</w:t>
      </w:r>
    </w:p>
    <w:p w14:paraId="54753944" w14:textId="77777777" w:rsidR="00CB4F73" w:rsidRDefault="00D37705" w:rsidP="00200AC3">
      <w:pPr>
        <w:widowControl w:val="0"/>
        <w:suppressAutoHyphens/>
        <w:ind w:firstLine="0"/>
        <w:jc w:val="center"/>
        <w:rPr>
          <w:b/>
        </w:rPr>
      </w:pPr>
      <w:r w:rsidRPr="002601EE">
        <w:rPr>
          <w:b/>
          <w:szCs w:val="28"/>
        </w:rPr>
        <w:t xml:space="preserve">планировки </w:t>
      </w:r>
      <w:r w:rsidR="0008172E" w:rsidRPr="002601EE">
        <w:rPr>
          <w:b/>
        </w:rPr>
        <w:t>территории, предусматривающи</w:t>
      </w:r>
      <w:r w:rsidR="00D8455F" w:rsidRPr="002601EE">
        <w:rPr>
          <w:b/>
        </w:rPr>
        <w:t>й</w:t>
      </w:r>
      <w:r w:rsidR="0008172E" w:rsidRPr="002601EE">
        <w:rPr>
          <w:b/>
        </w:rPr>
        <w:t xml:space="preserve"> размещение линейного объекта инженерной инфраструктуры местного значения – тепловых </w:t>
      </w:r>
    </w:p>
    <w:p w14:paraId="54753945" w14:textId="77777777" w:rsidR="00D37705" w:rsidRPr="002601EE" w:rsidRDefault="0008172E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</w:rPr>
        <w:t>сетей по ул. Большой и ул. Междуреченской в Ленинском районе</w:t>
      </w:r>
    </w:p>
    <w:p w14:paraId="54753946" w14:textId="77777777" w:rsidR="00D37705" w:rsidRPr="002601EE" w:rsidRDefault="00D37705" w:rsidP="00200AC3">
      <w:pPr>
        <w:widowControl w:val="0"/>
        <w:ind w:right="-2" w:firstLine="0"/>
        <w:jc w:val="center"/>
        <w:rPr>
          <w:b/>
          <w:szCs w:val="28"/>
        </w:rPr>
      </w:pPr>
    </w:p>
    <w:p w14:paraId="54753947" w14:textId="77777777" w:rsidR="00464858" w:rsidRPr="002601EE" w:rsidRDefault="000B1533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  <w:szCs w:val="28"/>
        </w:rPr>
        <w:t>1.</w:t>
      </w:r>
      <w:r w:rsidR="00464858" w:rsidRPr="002601EE">
        <w:rPr>
          <w:b/>
          <w:szCs w:val="28"/>
        </w:rPr>
        <w:t> </w:t>
      </w:r>
      <w:r w:rsidR="009759B4" w:rsidRPr="002601EE">
        <w:rPr>
          <w:b/>
          <w:szCs w:val="28"/>
        </w:rPr>
        <w:t>Проект планировки территории. Графическая часть</w:t>
      </w:r>
      <w:r w:rsidR="00244572" w:rsidRPr="002601EE">
        <w:rPr>
          <w:b/>
          <w:szCs w:val="28"/>
        </w:rPr>
        <w:t xml:space="preserve"> </w:t>
      </w:r>
    </w:p>
    <w:p w14:paraId="54753948" w14:textId="77777777" w:rsidR="00464858" w:rsidRDefault="00464858" w:rsidP="00200AC3">
      <w:pPr>
        <w:widowControl w:val="0"/>
        <w:suppressAutoHyphens/>
        <w:ind w:firstLine="0"/>
        <w:rPr>
          <w:szCs w:val="28"/>
        </w:rPr>
      </w:pPr>
    </w:p>
    <w:p w14:paraId="54753949" w14:textId="77777777"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r w:rsidRPr="00244572">
        <w:rPr>
          <w:szCs w:val="28"/>
        </w:rPr>
        <w:t>Графическая часть</w:t>
      </w:r>
      <w:r>
        <w:rPr>
          <w:szCs w:val="28"/>
        </w:rPr>
        <w:t xml:space="preserve"> проекта </w:t>
      </w:r>
      <w:r w:rsidRPr="00D8455F">
        <w:rPr>
          <w:szCs w:val="28"/>
        </w:rPr>
        <w:t xml:space="preserve">планировки </w:t>
      </w:r>
      <w:r w:rsidRPr="00D8455F">
        <w:t>территории, предусматривающ</w:t>
      </w:r>
      <w:r w:rsidR="002C1E38">
        <w:t>его</w:t>
      </w:r>
      <w:r w:rsidRPr="00D8455F">
        <w:t xml:space="preserve"> размещение линейного объекта инженерной инфраструктуры местного значения – тепловых сетей по ул. Большой и ул. Междуреченской в Ленинском районе</w:t>
      </w:r>
      <w:r w:rsidR="002C1E38">
        <w:t>,</w:t>
      </w:r>
      <w:r>
        <w:rPr>
          <w:szCs w:val="28"/>
        </w:rPr>
        <w:t xml:space="preserve"> пре</w:t>
      </w:r>
      <w:r>
        <w:rPr>
          <w:szCs w:val="28"/>
        </w:rPr>
        <w:t>д</w:t>
      </w:r>
      <w:r>
        <w:rPr>
          <w:szCs w:val="28"/>
        </w:rPr>
        <w:t>ставлена в виде чертежей, выполненных на цифровом топографическом плане, соответствующем требованиям, установленным федеральным органом исполн</w:t>
      </w:r>
      <w:r>
        <w:rPr>
          <w:szCs w:val="28"/>
        </w:rPr>
        <w:t>и</w:t>
      </w:r>
      <w:r>
        <w:rPr>
          <w:szCs w:val="28"/>
        </w:rPr>
        <w:t>тельной власти, осуществляющим функции по выработке и реализации госуда</w:t>
      </w:r>
      <w:r>
        <w:rPr>
          <w:szCs w:val="28"/>
        </w:rPr>
        <w:t>р</w:t>
      </w:r>
      <w:r>
        <w:rPr>
          <w:szCs w:val="28"/>
        </w:rPr>
        <w:t>ственной политики и нормативно-правовому регулированию в сфере строител</w:t>
      </w:r>
      <w:r>
        <w:rPr>
          <w:szCs w:val="28"/>
        </w:rPr>
        <w:t>ь</w:t>
      </w:r>
      <w:r>
        <w:rPr>
          <w:szCs w:val="28"/>
        </w:rPr>
        <w:t>ства, архитектуры, градостроительства:</w:t>
      </w:r>
    </w:p>
    <w:p w14:paraId="5475394A" w14:textId="77777777"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чертеж красных линий (приложение 1)</w:t>
      </w:r>
      <w:r w:rsidR="00C50C19">
        <w:rPr>
          <w:szCs w:val="28"/>
        </w:rPr>
        <w:t>;</w:t>
      </w:r>
    </w:p>
    <w:p w14:paraId="5475394B" w14:textId="77777777"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чертеж границ зон планируемого размещения линейных объектов (прилож</w:t>
      </w:r>
      <w:r>
        <w:rPr>
          <w:szCs w:val="28"/>
        </w:rPr>
        <w:t>е</w:t>
      </w:r>
      <w:r>
        <w:rPr>
          <w:szCs w:val="28"/>
        </w:rPr>
        <w:t>ние 2)</w:t>
      </w:r>
      <w:r w:rsidR="00FC6205">
        <w:rPr>
          <w:szCs w:val="28"/>
        </w:rPr>
        <w:t>.</w:t>
      </w:r>
    </w:p>
    <w:p w14:paraId="5475394C" w14:textId="77777777" w:rsidR="002601EE" w:rsidRPr="002601EE" w:rsidRDefault="002601EE" w:rsidP="00200AC3">
      <w:pPr>
        <w:rPr>
          <w:szCs w:val="28"/>
        </w:rPr>
      </w:pPr>
      <w:r w:rsidRPr="002601EE">
        <w:rPr>
          <w:szCs w:val="28"/>
        </w:rPr>
        <w:t>Границы зон планируемого размещения линейных объектов, подлежащих переносу (переустройству) из зон планируемого размещения линейных объектов в границах проекта планировки территории</w:t>
      </w:r>
      <w:r w:rsidR="002C1E38">
        <w:rPr>
          <w:szCs w:val="28"/>
        </w:rPr>
        <w:t>,</w:t>
      </w:r>
      <w:r w:rsidRPr="002601EE">
        <w:rPr>
          <w:szCs w:val="28"/>
        </w:rPr>
        <w:t xml:space="preserve"> не устанавливаются.</w:t>
      </w:r>
    </w:p>
    <w:p w14:paraId="5475394D" w14:textId="77777777" w:rsidR="00464858" w:rsidRPr="00244572" w:rsidRDefault="00464858" w:rsidP="00200AC3">
      <w:pPr>
        <w:widowControl w:val="0"/>
        <w:suppressAutoHyphens/>
        <w:ind w:firstLine="0"/>
        <w:rPr>
          <w:szCs w:val="28"/>
        </w:rPr>
      </w:pPr>
    </w:p>
    <w:p w14:paraId="5475394E" w14:textId="77777777" w:rsidR="009759B4" w:rsidRPr="002601EE" w:rsidRDefault="000B1533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  <w:szCs w:val="28"/>
        </w:rPr>
        <w:t>2.</w:t>
      </w:r>
      <w:r w:rsidR="00C50C19">
        <w:rPr>
          <w:b/>
          <w:szCs w:val="28"/>
        </w:rPr>
        <w:t> </w:t>
      </w:r>
      <w:r w:rsidR="009759B4" w:rsidRPr="002601EE">
        <w:rPr>
          <w:b/>
          <w:szCs w:val="28"/>
        </w:rPr>
        <w:t>Положение</w:t>
      </w:r>
      <w:r w:rsidR="00FC6205" w:rsidRPr="002601EE">
        <w:rPr>
          <w:b/>
          <w:szCs w:val="28"/>
        </w:rPr>
        <w:t xml:space="preserve"> о размещении линейных объектов</w:t>
      </w:r>
    </w:p>
    <w:p w14:paraId="5475394F" w14:textId="77777777" w:rsidR="00FC6205" w:rsidRPr="002601EE" w:rsidRDefault="00FC6205" w:rsidP="00200AC3">
      <w:pPr>
        <w:pStyle w:val="S9"/>
        <w:ind w:firstLine="0"/>
        <w:jc w:val="center"/>
        <w:outlineLvl w:val="0"/>
        <w:rPr>
          <w:b/>
        </w:rPr>
      </w:pPr>
    </w:p>
    <w:p w14:paraId="54753950" w14:textId="77777777"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bookmarkStart w:id="0" w:name="_Toc491850835"/>
      <w:r>
        <w:rPr>
          <w:b/>
        </w:rPr>
        <w:t>2.1. </w:t>
      </w:r>
      <w:r w:rsidRPr="002601EE">
        <w:rPr>
          <w:b/>
        </w:rPr>
        <w:t xml:space="preserve">Наименование, основные характеристики и назначение </w:t>
      </w:r>
    </w:p>
    <w:p w14:paraId="54753951" w14:textId="77777777" w:rsidR="002601EE" w:rsidRPr="002601EE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2601EE">
        <w:rPr>
          <w:b/>
        </w:rPr>
        <w:t>планируемых для размещения линейных объектов</w:t>
      </w:r>
      <w:bookmarkEnd w:id="0"/>
    </w:p>
    <w:p w14:paraId="54753952" w14:textId="77777777" w:rsidR="002601EE" w:rsidRDefault="002601EE" w:rsidP="00200AC3">
      <w:pPr>
        <w:pStyle w:val="S9"/>
      </w:pPr>
    </w:p>
    <w:p w14:paraId="54753953" w14:textId="77777777" w:rsidR="002601EE" w:rsidRPr="00590710" w:rsidRDefault="002601EE" w:rsidP="00200AC3">
      <w:pPr>
        <w:pStyle w:val="S9"/>
        <w:rPr>
          <w:szCs w:val="28"/>
        </w:rPr>
      </w:pPr>
      <w:r>
        <w:t>Проект</w:t>
      </w:r>
      <w:r w:rsidRPr="00A51EB5">
        <w:t xml:space="preserve"> планировки территории</w:t>
      </w:r>
      <w:r>
        <w:t>, предусматривающий размещение</w:t>
      </w:r>
      <w:r w:rsidRPr="00A51EB5">
        <w:t xml:space="preserve"> линейн</w:t>
      </w:r>
      <w:r w:rsidRPr="00A51EB5">
        <w:t>о</w:t>
      </w:r>
      <w:r w:rsidRPr="00A51EB5">
        <w:t xml:space="preserve">го объекта инженерной </w:t>
      </w:r>
      <w:r w:rsidRPr="00590710">
        <w:t>инфраструктуры местного значения – тепловых сетей по ул. Большой и ул. Ме</w:t>
      </w:r>
      <w:r>
        <w:t>ждуреченской в Ленинском районе (далее – проект план</w:t>
      </w:r>
      <w:r>
        <w:t>и</w:t>
      </w:r>
      <w:r>
        <w:t>ровки территории), подготовлен с целью строительства и реконструкции</w:t>
      </w:r>
      <w:r>
        <w:rPr>
          <w:szCs w:val="28"/>
        </w:rPr>
        <w:t>:</w:t>
      </w:r>
    </w:p>
    <w:p w14:paraId="54753954" w14:textId="77777777" w:rsidR="002601EE" w:rsidRPr="00590710" w:rsidRDefault="002601EE" w:rsidP="00200AC3">
      <w:pPr>
        <w:rPr>
          <w:szCs w:val="28"/>
        </w:rPr>
      </w:pPr>
      <w:r w:rsidRPr="00590710">
        <w:rPr>
          <w:szCs w:val="28"/>
        </w:rPr>
        <w:t>теплов</w:t>
      </w:r>
      <w:r>
        <w:rPr>
          <w:szCs w:val="28"/>
        </w:rPr>
        <w:t>ой</w:t>
      </w:r>
      <w:r w:rsidRPr="00590710">
        <w:rPr>
          <w:szCs w:val="28"/>
        </w:rPr>
        <w:t xml:space="preserve"> сет</w:t>
      </w:r>
      <w:r>
        <w:rPr>
          <w:szCs w:val="28"/>
        </w:rPr>
        <w:t>и</w:t>
      </w:r>
      <w:r w:rsidRPr="00590710">
        <w:rPr>
          <w:szCs w:val="28"/>
        </w:rPr>
        <w:t xml:space="preserve"> 2</w:t>
      </w:r>
      <w:r w:rsidR="004C47B3">
        <w:rPr>
          <w:szCs w:val="28"/>
        </w:rPr>
        <w:t xml:space="preserve"> </w:t>
      </w:r>
      <w:r w:rsidRPr="00590710">
        <w:rPr>
          <w:szCs w:val="28"/>
        </w:rPr>
        <w:t>Ду</w:t>
      </w:r>
      <w:r w:rsidR="004C47B3">
        <w:rPr>
          <w:szCs w:val="28"/>
        </w:rPr>
        <w:t xml:space="preserve"> </w:t>
      </w:r>
      <w:r w:rsidRPr="00590710">
        <w:rPr>
          <w:szCs w:val="28"/>
        </w:rPr>
        <w:t>300 с увеличен</w:t>
      </w:r>
      <w:r>
        <w:rPr>
          <w:szCs w:val="28"/>
        </w:rPr>
        <w:t>ием</w:t>
      </w:r>
      <w:r w:rsidRPr="00590710">
        <w:rPr>
          <w:szCs w:val="28"/>
        </w:rPr>
        <w:t xml:space="preserve"> диаметр</w:t>
      </w:r>
      <w:r>
        <w:rPr>
          <w:szCs w:val="28"/>
        </w:rPr>
        <w:t>а</w:t>
      </w:r>
      <w:r w:rsidRPr="00590710">
        <w:rPr>
          <w:szCs w:val="28"/>
        </w:rPr>
        <w:t xml:space="preserve"> до 2</w:t>
      </w:r>
      <w:r w:rsidR="004C47B3">
        <w:rPr>
          <w:szCs w:val="28"/>
        </w:rPr>
        <w:t xml:space="preserve"> </w:t>
      </w:r>
      <w:r w:rsidRPr="00590710">
        <w:rPr>
          <w:szCs w:val="28"/>
        </w:rPr>
        <w:t>Ду</w:t>
      </w:r>
      <w:r w:rsidR="004C47B3">
        <w:rPr>
          <w:szCs w:val="28"/>
        </w:rPr>
        <w:t xml:space="preserve"> </w:t>
      </w:r>
      <w:r w:rsidRPr="00590710">
        <w:rPr>
          <w:szCs w:val="28"/>
        </w:rPr>
        <w:t>500 от тепловой электростанции</w:t>
      </w:r>
      <w:r>
        <w:rPr>
          <w:szCs w:val="28"/>
        </w:rPr>
        <w:t xml:space="preserve"> (далее – ТЭЦ)</w:t>
      </w:r>
      <w:r w:rsidRPr="00590710">
        <w:rPr>
          <w:szCs w:val="28"/>
        </w:rPr>
        <w:t xml:space="preserve"> </w:t>
      </w:r>
      <w:r>
        <w:rPr>
          <w:szCs w:val="28"/>
        </w:rPr>
        <w:t>ТЭЦ-</w:t>
      </w:r>
      <w:r w:rsidRPr="00590710">
        <w:rPr>
          <w:szCs w:val="28"/>
        </w:rPr>
        <w:t>3 до неподвижной опоры в районе те</w:t>
      </w:r>
      <w:r>
        <w:rPr>
          <w:szCs w:val="28"/>
        </w:rPr>
        <w:t xml:space="preserve">пловой камеры (далее – ТК) ТК-926 </w:t>
      </w:r>
      <w:r w:rsidRPr="00590710">
        <w:rPr>
          <w:szCs w:val="28"/>
        </w:rPr>
        <w:t>перед центральным тепловым пунктом</w:t>
      </w:r>
      <w:r>
        <w:rPr>
          <w:szCs w:val="28"/>
        </w:rPr>
        <w:t xml:space="preserve"> (далее – ЦТП)</w:t>
      </w:r>
      <w:r w:rsidRPr="00590710">
        <w:rPr>
          <w:szCs w:val="28"/>
        </w:rPr>
        <w:t xml:space="preserve"> </w:t>
      </w:r>
      <w:r>
        <w:rPr>
          <w:szCs w:val="28"/>
        </w:rPr>
        <w:t>ЦТП-</w:t>
      </w:r>
      <w:r w:rsidRPr="00590710">
        <w:rPr>
          <w:szCs w:val="28"/>
        </w:rPr>
        <w:t>л10</w:t>
      </w:r>
      <w:r>
        <w:rPr>
          <w:szCs w:val="28"/>
        </w:rPr>
        <w:t>4 (далее – тепловая сеть по ул. </w:t>
      </w:r>
      <w:r w:rsidRPr="00590710">
        <w:rPr>
          <w:szCs w:val="28"/>
        </w:rPr>
        <w:t>Большой);</w:t>
      </w:r>
    </w:p>
    <w:p w14:paraId="54753955" w14:textId="77777777" w:rsidR="002601EE" w:rsidRPr="00DF5365" w:rsidRDefault="002601EE" w:rsidP="00200AC3">
      <w:pPr>
        <w:pStyle w:val="S9"/>
        <w:rPr>
          <w:szCs w:val="28"/>
        </w:rPr>
      </w:pPr>
      <w:r w:rsidRPr="006D76D3">
        <w:rPr>
          <w:szCs w:val="28"/>
        </w:rPr>
        <w:t>тепловой сети 2</w:t>
      </w:r>
      <w:r w:rsidR="004C47B3">
        <w:rPr>
          <w:szCs w:val="28"/>
        </w:rPr>
        <w:t xml:space="preserve"> </w:t>
      </w:r>
      <w:r w:rsidRPr="006D76D3">
        <w:rPr>
          <w:szCs w:val="28"/>
        </w:rPr>
        <w:t>Ду</w:t>
      </w:r>
      <w:r w:rsidR="004C47B3">
        <w:rPr>
          <w:szCs w:val="28"/>
        </w:rPr>
        <w:t xml:space="preserve"> </w:t>
      </w:r>
      <w:r w:rsidRPr="006D76D3">
        <w:rPr>
          <w:szCs w:val="28"/>
        </w:rPr>
        <w:t xml:space="preserve">500 от неподвижной опоры в районе ТК-926 (перед ЦТП-л104) до ТК в границах земельного участка </w:t>
      </w:r>
      <w:r w:rsidR="00316BB0">
        <w:rPr>
          <w:szCs w:val="28"/>
        </w:rPr>
        <w:t>общества с ограниченной отве</w:t>
      </w:r>
      <w:r w:rsidR="00316BB0">
        <w:rPr>
          <w:szCs w:val="28"/>
        </w:rPr>
        <w:t>т</w:t>
      </w:r>
      <w:r w:rsidR="00316BB0">
        <w:rPr>
          <w:szCs w:val="28"/>
        </w:rPr>
        <w:t xml:space="preserve">ственностью (далее – ООО) </w:t>
      </w:r>
      <w:r w:rsidRPr="006D76D3">
        <w:rPr>
          <w:szCs w:val="28"/>
        </w:rPr>
        <w:t>«Доступное Жилье Новосибирск» (далее – тепловая сеть по ул. Междуреченской).</w:t>
      </w:r>
    </w:p>
    <w:p w14:paraId="54753956" w14:textId="77777777" w:rsidR="002601EE" w:rsidRPr="006D76D3" w:rsidRDefault="002601EE" w:rsidP="00200AC3">
      <w:pPr>
        <w:pStyle w:val="S9"/>
        <w:rPr>
          <w:szCs w:val="28"/>
        </w:rPr>
      </w:pPr>
      <w:r w:rsidRPr="006D76D3">
        <w:lastRenderedPageBreak/>
        <w:t>Проект планировки территории разрабатывается в границах, определенных по внешним границам максимально удаленных от планируемого маршрута пр</w:t>
      </w:r>
      <w:r w:rsidRPr="006D76D3">
        <w:t>о</w:t>
      </w:r>
      <w:r w:rsidRPr="006D76D3">
        <w:t>хождения линейных объектов зон с особыми условиями использования террит</w:t>
      </w:r>
      <w:r w:rsidRPr="006D76D3">
        <w:t>о</w:t>
      </w:r>
      <w:r w:rsidRPr="006D76D3">
        <w:t>рий, которые подлежат установлению в связи с размещением этих линейных об</w:t>
      </w:r>
      <w:r w:rsidRPr="006D76D3">
        <w:t>ъ</w:t>
      </w:r>
      <w:r w:rsidRPr="006D76D3">
        <w:t>ектов и составляют 5 метров от оси в каждую сторону (далее – граница проекта планировки территории).</w:t>
      </w:r>
    </w:p>
    <w:p w14:paraId="54753957" w14:textId="77777777" w:rsidR="002601EE" w:rsidRPr="00DF5365" w:rsidRDefault="002601EE" w:rsidP="00200AC3">
      <w:pPr>
        <w:pStyle w:val="S9"/>
      </w:pPr>
      <w:r w:rsidRPr="006D76D3">
        <w:t>Площадь в границах проекта планировки территории составляет 8,47 га.</w:t>
      </w:r>
    </w:p>
    <w:p w14:paraId="54753958" w14:textId="77777777" w:rsidR="002601EE" w:rsidRPr="00E427C3" w:rsidRDefault="002601EE" w:rsidP="00200AC3">
      <w:pPr>
        <w:pStyle w:val="S9"/>
        <w:spacing w:line="240" w:lineRule="atLeast"/>
        <w:rPr>
          <w:szCs w:val="28"/>
        </w:rPr>
      </w:pPr>
      <w:r w:rsidRPr="00A63462">
        <w:rPr>
          <w:szCs w:val="28"/>
        </w:rPr>
        <w:t>Тепловая сеть по ул. Большой –</w:t>
      </w:r>
      <w:r>
        <w:rPr>
          <w:szCs w:val="28"/>
        </w:rPr>
        <w:t xml:space="preserve"> магистральная </w:t>
      </w:r>
      <w:r w:rsidRPr="00A63462">
        <w:rPr>
          <w:szCs w:val="28"/>
        </w:rPr>
        <w:t>сеть без ответвлений, пре</w:t>
      </w:r>
      <w:r w:rsidRPr="00A63462">
        <w:rPr>
          <w:szCs w:val="28"/>
        </w:rPr>
        <w:t>д</w:t>
      </w:r>
      <w:r w:rsidRPr="00A63462">
        <w:rPr>
          <w:szCs w:val="28"/>
        </w:rPr>
        <w:t>назначенная для транспортировки тепла от источника к пунктам, распределя</w:t>
      </w:r>
      <w:r w:rsidRPr="00A63462">
        <w:rPr>
          <w:szCs w:val="28"/>
        </w:rPr>
        <w:t>ю</w:t>
      </w:r>
      <w:r w:rsidRPr="00A63462">
        <w:rPr>
          <w:szCs w:val="28"/>
        </w:rPr>
        <w:t xml:space="preserve">щим тепло. </w:t>
      </w:r>
      <w:r w:rsidRPr="00B53E1B">
        <w:rPr>
          <w:szCs w:val="28"/>
        </w:rPr>
        <w:t>Инвестиционной программой акционерного общества «Сибирская энергетическая компания» (далее – АО «СИБЭКО») существующая тепловая сет</w:t>
      </w:r>
      <w:r>
        <w:rPr>
          <w:szCs w:val="28"/>
        </w:rPr>
        <w:t>ь</w:t>
      </w:r>
      <w:r w:rsidRPr="00B53E1B">
        <w:rPr>
          <w:szCs w:val="28"/>
        </w:rPr>
        <w:t xml:space="preserve"> 2</w:t>
      </w:r>
      <w:r w:rsidR="005A6490">
        <w:rPr>
          <w:szCs w:val="28"/>
        </w:rPr>
        <w:t> </w:t>
      </w:r>
      <w:r w:rsidRPr="00B53E1B">
        <w:rPr>
          <w:szCs w:val="28"/>
        </w:rPr>
        <w:t>Ду</w:t>
      </w:r>
      <w:r w:rsidR="005A6490">
        <w:rPr>
          <w:szCs w:val="28"/>
        </w:rPr>
        <w:t> </w:t>
      </w:r>
      <w:r w:rsidRPr="00B53E1B">
        <w:rPr>
          <w:szCs w:val="28"/>
        </w:rPr>
        <w:t xml:space="preserve">300 по ул. Большой от ТЭЦ-3 до ЦТП-л104 подлежит реконструкции с </w:t>
      </w:r>
      <w:r w:rsidRPr="00E427C3">
        <w:rPr>
          <w:szCs w:val="28"/>
        </w:rPr>
        <w:t>ув</w:t>
      </w:r>
      <w:r w:rsidRPr="00E427C3">
        <w:rPr>
          <w:szCs w:val="28"/>
        </w:rPr>
        <w:t>е</w:t>
      </w:r>
      <w:r w:rsidRPr="00E427C3">
        <w:rPr>
          <w:szCs w:val="28"/>
        </w:rPr>
        <w:t>личением диаметра до 2</w:t>
      </w:r>
      <w:r w:rsidR="005A6490">
        <w:rPr>
          <w:szCs w:val="28"/>
        </w:rPr>
        <w:t> </w:t>
      </w:r>
      <w:r w:rsidRPr="00E427C3">
        <w:rPr>
          <w:szCs w:val="28"/>
        </w:rPr>
        <w:t>Ду</w:t>
      </w:r>
      <w:r w:rsidR="005A6490">
        <w:rPr>
          <w:szCs w:val="28"/>
        </w:rPr>
        <w:t> </w:t>
      </w:r>
      <w:r w:rsidRPr="00E427C3">
        <w:rPr>
          <w:szCs w:val="28"/>
        </w:rPr>
        <w:t>500. Способ прокладки – надземный, в местах перес</w:t>
      </w:r>
      <w:r w:rsidRPr="00E427C3">
        <w:rPr>
          <w:szCs w:val="28"/>
        </w:rPr>
        <w:t>е</w:t>
      </w:r>
      <w:r w:rsidRPr="00E427C3">
        <w:rPr>
          <w:szCs w:val="28"/>
        </w:rPr>
        <w:t>чения с автомобильной дорогой предусмотрен подземный бесканальный способ прокладки.</w:t>
      </w:r>
    </w:p>
    <w:p w14:paraId="54753959" w14:textId="77777777" w:rsidR="002601EE" w:rsidRPr="00E427C3" w:rsidRDefault="002601EE" w:rsidP="00200AC3">
      <w:pPr>
        <w:pStyle w:val="S9"/>
        <w:spacing w:line="240" w:lineRule="atLeast"/>
        <w:rPr>
          <w:szCs w:val="28"/>
        </w:rPr>
      </w:pPr>
      <w:r w:rsidRPr="00E427C3">
        <w:rPr>
          <w:szCs w:val="28"/>
        </w:rPr>
        <w:t>Характеристики тепловой сети по ул. Большой представлен</w:t>
      </w:r>
      <w:r w:rsidR="00C77AFC" w:rsidRPr="00E427C3">
        <w:rPr>
          <w:szCs w:val="28"/>
        </w:rPr>
        <w:t>ы</w:t>
      </w:r>
      <w:r w:rsidRPr="00E427C3">
        <w:rPr>
          <w:szCs w:val="28"/>
        </w:rPr>
        <w:t xml:space="preserve"> в таблице 1.</w:t>
      </w:r>
    </w:p>
    <w:p w14:paraId="5475395A" w14:textId="77777777" w:rsidR="002601EE" w:rsidRPr="00E427C3" w:rsidRDefault="002601EE" w:rsidP="00200AC3">
      <w:pPr>
        <w:pStyle w:val="S9"/>
        <w:spacing w:line="240" w:lineRule="atLeast"/>
        <w:jc w:val="right"/>
        <w:rPr>
          <w:szCs w:val="28"/>
        </w:rPr>
      </w:pPr>
    </w:p>
    <w:p w14:paraId="5475395B" w14:textId="77777777" w:rsidR="002601EE" w:rsidRPr="00E427C3" w:rsidRDefault="002601EE" w:rsidP="00200AC3">
      <w:pPr>
        <w:pStyle w:val="S9"/>
        <w:spacing w:line="240" w:lineRule="atLeast"/>
        <w:jc w:val="right"/>
        <w:rPr>
          <w:szCs w:val="28"/>
        </w:rPr>
      </w:pPr>
      <w:r w:rsidRPr="00E427C3">
        <w:rPr>
          <w:szCs w:val="28"/>
        </w:rPr>
        <w:t>Таблица 1</w:t>
      </w:r>
    </w:p>
    <w:p w14:paraId="5475395C" w14:textId="77777777" w:rsidR="00CB4F73" w:rsidRDefault="00CB4F73" w:rsidP="00200AC3">
      <w:pPr>
        <w:pStyle w:val="S9"/>
        <w:spacing w:line="240" w:lineRule="atLeast"/>
        <w:jc w:val="center"/>
        <w:rPr>
          <w:szCs w:val="28"/>
        </w:rPr>
      </w:pPr>
    </w:p>
    <w:p w14:paraId="5475395D" w14:textId="77777777" w:rsidR="002601EE" w:rsidRPr="00E427C3" w:rsidRDefault="002601EE" w:rsidP="00200AC3">
      <w:pPr>
        <w:pStyle w:val="S9"/>
        <w:spacing w:line="240" w:lineRule="atLeast"/>
        <w:jc w:val="center"/>
        <w:rPr>
          <w:szCs w:val="28"/>
        </w:rPr>
      </w:pPr>
      <w:r w:rsidRPr="00E427C3">
        <w:rPr>
          <w:szCs w:val="28"/>
        </w:rPr>
        <w:t>Характеристики тепловой сети по ул. Большой</w:t>
      </w:r>
    </w:p>
    <w:p w14:paraId="5475395E" w14:textId="77777777" w:rsidR="002601EE" w:rsidRPr="00E427C3" w:rsidRDefault="002601EE" w:rsidP="00200AC3">
      <w:pPr>
        <w:pStyle w:val="S9"/>
        <w:spacing w:line="240" w:lineRule="atLeast"/>
        <w:jc w:val="center"/>
        <w:rPr>
          <w:szCs w:val="28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10"/>
        <w:gridCol w:w="4605"/>
        <w:gridCol w:w="4923"/>
      </w:tblGrid>
      <w:tr w:rsidR="002601EE" w:rsidRPr="00E427C3" w14:paraId="54753962" w14:textId="77777777" w:rsidTr="002601EE">
        <w:trPr>
          <w:trHeight w:val="20"/>
        </w:trPr>
        <w:tc>
          <w:tcPr>
            <w:tcW w:w="301" w:type="pct"/>
            <w:vAlign w:val="center"/>
          </w:tcPr>
          <w:p w14:paraId="5475395F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№ п/п</w:t>
            </w:r>
          </w:p>
        </w:tc>
        <w:tc>
          <w:tcPr>
            <w:tcW w:w="2271" w:type="pct"/>
          </w:tcPr>
          <w:p w14:paraId="54753960" w14:textId="77777777" w:rsidR="002601EE" w:rsidRPr="00E427C3" w:rsidRDefault="00501F00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Наименование х</w:t>
            </w:r>
            <w:r w:rsidR="002601EE" w:rsidRPr="00E427C3">
              <w:rPr>
                <w:szCs w:val="28"/>
              </w:rPr>
              <w:t>арактеристик</w:t>
            </w:r>
            <w:r w:rsidRPr="00E427C3">
              <w:rPr>
                <w:szCs w:val="28"/>
              </w:rPr>
              <w:t>и</w:t>
            </w:r>
          </w:p>
        </w:tc>
        <w:tc>
          <w:tcPr>
            <w:tcW w:w="2428" w:type="pct"/>
          </w:tcPr>
          <w:p w14:paraId="54753961" w14:textId="77777777" w:rsidR="002601EE" w:rsidRPr="00E427C3" w:rsidRDefault="002601EE" w:rsidP="005A6490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Описание</w:t>
            </w:r>
            <w:r w:rsidR="00501F00" w:rsidRPr="00E427C3">
              <w:rPr>
                <w:szCs w:val="28"/>
              </w:rPr>
              <w:t xml:space="preserve"> </w:t>
            </w:r>
          </w:p>
        </w:tc>
      </w:tr>
    </w:tbl>
    <w:p w14:paraId="54753963" w14:textId="77777777"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10"/>
        <w:gridCol w:w="4601"/>
        <w:gridCol w:w="4927"/>
      </w:tblGrid>
      <w:tr w:rsidR="002601EE" w:rsidRPr="00E427C3" w14:paraId="54753967" w14:textId="77777777" w:rsidTr="00200AC3">
        <w:trPr>
          <w:trHeight w:val="20"/>
          <w:tblHeader/>
        </w:trPr>
        <w:tc>
          <w:tcPr>
            <w:tcW w:w="301" w:type="pct"/>
          </w:tcPr>
          <w:p w14:paraId="54753964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14:paraId="54753965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430" w:type="pct"/>
          </w:tcPr>
          <w:p w14:paraId="54753966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396B" w14:textId="77777777" w:rsidTr="00200AC3">
        <w:trPr>
          <w:trHeight w:val="20"/>
        </w:trPr>
        <w:tc>
          <w:tcPr>
            <w:tcW w:w="301" w:type="pct"/>
          </w:tcPr>
          <w:p w14:paraId="54753968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14:paraId="54753969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Функциональное назначение объе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та капитального строительства</w:t>
            </w:r>
          </w:p>
        </w:tc>
        <w:tc>
          <w:tcPr>
            <w:tcW w:w="2430" w:type="pct"/>
          </w:tcPr>
          <w:p w14:paraId="5475396A" w14:textId="77777777"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Л</w:t>
            </w:r>
            <w:r w:rsidR="002601EE" w:rsidRPr="00E427C3">
              <w:rPr>
                <w:szCs w:val="28"/>
              </w:rPr>
              <w:t>инейный объект – магистральная тепловая сеть</w:t>
            </w:r>
          </w:p>
        </w:tc>
      </w:tr>
      <w:tr w:rsidR="002601EE" w:rsidRPr="00E427C3" w14:paraId="5475396F" w14:textId="77777777" w:rsidTr="00200AC3">
        <w:trPr>
          <w:trHeight w:val="20"/>
        </w:trPr>
        <w:tc>
          <w:tcPr>
            <w:tcW w:w="301" w:type="pct"/>
          </w:tcPr>
          <w:p w14:paraId="5475396C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269" w:type="pct"/>
          </w:tcPr>
          <w:p w14:paraId="5475396D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Схема тепловой сети</w:t>
            </w:r>
          </w:p>
        </w:tc>
        <w:tc>
          <w:tcPr>
            <w:tcW w:w="2430" w:type="pct"/>
          </w:tcPr>
          <w:p w14:paraId="5475396E" w14:textId="77777777"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вухтрубная</w:t>
            </w:r>
          </w:p>
        </w:tc>
      </w:tr>
      <w:tr w:rsidR="002601EE" w:rsidRPr="00E427C3" w14:paraId="54753973" w14:textId="77777777" w:rsidTr="00200AC3">
        <w:trPr>
          <w:trHeight w:val="20"/>
        </w:trPr>
        <w:tc>
          <w:tcPr>
            <w:tcW w:w="301" w:type="pct"/>
          </w:tcPr>
          <w:p w14:paraId="54753970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2269" w:type="pct"/>
          </w:tcPr>
          <w:p w14:paraId="54753971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Вид строительства</w:t>
            </w:r>
          </w:p>
        </w:tc>
        <w:tc>
          <w:tcPr>
            <w:tcW w:w="2430" w:type="pct"/>
          </w:tcPr>
          <w:p w14:paraId="54753972" w14:textId="77777777"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2601EE" w:rsidRPr="00E427C3">
              <w:rPr>
                <w:szCs w:val="28"/>
              </w:rPr>
              <w:t>еконструкция</w:t>
            </w:r>
          </w:p>
        </w:tc>
      </w:tr>
      <w:tr w:rsidR="002601EE" w:rsidRPr="00E427C3" w14:paraId="54753977" w14:textId="77777777" w:rsidTr="00200AC3">
        <w:trPr>
          <w:trHeight w:val="20"/>
        </w:trPr>
        <w:tc>
          <w:tcPr>
            <w:tcW w:w="301" w:type="pct"/>
          </w:tcPr>
          <w:p w14:paraId="54753974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2269" w:type="pct"/>
          </w:tcPr>
          <w:p w14:paraId="54753975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Диаметр до реконструкции, мм</w:t>
            </w:r>
          </w:p>
        </w:tc>
        <w:tc>
          <w:tcPr>
            <w:tcW w:w="2430" w:type="pct"/>
          </w:tcPr>
          <w:p w14:paraId="54753976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300</w:t>
            </w:r>
          </w:p>
        </w:tc>
      </w:tr>
      <w:tr w:rsidR="002601EE" w:rsidRPr="00E427C3" w14:paraId="5475397B" w14:textId="77777777" w:rsidTr="00200AC3">
        <w:trPr>
          <w:trHeight w:val="20"/>
        </w:trPr>
        <w:tc>
          <w:tcPr>
            <w:tcW w:w="301" w:type="pct"/>
          </w:tcPr>
          <w:p w14:paraId="54753978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2269" w:type="pct"/>
          </w:tcPr>
          <w:p w14:paraId="54753979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Диаметр после реконструкции, мм</w:t>
            </w:r>
          </w:p>
        </w:tc>
        <w:tc>
          <w:tcPr>
            <w:tcW w:w="2430" w:type="pct"/>
          </w:tcPr>
          <w:p w14:paraId="5475397A" w14:textId="77777777" w:rsidR="002601EE" w:rsidRPr="00E427C3" w:rsidRDefault="00501F00" w:rsidP="005A6490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 530х10,00 мм</w:t>
            </w:r>
          </w:p>
        </w:tc>
      </w:tr>
      <w:tr w:rsidR="002601EE" w:rsidRPr="00E427C3" w14:paraId="5475397F" w14:textId="77777777" w:rsidTr="00200AC3">
        <w:trPr>
          <w:trHeight w:val="20"/>
        </w:trPr>
        <w:tc>
          <w:tcPr>
            <w:tcW w:w="301" w:type="pct"/>
          </w:tcPr>
          <w:p w14:paraId="5475397C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2269" w:type="pct"/>
          </w:tcPr>
          <w:p w14:paraId="5475397D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Характерные особенности объекта капитального строительства</w:t>
            </w:r>
          </w:p>
        </w:tc>
        <w:tc>
          <w:tcPr>
            <w:tcW w:w="2430" w:type="pct"/>
          </w:tcPr>
          <w:p w14:paraId="5475397E" w14:textId="77777777"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епловая сеть с участками подземной бесканальной и надземной прокладки</w:t>
            </w:r>
          </w:p>
        </w:tc>
      </w:tr>
      <w:tr w:rsidR="002601EE" w:rsidRPr="00E427C3" w14:paraId="54753984" w14:textId="77777777" w:rsidTr="00200AC3">
        <w:trPr>
          <w:trHeight w:val="20"/>
        </w:trPr>
        <w:tc>
          <w:tcPr>
            <w:tcW w:w="301" w:type="pct"/>
          </w:tcPr>
          <w:p w14:paraId="54753980" w14:textId="77777777" w:rsidR="002601EE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2269" w:type="pct"/>
          </w:tcPr>
          <w:p w14:paraId="54753981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Протяженность тепловой сети (по оси), в том числе:</w:t>
            </w:r>
          </w:p>
        </w:tc>
        <w:tc>
          <w:tcPr>
            <w:tcW w:w="2430" w:type="pct"/>
          </w:tcPr>
          <w:p w14:paraId="54753982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2922,9 м</w:t>
            </w:r>
          </w:p>
          <w:p w14:paraId="54753983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</w:p>
        </w:tc>
      </w:tr>
      <w:tr w:rsidR="006904FC" w:rsidRPr="00E427C3" w14:paraId="54753988" w14:textId="77777777" w:rsidTr="00200AC3">
        <w:trPr>
          <w:trHeight w:val="20"/>
        </w:trPr>
        <w:tc>
          <w:tcPr>
            <w:tcW w:w="301" w:type="pct"/>
          </w:tcPr>
          <w:p w14:paraId="54753985" w14:textId="77777777" w:rsidR="006904FC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7.1</w:t>
            </w:r>
          </w:p>
        </w:tc>
        <w:tc>
          <w:tcPr>
            <w:tcW w:w="2269" w:type="pct"/>
          </w:tcPr>
          <w:p w14:paraId="54753986" w14:textId="77777777" w:rsidR="006904FC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6904FC" w:rsidRPr="00E427C3">
              <w:rPr>
                <w:szCs w:val="28"/>
              </w:rPr>
              <w:t>адземной прокладки</w:t>
            </w:r>
          </w:p>
        </w:tc>
        <w:tc>
          <w:tcPr>
            <w:tcW w:w="2430" w:type="pct"/>
          </w:tcPr>
          <w:p w14:paraId="54753987" w14:textId="77777777" w:rsidR="006904FC" w:rsidRPr="00E427C3" w:rsidRDefault="00501F0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2898,4 м</w:t>
            </w:r>
          </w:p>
        </w:tc>
      </w:tr>
      <w:tr w:rsidR="006904FC" w:rsidRPr="00E427C3" w14:paraId="5475398C" w14:textId="77777777" w:rsidTr="00200AC3">
        <w:trPr>
          <w:trHeight w:val="20"/>
        </w:trPr>
        <w:tc>
          <w:tcPr>
            <w:tcW w:w="301" w:type="pct"/>
          </w:tcPr>
          <w:p w14:paraId="54753989" w14:textId="77777777" w:rsidR="006904FC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7.2</w:t>
            </w:r>
          </w:p>
        </w:tc>
        <w:tc>
          <w:tcPr>
            <w:tcW w:w="2269" w:type="pct"/>
          </w:tcPr>
          <w:p w14:paraId="5475398A" w14:textId="77777777" w:rsidR="006904FC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6904FC" w:rsidRPr="00E427C3">
              <w:rPr>
                <w:szCs w:val="28"/>
              </w:rPr>
              <w:t>одземной прокладки</w:t>
            </w:r>
          </w:p>
        </w:tc>
        <w:tc>
          <w:tcPr>
            <w:tcW w:w="2430" w:type="pct"/>
          </w:tcPr>
          <w:p w14:paraId="5475398B" w14:textId="77777777" w:rsidR="006904FC" w:rsidRPr="00E427C3" w:rsidRDefault="00501F0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24,5 м</w:t>
            </w:r>
          </w:p>
        </w:tc>
      </w:tr>
      <w:tr w:rsidR="002601EE" w:rsidRPr="00E427C3" w14:paraId="54753990" w14:textId="77777777" w:rsidTr="00200AC3">
        <w:trPr>
          <w:trHeight w:val="424"/>
        </w:trPr>
        <w:tc>
          <w:tcPr>
            <w:tcW w:w="301" w:type="pct"/>
          </w:tcPr>
          <w:p w14:paraId="5475398D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2269" w:type="pct"/>
          </w:tcPr>
          <w:p w14:paraId="5475398E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Источник теплоснабжения</w:t>
            </w:r>
          </w:p>
        </w:tc>
        <w:tc>
          <w:tcPr>
            <w:tcW w:w="2430" w:type="pct"/>
          </w:tcPr>
          <w:p w14:paraId="5475398F" w14:textId="77777777"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епловые сети от ТЭЦ-3 города Нов</w:t>
            </w:r>
            <w:r w:rsidR="002601EE" w:rsidRPr="00E427C3">
              <w:rPr>
                <w:szCs w:val="28"/>
              </w:rPr>
              <w:t>о</w:t>
            </w:r>
            <w:r w:rsidR="002601EE" w:rsidRPr="00E427C3">
              <w:rPr>
                <w:szCs w:val="28"/>
              </w:rPr>
              <w:t>сибирска</w:t>
            </w:r>
          </w:p>
        </w:tc>
      </w:tr>
      <w:tr w:rsidR="002601EE" w:rsidRPr="00E427C3" w14:paraId="54753994" w14:textId="77777777" w:rsidTr="00200AC3">
        <w:trPr>
          <w:trHeight w:val="20"/>
        </w:trPr>
        <w:tc>
          <w:tcPr>
            <w:tcW w:w="301" w:type="pct"/>
          </w:tcPr>
          <w:p w14:paraId="54753991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2269" w:type="pct"/>
          </w:tcPr>
          <w:p w14:paraId="54753992" w14:textId="77777777" w:rsidR="002601EE" w:rsidRPr="00E427C3" w:rsidRDefault="002601EE" w:rsidP="004C47B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Температура прямой воды (далее – Т1)/температура обратной воды (далее – Т2)</w:t>
            </w:r>
          </w:p>
        </w:tc>
        <w:tc>
          <w:tcPr>
            <w:tcW w:w="2430" w:type="pct"/>
          </w:tcPr>
          <w:p w14:paraId="54753993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150/70 ˚С</w:t>
            </w:r>
          </w:p>
        </w:tc>
      </w:tr>
      <w:tr w:rsidR="002601EE" w:rsidRPr="00E427C3" w14:paraId="54753998" w14:textId="77777777" w:rsidTr="00200AC3">
        <w:trPr>
          <w:trHeight w:val="20"/>
        </w:trPr>
        <w:tc>
          <w:tcPr>
            <w:tcW w:w="301" w:type="pct"/>
          </w:tcPr>
          <w:p w14:paraId="54753995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2269" w:type="pct"/>
          </w:tcPr>
          <w:p w14:paraId="54753996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Рабочее давление теплоносителя</w:t>
            </w:r>
          </w:p>
        </w:tc>
        <w:tc>
          <w:tcPr>
            <w:tcW w:w="2430" w:type="pct"/>
          </w:tcPr>
          <w:p w14:paraId="54753997" w14:textId="77777777" w:rsidR="002601EE" w:rsidRPr="00E427C3" w:rsidRDefault="002601EE" w:rsidP="004C47B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16 кгс/</w:t>
            </w:r>
            <w:r w:rsidR="004C47B3">
              <w:rPr>
                <w:szCs w:val="28"/>
              </w:rPr>
              <w:t>кв. </w:t>
            </w:r>
            <w:r w:rsidRPr="00E427C3">
              <w:rPr>
                <w:szCs w:val="28"/>
              </w:rPr>
              <w:t>см</w:t>
            </w:r>
          </w:p>
        </w:tc>
      </w:tr>
      <w:tr w:rsidR="002601EE" w:rsidRPr="00E427C3" w14:paraId="5475399C" w14:textId="77777777" w:rsidTr="00200AC3">
        <w:trPr>
          <w:trHeight w:val="20"/>
        </w:trPr>
        <w:tc>
          <w:tcPr>
            <w:tcW w:w="301" w:type="pct"/>
          </w:tcPr>
          <w:p w14:paraId="54753999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14:paraId="5475399A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Категория потребителей теплоты по надежности теплоснабжения</w:t>
            </w:r>
          </w:p>
        </w:tc>
        <w:tc>
          <w:tcPr>
            <w:tcW w:w="2430" w:type="pct"/>
          </w:tcPr>
          <w:p w14:paraId="5475399B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II</w:t>
            </w:r>
          </w:p>
        </w:tc>
      </w:tr>
      <w:tr w:rsidR="002601EE" w:rsidRPr="00E427C3" w14:paraId="547539A0" w14:textId="77777777" w:rsidTr="00200AC3">
        <w:trPr>
          <w:trHeight w:val="20"/>
        </w:trPr>
        <w:tc>
          <w:tcPr>
            <w:tcW w:w="301" w:type="pct"/>
          </w:tcPr>
          <w:p w14:paraId="5475399D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</w:t>
            </w:r>
            <w:r w:rsidR="00C77AFC" w:rsidRPr="00E427C3">
              <w:rPr>
                <w:szCs w:val="28"/>
              </w:rPr>
              <w:t>2</w:t>
            </w:r>
          </w:p>
        </w:tc>
        <w:tc>
          <w:tcPr>
            <w:tcW w:w="2269" w:type="pct"/>
          </w:tcPr>
          <w:p w14:paraId="5475399E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Тепловая нагрузка для потребит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лей</w:t>
            </w:r>
          </w:p>
        </w:tc>
        <w:tc>
          <w:tcPr>
            <w:tcW w:w="2430" w:type="pct"/>
          </w:tcPr>
          <w:p w14:paraId="5475399F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56,329 Гкал/ч</w:t>
            </w:r>
          </w:p>
        </w:tc>
      </w:tr>
      <w:tr w:rsidR="002601EE" w:rsidRPr="00E427C3" w14:paraId="547539A4" w14:textId="77777777" w:rsidTr="00200AC3">
        <w:trPr>
          <w:trHeight w:val="20"/>
        </w:trPr>
        <w:tc>
          <w:tcPr>
            <w:tcW w:w="301" w:type="pct"/>
          </w:tcPr>
          <w:p w14:paraId="547539A1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3</w:t>
            </w:r>
          </w:p>
        </w:tc>
        <w:tc>
          <w:tcPr>
            <w:tcW w:w="2269" w:type="pct"/>
          </w:tcPr>
          <w:p w14:paraId="547539A2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Расчетные параметры теплоносит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ля приняты на основании</w:t>
            </w:r>
          </w:p>
        </w:tc>
        <w:tc>
          <w:tcPr>
            <w:tcW w:w="2430" w:type="pct"/>
          </w:tcPr>
          <w:p w14:paraId="547539A3" w14:textId="77777777" w:rsidR="002601EE" w:rsidRPr="00E427C3" w:rsidRDefault="005A6490" w:rsidP="005A6490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ехнически</w:t>
            </w:r>
            <w:r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 xml:space="preserve"> услови</w:t>
            </w:r>
            <w:r>
              <w:rPr>
                <w:szCs w:val="28"/>
              </w:rPr>
              <w:t>я</w:t>
            </w:r>
            <w:r w:rsidR="002601EE" w:rsidRPr="00E427C3">
              <w:rPr>
                <w:szCs w:val="28"/>
              </w:rPr>
              <w:t xml:space="preserve"> АО «СИБЭКО» № 112-20/79821 от 24.04.2015</w:t>
            </w:r>
          </w:p>
        </w:tc>
      </w:tr>
      <w:tr w:rsidR="002601EE" w:rsidRPr="00E427C3" w14:paraId="547539A8" w14:textId="77777777" w:rsidTr="00200AC3">
        <w:trPr>
          <w:trHeight w:val="20"/>
        </w:trPr>
        <w:tc>
          <w:tcPr>
            <w:tcW w:w="301" w:type="pct"/>
          </w:tcPr>
          <w:p w14:paraId="547539A5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4</w:t>
            </w:r>
          </w:p>
        </w:tc>
        <w:tc>
          <w:tcPr>
            <w:tcW w:w="2269" w:type="pct"/>
          </w:tcPr>
          <w:p w14:paraId="547539A6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</w:t>
            </w:r>
          </w:p>
        </w:tc>
        <w:tc>
          <w:tcPr>
            <w:tcW w:w="2430" w:type="pct"/>
          </w:tcPr>
          <w:p w14:paraId="547539A7" w14:textId="77777777" w:rsidR="002601EE" w:rsidRPr="00E427C3" w:rsidRDefault="005A6490" w:rsidP="00200AC3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2601EE" w:rsidRPr="00E427C3">
              <w:rPr>
                <w:szCs w:val="28"/>
              </w:rPr>
              <w:t>тальные электросварные прямошо</w:t>
            </w:r>
            <w:r w:rsidR="002601EE" w:rsidRPr="00E427C3">
              <w:rPr>
                <w:szCs w:val="28"/>
              </w:rPr>
              <w:t>в</w:t>
            </w:r>
            <w:r w:rsidR="002601EE" w:rsidRPr="00E427C3">
              <w:rPr>
                <w:szCs w:val="28"/>
              </w:rPr>
              <w:t>ные трубы</w:t>
            </w:r>
          </w:p>
        </w:tc>
      </w:tr>
      <w:tr w:rsidR="002601EE" w:rsidRPr="00E427C3" w14:paraId="547539AC" w14:textId="77777777" w:rsidTr="00200AC3">
        <w:trPr>
          <w:trHeight w:val="20"/>
        </w:trPr>
        <w:tc>
          <w:tcPr>
            <w:tcW w:w="301" w:type="pct"/>
          </w:tcPr>
          <w:p w14:paraId="547539A9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5</w:t>
            </w:r>
          </w:p>
        </w:tc>
        <w:tc>
          <w:tcPr>
            <w:tcW w:w="2269" w:type="pct"/>
          </w:tcPr>
          <w:p w14:paraId="547539AA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30" w:type="pct"/>
          </w:tcPr>
          <w:p w14:paraId="547539AB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39B0" w14:textId="77777777" w:rsidTr="00200AC3">
        <w:trPr>
          <w:trHeight w:val="20"/>
        </w:trPr>
        <w:tc>
          <w:tcPr>
            <w:tcW w:w="301" w:type="pct"/>
          </w:tcPr>
          <w:p w14:paraId="547539AD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6</w:t>
            </w:r>
          </w:p>
        </w:tc>
        <w:tc>
          <w:tcPr>
            <w:tcW w:w="2269" w:type="pct"/>
          </w:tcPr>
          <w:p w14:paraId="547539AE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30" w:type="pct"/>
          </w:tcPr>
          <w:p w14:paraId="547539AF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>Д</w:t>
            </w:r>
            <w:r w:rsidRPr="00E427C3">
              <w:rPr>
                <w:rFonts w:ascii="Cambria Math" w:hAnsi="Cambria Math" w:cs="Cambria Math"/>
                <w:szCs w:val="28"/>
              </w:rPr>
              <w:t> </w:t>
            </w:r>
            <w:r w:rsidRPr="00E427C3">
              <w:rPr>
                <w:szCs w:val="28"/>
              </w:rPr>
              <w:t>530 х 10 ТУ 1303-002-08620133-01, 17Г1С ГОСТ 5520)</w:t>
            </w:r>
          </w:p>
        </w:tc>
      </w:tr>
      <w:tr w:rsidR="002601EE" w:rsidRPr="00E427C3" w14:paraId="547539B4" w14:textId="77777777" w:rsidTr="00200AC3">
        <w:trPr>
          <w:trHeight w:val="20"/>
        </w:trPr>
        <w:tc>
          <w:tcPr>
            <w:tcW w:w="301" w:type="pct"/>
          </w:tcPr>
          <w:p w14:paraId="547539B1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7</w:t>
            </w:r>
          </w:p>
        </w:tc>
        <w:tc>
          <w:tcPr>
            <w:tcW w:w="2269" w:type="pct"/>
          </w:tcPr>
          <w:p w14:paraId="547539B2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Степень огнестойкости констру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ции</w:t>
            </w:r>
          </w:p>
        </w:tc>
        <w:tc>
          <w:tcPr>
            <w:tcW w:w="2430" w:type="pct"/>
          </w:tcPr>
          <w:p w14:paraId="547539B3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IV</w:t>
            </w:r>
          </w:p>
        </w:tc>
      </w:tr>
      <w:tr w:rsidR="002601EE" w:rsidRPr="00E427C3" w14:paraId="547539B8" w14:textId="77777777" w:rsidTr="00200AC3">
        <w:trPr>
          <w:trHeight w:val="20"/>
        </w:trPr>
        <w:tc>
          <w:tcPr>
            <w:tcW w:w="301" w:type="pct"/>
          </w:tcPr>
          <w:p w14:paraId="547539B5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8</w:t>
            </w:r>
          </w:p>
        </w:tc>
        <w:tc>
          <w:tcPr>
            <w:tcW w:w="2269" w:type="pct"/>
          </w:tcPr>
          <w:p w14:paraId="547539B6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пожарной опасности стро</w:t>
            </w:r>
            <w:r w:rsidRPr="00E427C3">
              <w:rPr>
                <w:szCs w:val="28"/>
              </w:rPr>
              <w:t>и</w:t>
            </w:r>
            <w:r w:rsidRPr="00E427C3">
              <w:rPr>
                <w:szCs w:val="28"/>
              </w:rPr>
              <w:t>тельных конструкций</w:t>
            </w:r>
          </w:p>
        </w:tc>
        <w:tc>
          <w:tcPr>
            <w:tcW w:w="2430" w:type="pct"/>
          </w:tcPr>
          <w:p w14:paraId="547539B7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К3</w:t>
            </w:r>
          </w:p>
        </w:tc>
      </w:tr>
      <w:tr w:rsidR="002601EE" w:rsidRPr="00E427C3" w14:paraId="547539BC" w14:textId="77777777" w:rsidTr="00200AC3">
        <w:trPr>
          <w:trHeight w:val="20"/>
        </w:trPr>
        <w:tc>
          <w:tcPr>
            <w:tcW w:w="301" w:type="pct"/>
          </w:tcPr>
          <w:p w14:paraId="547539B9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9</w:t>
            </w:r>
          </w:p>
        </w:tc>
        <w:tc>
          <w:tcPr>
            <w:tcW w:w="2269" w:type="pct"/>
          </w:tcPr>
          <w:p w14:paraId="547539BA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конструктивной пожарной опасности</w:t>
            </w:r>
          </w:p>
        </w:tc>
        <w:tc>
          <w:tcPr>
            <w:tcW w:w="2430" w:type="pct"/>
          </w:tcPr>
          <w:p w14:paraId="547539BB" w14:textId="77777777"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С3</w:t>
            </w:r>
          </w:p>
        </w:tc>
      </w:tr>
    </w:tbl>
    <w:p w14:paraId="547539BD" w14:textId="77777777" w:rsidR="002601EE" w:rsidRPr="00E427C3" w:rsidRDefault="002601EE" w:rsidP="00200AC3">
      <w:pPr>
        <w:pStyle w:val="S9"/>
      </w:pPr>
    </w:p>
    <w:p w14:paraId="547539BE" w14:textId="77777777" w:rsidR="002601EE" w:rsidRPr="00E427C3" w:rsidRDefault="002601EE" w:rsidP="005A6490">
      <w:pPr>
        <w:pStyle w:val="S9"/>
      </w:pPr>
      <w:r w:rsidRPr="00E427C3">
        <w:t xml:space="preserve">Участок от существующей точки врезки в коллектор турбинного цеха </w:t>
      </w:r>
      <w:r w:rsidR="005A6490">
        <w:br/>
      </w:r>
      <w:r w:rsidRPr="00E427C3">
        <w:t>ТЭЦ-3 до точки врезки в существующие трубопроводы 2</w:t>
      </w:r>
      <w:r w:rsidR="004C47B3">
        <w:t xml:space="preserve"> </w:t>
      </w:r>
      <w:r w:rsidRPr="00E427C3">
        <w:t>Ду</w:t>
      </w:r>
      <w:r w:rsidR="004C47B3">
        <w:t xml:space="preserve"> </w:t>
      </w:r>
      <w:r w:rsidRPr="00E427C3">
        <w:t>300 выполнен на низких опорах совместно с изоляцией толщиной 100 мм для Т1 и толщиной 80 мм для Т2.</w:t>
      </w:r>
    </w:p>
    <w:p w14:paraId="547539BF" w14:textId="77777777" w:rsidR="002601EE" w:rsidRPr="00E427C3" w:rsidRDefault="002601EE" w:rsidP="00200AC3">
      <w:pPr>
        <w:pStyle w:val="S9"/>
      </w:pPr>
      <w:r w:rsidRPr="00E427C3">
        <w:t>Участок по эстакаде и участок подземной бесканальной прокладки выпо</w:t>
      </w:r>
      <w:r w:rsidRPr="00E427C3">
        <w:t>л</w:t>
      </w:r>
      <w:r w:rsidRPr="00E427C3">
        <w:t>нены с изоляцией толщиной 100 мм для Т1 и толщиной 80 мм для Т2.</w:t>
      </w:r>
    </w:p>
    <w:p w14:paraId="547539C0" w14:textId="77777777" w:rsidR="002601EE" w:rsidRPr="00E427C3" w:rsidRDefault="002601EE" w:rsidP="00200AC3">
      <w:pPr>
        <w:pStyle w:val="S9"/>
      </w:pPr>
      <w:r w:rsidRPr="00E427C3">
        <w:t xml:space="preserve">Участок от ТК-Кт2 до ТК-926 в районе неподвижной опоры (перед </w:t>
      </w:r>
      <w:r w:rsidR="005A6490">
        <w:br/>
      </w:r>
      <w:r w:rsidRPr="00E427C3">
        <w:t>ЦТП-л104) выполнен на низких опорах совместно с изоляцией толщиной 100 мм для Т1 и толщиной 80 мм для Т2.</w:t>
      </w:r>
    </w:p>
    <w:p w14:paraId="547539C1" w14:textId="77777777" w:rsidR="002601EE" w:rsidRPr="00E427C3" w:rsidRDefault="002601EE" w:rsidP="00200AC3">
      <w:pPr>
        <w:pStyle w:val="S9"/>
      </w:pPr>
      <w:r w:rsidRPr="00E427C3">
        <w:t>Описание строительных конструкций тепловой сети</w:t>
      </w:r>
      <w:r w:rsidR="007C37EC" w:rsidRPr="00E427C3">
        <w:t>.</w:t>
      </w:r>
    </w:p>
    <w:p w14:paraId="547539C2" w14:textId="77777777" w:rsidR="002601EE" w:rsidRPr="00E427C3" w:rsidRDefault="002601EE" w:rsidP="00200AC3">
      <w:pPr>
        <w:pStyle w:val="S9"/>
      </w:pPr>
      <w:r w:rsidRPr="00E427C3">
        <w:t>Неподвижные опоры:</w:t>
      </w:r>
    </w:p>
    <w:p w14:paraId="547539C3" w14:textId="77777777" w:rsidR="002601EE" w:rsidRPr="00E427C3" w:rsidRDefault="002601EE" w:rsidP="00200AC3">
      <w:pPr>
        <w:pStyle w:val="S9"/>
      </w:pPr>
      <w:r w:rsidRPr="00E427C3">
        <w:t>фундамент размером 2600х1800</w:t>
      </w:r>
      <w:r w:rsidR="005A6490">
        <w:t>х</w:t>
      </w:r>
      <w:r w:rsidRPr="00E427C3">
        <w:t>850 мм на щебеночной подушке 300 мм;</w:t>
      </w:r>
    </w:p>
    <w:p w14:paraId="547539C4" w14:textId="77777777" w:rsidR="002601EE" w:rsidRPr="00E427C3" w:rsidRDefault="002601EE" w:rsidP="00200AC3">
      <w:pPr>
        <w:pStyle w:val="S9"/>
      </w:pPr>
      <w:r w:rsidRPr="00E427C3">
        <w:t>металлическая рама с заглублением 700 мм.</w:t>
      </w:r>
    </w:p>
    <w:p w14:paraId="547539C5" w14:textId="77777777" w:rsidR="002601EE" w:rsidRPr="00E427C3" w:rsidRDefault="002601EE" w:rsidP="00200AC3">
      <w:pPr>
        <w:pStyle w:val="S9"/>
      </w:pPr>
      <w:r w:rsidRPr="00E427C3">
        <w:t>Неподвижные опоры выполнены в монолитном бетоне, класс бетона не н</w:t>
      </w:r>
      <w:r w:rsidRPr="00E427C3">
        <w:t>и</w:t>
      </w:r>
      <w:r w:rsidRPr="00E427C3">
        <w:t>же В15 W4 F100. Опоры имеют свайное основание, количество свай зависит от технологических нагрузок.</w:t>
      </w:r>
    </w:p>
    <w:p w14:paraId="547539C6" w14:textId="77777777" w:rsidR="002601EE" w:rsidRPr="00E427C3" w:rsidRDefault="002601EE" w:rsidP="00200AC3">
      <w:pPr>
        <w:pStyle w:val="S9"/>
      </w:pPr>
      <w:r w:rsidRPr="00E427C3">
        <w:t>Подвижные (скользящие) опоры:</w:t>
      </w:r>
    </w:p>
    <w:p w14:paraId="547539C7" w14:textId="77777777" w:rsidR="002601EE" w:rsidRPr="00E427C3" w:rsidRDefault="002601EE" w:rsidP="00200AC3">
      <w:pPr>
        <w:pStyle w:val="S9"/>
      </w:pPr>
      <w:r w:rsidRPr="00E427C3">
        <w:t>конструкция из двух железобетонных свай сечением 300х300 мм разной длины с металлическим оголовком;</w:t>
      </w:r>
    </w:p>
    <w:p w14:paraId="547539C8" w14:textId="77777777" w:rsidR="002601EE" w:rsidRPr="00E427C3" w:rsidRDefault="002601EE" w:rsidP="00200AC3">
      <w:pPr>
        <w:pStyle w:val="S9"/>
      </w:pPr>
      <w:r w:rsidRPr="00E427C3">
        <w:t>площадки обслуживания для задвижек выполнены из металла 900х3800 мм.</w:t>
      </w:r>
    </w:p>
    <w:p w14:paraId="547539C9" w14:textId="77777777" w:rsidR="002601EE" w:rsidRPr="00E427C3" w:rsidRDefault="002601EE" w:rsidP="00200AC3">
      <w:pPr>
        <w:pStyle w:val="S9"/>
      </w:pPr>
      <w:r w:rsidRPr="00E427C3">
        <w:t>Все скользящие опоры надземной части трубопровода предусмотрены на свайном основании с высоким монолитным железобетонным ростверком, за и</w:t>
      </w:r>
      <w:r w:rsidRPr="00E427C3">
        <w:t>с</w:t>
      </w:r>
      <w:r w:rsidRPr="00E427C3">
        <w:t>ключением опор, устанавливаемых в месте перехода через автодорогу.</w:t>
      </w:r>
    </w:p>
    <w:p w14:paraId="547539CA" w14:textId="77777777" w:rsidR="002601EE" w:rsidRPr="00E427C3" w:rsidRDefault="002601EE" w:rsidP="00200AC3">
      <w:pPr>
        <w:pStyle w:val="S9"/>
      </w:pPr>
      <w:r w:rsidRPr="00E427C3">
        <w:t>Скользящие опоры для организации перехода над автодорогой запроект</w:t>
      </w:r>
      <w:r w:rsidRPr="00E427C3">
        <w:t>и</w:t>
      </w:r>
      <w:r w:rsidR="005A6490">
        <w:t>рованы стальные с же</w:t>
      </w:r>
      <w:r w:rsidRPr="00E427C3">
        <w:t>стким креплением к монолитному железобетонному рос</w:t>
      </w:r>
      <w:r w:rsidRPr="00E427C3">
        <w:t>т</w:t>
      </w:r>
      <w:r w:rsidRPr="00E427C3">
        <w:t>верку анкерными болтами.</w:t>
      </w:r>
    </w:p>
    <w:p w14:paraId="547539CB" w14:textId="77777777" w:rsidR="002601EE" w:rsidRPr="00E427C3" w:rsidRDefault="002601EE" w:rsidP="00200AC3">
      <w:pPr>
        <w:pStyle w:val="S9"/>
      </w:pPr>
      <w:r w:rsidRPr="00E427C3">
        <w:t>Опоры под задвижку:</w:t>
      </w:r>
    </w:p>
    <w:p w14:paraId="547539CC" w14:textId="77777777" w:rsidR="002601EE" w:rsidRPr="00E427C3" w:rsidRDefault="002601EE" w:rsidP="00200AC3">
      <w:pPr>
        <w:pStyle w:val="S9"/>
      </w:pPr>
      <w:r w:rsidRPr="00E427C3">
        <w:lastRenderedPageBreak/>
        <w:t>устанавливаются в секционных узлах трубопровода. Опоры монолитные, железобетонные на свайном основании с низким ростверком. Опоры имеют ж</w:t>
      </w:r>
      <w:r w:rsidR="005A6490">
        <w:t>е</w:t>
      </w:r>
      <w:r w:rsidRPr="00E427C3">
        <w:t>с</w:t>
      </w:r>
      <w:r w:rsidRPr="00E427C3">
        <w:t>т</w:t>
      </w:r>
      <w:r w:rsidRPr="00E427C3">
        <w:t>кую заделку головы сваи в тело ростверка. Свайное основание запроектировано из трех свай С 100.35-9 серии 1.011.1-10, в.1.</w:t>
      </w:r>
    </w:p>
    <w:p w14:paraId="547539CD" w14:textId="77777777" w:rsidR="002601EE" w:rsidRPr="00E427C3" w:rsidRDefault="002601EE" w:rsidP="00200AC3">
      <w:pPr>
        <w:pStyle w:val="S9"/>
      </w:pPr>
      <w:r w:rsidRPr="00E427C3">
        <w:t>Тепловая сеть по ул. Междуреченской – магистральная сеть без ответвл</w:t>
      </w:r>
      <w:r w:rsidRPr="00E427C3">
        <w:t>е</w:t>
      </w:r>
      <w:r w:rsidRPr="00E427C3">
        <w:t>ний, предназначенная для транспортировки тепла от пункта, распределяющего тепло, до потребителей. Инвестиционной программой АО «СИБЭКО» предусмо</w:t>
      </w:r>
      <w:r w:rsidRPr="00E427C3">
        <w:t>т</w:t>
      </w:r>
      <w:r w:rsidRPr="00E427C3">
        <w:t>рено строительство тепловой сети 2</w:t>
      </w:r>
      <w:r w:rsidR="00316BB0">
        <w:t xml:space="preserve"> </w:t>
      </w:r>
      <w:r w:rsidRPr="00E427C3">
        <w:t>Ду</w:t>
      </w:r>
      <w:r w:rsidR="00316BB0">
        <w:t xml:space="preserve"> </w:t>
      </w:r>
      <w:r w:rsidRPr="00E427C3">
        <w:t xml:space="preserve">500 от неподвижной опоры в районе </w:t>
      </w:r>
      <w:r w:rsidR="005A6490">
        <w:br/>
      </w:r>
      <w:r w:rsidRPr="00E427C3">
        <w:t xml:space="preserve">ТК-926 (перед ЦТП-л104) до ТК-2 в границах земельного участка с кадастровым номером 54:35:061060:30. Способ прокладки </w:t>
      </w:r>
      <w:r w:rsidR="00316BB0">
        <w:t xml:space="preserve">- </w:t>
      </w:r>
      <w:r w:rsidRPr="00E427C3">
        <w:t>надземно-подземный. Надземная часть тепловой сети по ул. Междуреченской проходит от ЦТП-л104, вдоль зол</w:t>
      </w:r>
      <w:r w:rsidRPr="00E427C3">
        <w:t>о</w:t>
      </w:r>
      <w:r w:rsidRPr="00E427C3">
        <w:t>отвала ТЭЦ-3 и до проектируемой ТК-1. Подземная часть проходит от проектир</w:t>
      </w:r>
      <w:r w:rsidRPr="00E427C3">
        <w:t>у</w:t>
      </w:r>
      <w:r w:rsidRPr="00E427C3">
        <w:t xml:space="preserve">емой ТК-1 до ТК-2 в границах земельного участка </w:t>
      </w:r>
      <w:r w:rsidR="005A6490">
        <w:t xml:space="preserve">с кадастровым номером </w:t>
      </w:r>
      <w:r w:rsidRPr="00E427C3">
        <w:t>54:35:061060:30.</w:t>
      </w:r>
    </w:p>
    <w:p w14:paraId="547539CE" w14:textId="77777777" w:rsidR="00C77AFC" w:rsidRPr="00E427C3" w:rsidRDefault="00C77AFC" w:rsidP="00200AC3">
      <w:pPr>
        <w:pStyle w:val="S9"/>
        <w:spacing w:line="240" w:lineRule="atLeast"/>
        <w:rPr>
          <w:szCs w:val="28"/>
        </w:rPr>
      </w:pPr>
      <w:r w:rsidRPr="00E427C3">
        <w:rPr>
          <w:szCs w:val="28"/>
        </w:rPr>
        <w:t>Характеристики тепловой сети по ул. Междуреченской представлены в та</w:t>
      </w:r>
      <w:r w:rsidRPr="00E427C3">
        <w:rPr>
          <w:szCs w:val="28"/>
        </w:rPr>
        <w:t>б</w:t>
      </w:r>
      <w:r w:rsidRPr="00E427C3">
        <w:rPr>
          <w:szCs w:val="28"/>
        </w:rPr>
        <w:t>лице 2.</w:t>
      </w:r>
    </w:p>
    <w:p w14:paraId="547539CF" w14:textId="77777777" w:rsidR="002601EE" w:rsidRPr="00E427C3" w:rsidRDefault="002601EE" w:rsidP="00200AC3">
      <w:pPr>
        <w:pStyle w:val="S9"/>
        <w:jc w:val="right"/>
        <w:rPr>
          <w:szCs w:val="28"/>
        </w:rPr>
      </w:pPr>
    </w:p>
    <w:p w14:paraId="547539D0" w14:textId="77777777" w:rsidR="002601EE" w:rsidRDefault="002601EE" w:rsidP="00200AC3">
      <w:pPr>
        <w:pStyle w:val="S9"/>
        <w:spacing w:line="240" w:lineRule="atLeast"/>
        <w:ind w:firstLine="0"/>
        <w:jc w:val="right"/>
        <w:rPr>
          <w:szCs w:val="28"/>
        </w:rPr>
      </w:pPr>
      <w:r w:rsidRPr="00E427C3">
        <w:rPr>
          <w:szCs w:val="28"/>
        </w:rPr>
        <w:t>Таблица 2</w:t>
      </w:r>
    </w:p>
    <w:p w14:paraId="547539D1" w14:textId="77777777" w:rsidR="00CB4F73" w:rsidRPr="00E427C3" w:rsidRDefault="00CB4F73" w:rsidP="00200AC3">
      <w:pPr>
        <w:pStyle w:val="S9"/>
        <w:spacing w:line="240" w:lineRule="atLeast"/>
        <w:ind w:firstLine="0"/>
        <w:jc w:val="right"/>
        <w:rPr>
          <w:szCs w:val="28"/>
        </w:rPr>
      </w:pPr>
    </w:p>
    <w:p w14:paraId="547539D2" w14:textId="77777777" w:rsidR="002601EE" w:rsidRPr="00E427C3" w:rsidRDefault="002601EE" w:rsidP="00200AC3">
      <w:pPr>
        <w:pStyle w:val="S9"/>
        <w:spacing w:line="240" w:lineRule="atLeast"/>
        <w:ind w:firstLine="0"/>
        <w:jc w:val="center"/>
        <w:rPr>
          <w:szCs w:val="28"/>
        </w:rPr>
      </w:pPr>
      <w:r w:rsidRPr="00E427C3">
        <w:rPr>
          <w:szCs w:val="28"/>
        </w:rPr>
        <w:t>Характеристики тепловой сети по ул. Междуреченской</w:t>
      </w:r>
    </w:p>
    <w:p w14:paraId="547539D3" w14:textId="77777777" w:rsidR="002601EE" w:rsidRPr="00E427C3" w:rsidRDefault="002601EE" w:rsidP="00200AC3">
      <w:pPr>
        <w:pStyle w:val="S9"/>
        <w:spacing w:line="240" w:lineRule="atLeast"/>
        <w:ind w:firstLine="0"/>
        <w:jc w:val="center"/>
        <w:rPr>
          <w:szCs w:val="28"/>
        </w:rPr>
      </w:pPr>
    </w:p>
    <w:p w14:paraId="547539D4" w14:textId="77777777"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94"/>
        <w:gridCol w:w="4635"/>
        <w:gridCol w:w="4909"/>
      </w:tblGrid>
      <w:tr w:rsidR="00200AC3" w:rsidRPr="00E427C3" w14:paraId="547539D8" w14:textId="77777777" w:rsidTr="00200AC3">
        <w:trPr>
          <w:trHeight w:val="20"/>
          <w:tblHeader/>
        </w:trPr>
        <w:tc>
          <w:tcPr>
            <w:tcW w:w="293" w:type="pct"/>
            <w:vAlign w:val="center"/>
          </w:tcPr>
          <w:p w14:paraId="547539D5" w14:textId="77777777" w:rsidR="00200AC3" w:rsidRPr="00E427C3" w:rsidRDefault="00200AC3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№ п/п</w:t>
            </w:r>
          </w:p>
        </w:tc>
        <w:tc>
          <w:tcPr>
            <w:tcW w:w="2286" w:type="pct"/>
          </w:tcPr>
          <w:p w14:paraId="547539D6" w14:textId="77777777" w:rsidR="00200AC3" w:rsidRPr="00E427C3" w:rsidRDefault="005A6490" w:rsidP="005A6490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 xml:space="preserve">Наименование </w:t>
            </w:r>
            <w:r>
              <w:rPr>
                <w:szCs w:val="28"/>
              </w:rPr>
              <w:t>х</w:t>
            </w:r>
            <w:r w:rsidR="00200AC3" w:rsidRPr="00E427C3">
              <w:rPr>
                <w:szCs w:val="28"/>
              </w:rPr>
              <w:t>арактеристик</w:t>
            </w:r>
            <w:r>
              <w:rPr>
                <w:szCs w:val="28"/>
              </w:rPr>
              <w:t>и</w:t>
            </w:r>
          </w:p>
        </w:tc>
        <w:tc>
          <w:tcPr>
            <w:tcW w:w="2421" w:type="pct"/>
          </w:tcPr>
          <w:p w14:paraId="547539D7" w14:textId="77777777" w:rsidR="00200AC3" w:rsidRPr="00E427C3" w:rsidRDefault="00200AC3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Описание</w:t>
            </w:r>
          </w:p>
        </w:tc>
      </w:tr>
    </w:tbl>
    <w:p w14:paraId="547539D9" w14:textId="77777777" w:rsidR="00200AC3" w:rsidRPr="00E427C3" w:rsidRDefault="00200AC3">
      <w:pPr>
        <w:rPr>
          <w:sz w:val="2"/>
          <w:szCs w:val="2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94"/>
        <w:gridCol w:w="4635"/>
        <w:gridCol w:w="4909"/>
      </w:tblGrid>
      <w:tr w:rsidR="002601EE" w:rsidRPr="00E427C3" w14:paraId="547539DD" w14:textId="77777777" w:rsidTr="00200AC3">
        <w:trPr>
          <w:trHeight w:val="20"/>
          <w:tblHeader/>
        </w:trPr>
        <w:tc>
          <w:tcPr>
            <w:tcW w:w="293" w:type="pct"/>
          </w:tcPr>
          <w:p w14:paraId="547539DA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14:paraId="547539DB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421" w:type="pct"/>
          </w:tcPr>
          <w:p w14:paraId="547539DC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39E1" w14:textId="77777777" w:rsidTr="00200AC3">
        <w:trPr>
          <w:trHeight w:val="20"/>
        </w:trPr>
        <w:tc>
          <w:tcPr>
            <w:tcW w:w="293" w:type="pct"/>
          </w:tcPr>
          <w:p w14:paraId="547539DE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14:paraId="547539DF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Функциональное назначение объе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та капитального строительства</w:t>
            </w:r>
          </w:p>
        </w:tc>
        <w:tc>
          <w:tcPr>
            <w:tcW w:w="2421" w:type="pct"/>
          </w:tcPr>
          <w:p w14:paraId="547539E0" w14:textId="77777777"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Л</w:t>
            </w:r>
            <w:r w:rsidR="002601EE" w:rsidRPr="00E427C3">
              <w:rPr>
                <w:szCs w:val="28"/>
              </w:rPr>
              <w:t>инейный объект – магистральная тепловая сеть</w:t>
            </w:r>
          </w:p>
        </w:tc>
      </w:tr>
      <w:tr w:rsidR="002601EE" w:rsidRPr="00E427C3" w14:paraId="547539E5" w14:textId="77777777" w:rsidTr="00200AC3">
        <w:trPr>
          <w:trHeight w:val="20"/>
        </w:trPr>
        <w:tc>
          <w:tcPr>
            <w:tcW w:w="293" w:type="pct"/>
          </w:tcPr>
          <w:p w14:paraId="547539E2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286" w:type="pct"/>
          </w:tcPr>
          <w:p w14:paraId="547539E3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Схема тепловой сети</w:t>
            </w:r>
          </w:p>
        </w:tc>
        <w:tc>
          <w:tcPr>
            <w:tcW w:w="2421" w:type="pct"/>
          </w:tcPr>
          <w:p w14:paraId="547539E4" w14:textId="77777777"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вухтрубная</w:t>
            </w:r>
          </w:p>
        </w:tc>
      </w:tr>
      <w:tr w:rsidR="002601EE" w:rsidRPr="00E427C3" w14:paraId="547539E9" w14:textId="77777777" w:rsidTr="00200AC3">
        <w:trPr>
          <w:trHeight w:val="20"/>
        </w:trPr>
        <w:tc>
          <w:tcPr>
            <w:tcW w:w="293" w:type="pct"/>
          </w:tcPr>
          <w:p w14:paraId="547539E6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2286" w:type="pct"/>
          </w:tcPr>
          <w:p w14:paraId="547539E7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Вид строительства</w:t>
            </w:r>
          </w:p>
        </w:tc>
        <w:tc>
          <w:tcPr>
            <w:tcW w:w="2421" w:type="pct"/>
          </w:tcPr>
          <w:p w14:paraId="547539E8" w14:textId="77777777"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2601EE" w:rsidRPr="00E427C3">
              <w:rPr>
                <w:szCs w:val="28"/>
              </w:rPr>
              <w:t>овое</w:t>
            </w:r>
          </w:p>
        </w:tc>
      </w:tr>
      <w:tr w:rsidR="002601EE" w:rsidRPr="00E427C3" w14:paraId="547539ED" w14:textId="77777777" w:rsidTr="00200AC3">
        <w:trPr>
          <w:trHeight w:val="20"/>
        </w:trPr>
        <w:tc>
          <w:tcPr>
            <w:tcW w:w="293" w:type="pct"/>
          </w:tcPr>
          <w:p w14:paraId="547539EA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2286" w:type="pct"/>
          </w:tcPr>
          <w:p w14:paraId="547539EB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Диаметр, мм</w:t>
            </w:r>
          </w:p>
        </w:tc>
        <w:tc>
          <w:tcPr>
            <w:tcW w:w="2421" w:type="pct"/>
          </w:tcPr>
          <w:p w14:paraId="547539EC" w14:textId="77777777" w:rsidR="002601EE" w:rsidRPr="00E427C3" w:rsidRDefault="00BE6F55" w:rsidP="00336D86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 530х10,00 мм</w:t>
            </w:r>
          </w:p>
        </w:tc>
      </w:tr>
      <w:tr w:rsidR="002601EE" w:rsidRPr="00E427C3" w14:paraId="547539F1" w14:textId="77777777" w:rsidTr="00200AC3">
        <w:trPr>
          <w:trHeight w:val="20"/>
        </w:trPr>
        <w:tc>
          <w:tcPr>
            <w:tcW w:w="293" w:type="pct"/>
          </w:tcPr>
          <w:p w14:paraId="547539EE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2286" w:type="pct"/>
          </w:tcPr>
          <w:p w14:paraId="547539EF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Характерные особенности объекта капитального строительства</w:t>
            </w:r>
          </w:p>
        </w:tc>
        <w:tc>
          <w:tcPr>
            <w:tcW w:w="2421" w:type="pct"/>
          </w:tcPr>
          <w:p w14:paraId="547539F0" w14:textId="77777777"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епловая сеть с участками подземной бесканальной и надземной прокладки</w:t>
            </w:r>
          </w:p>
        </w:tc>
      </w:tr>
      <w:tr w:rsidR="00501F00" w:rsidRPr="00E427C3" w14:paraId="547539F5" w14:textId="77777777" w:rsidTr="00200AC3">
        <w:trPr>
          <w:trHeight w:val="20"/>
        </w:trPr>
        <w:tc>
          <w:tcPr>
            <w:tcW w:w="293" w:type="pct"/>
          </w:tcPr>
          <w:p w14:paraId="547539F2" w14:textId="77777777" w:rsidR="00501F00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2286" w:type="pct"/>
          </w:tcPr>
          <w:p w14:paraId="547539F3" w14:textId="77777777" w:rsidR="00501F00" w:rsidRPr="00E427C3" w:rsidRDefault="00501F00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Протяженность тепловой сети (по оси), в том числе:</w:t>
            </w:r>
          </w:p>
        </w:tc>
        <w:tc>
          <w:tcPr>
            <w:tcW w:w="2421" w:type="pct"/>
          </w:tcPr>
          <w:p w14:paraId="547539F4" w14:textId="77777777" w:rsidR="00501F00" w:rsidRPr="00E427C3" w:rsidRDefault="00501F00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4826,7 м</w:t>
            </w:r>
          </w:p>
        </w:tc>
      </w:tr>
      <w:tr w:rsidR="001704AD" w:rsidRPr="00E427C3" w14:paraId="547539F9" w14:textId="77777777" w:rsidTr="00200AC3">
        <w:trPr>
          <w:trHeight w:val="20"/>
        </w:trPr>
        <w:tc>
          <w:tcPr>
            <w:tcW w:w="293" w:type="pct"/>
          </w:tcPr>
          <w:p w14:paraId="547539F6" w14:textId="77777777" w:rsidR="001704AD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6.1</w:t>
            </w:r>
          </w:p>
        </w:tc>
        <w:tc>
          <w:tcPr>
            <w:tcW w:w="2286" w:type="pct"/>
          </w:tcPr>
          <w:p w14:paraId="547539F7" w14:textId="77777777" w:rsidR="001704AD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704AD" w:rsidRPr="00E427C3">
              <w:rPr>
                <w:szCs w:val="28"/>
              </w:rPr>
              <w:t>адземной прокладки</w:t>
            </w:r>
          </w:p>
        </w:tc>
        <w:tc>
          <w:tcPr>
            <w:tcW w:w="2421" w:type="pct"/>
          </w:tcPr>
          <w:p w14:paraId="547539F8" w14:textId="77777777" w:rsidR="001704AD" w:rsidRPr="00E427C3" w:rsidRDefault="001704AD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3544,9 м</w:t>
            </w:r>
          </w:p>
        </w:tc>
      </w:tr>
      <w:tr w:rsidR="00501F00" w:rsidRPr="00E427C3" w14:paraId="547539FD" w14:textId="77777777" w:rsidTr="00200AC3">
        <w:trPr>
          <w:trHeight w:val="20"/>
        </w:trPr>
        <w:tc>
          <w:tcPr>
            <w:tcW w:w="293" w:type="pct"/>
          </w:tcPr>
          <w:p w14:paraId="547539FA" w14:textId="77777777" w:rsidR="00501F00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6.2</w:t>
            </w:r>
          </w:p>
        </w:tc>
        <w:tc>
          <w:tcPr>
            <w:tcW w:w="2286" w:type="pct"/>
          </w:tcPr>
          <w:p w14:paraId="547539FB" w14:textId="77777777" w:rsidR="00501F00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1704AD" w:rsidRPr="00E427C3">
              <w:rPr>
                <w:szCs w:val="28"/>
              </w:rPr>
              <w:t>одземной прокладки</w:t>
            </w:r>
          </w:p>
        </w:tc>
        <w:tc>
          <w:tcPr>
            <w:tcW w:w="2421" w:type="pct"/>
          </w:tcPr>
          <w:p w14:paraId="547539FC" w14:textId="77777777" w:rsidR="00501F00" w:rsidRPr="00E427C3" w:rsidRDefault="001704AD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1281,8 м</w:t>
            </w:r>
          </w:p>
        </w:tc>
      </w:tr>
      <w:tr w:rsidR="002601EE" w:rsidRPr="00E427C3" w14:paraId="54753A01" w14:textId="77777777" w:rsidTr="00200AC3">
        <w:trPr>
          <w:trHeight w:val="20"/>
        </w:trPr>
        <w:tc>
          <w:tcPr>
            <w:tcW w:w="293" w:type="pct"/>
          </w:tcPr>
          <w:p w14:paraId="547539FE" w14:textId="77777777" w:rsidR="002601EE" w:rsidRPr="00E427C3" w:rsidRDefault="00501F00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2286" w:type="pct"/>
          </w:tcPr>
          <w:p w14:paraId="547539FF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Источник теплоснабжения</w:t>
            </w:r>
          </w:p>
        </w:tc>
        <w:tc>
          <w:tcPr>
            <w:tcW w:w="2421" w:type="pct"/>
          </w:tcPr>
          <w:p w14:paraId="54753A00" w14:textId="77777777"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епловые сети от ТЭЦ-3 города Нов</w:t>
            </w:r>
            <w:r w:rsidR="002601EE" w:rsidRPr="00E427C3">
              <w:rPr>
                <w:szCs w:val="28"/>
              </w:rPr>
              <w:t>о</w:t>
            </w:r>
            <w:r w:rsidR="002601EE" w:rsidRPr="00E427C3">
              <w:rPr>
                <w:szCs w:val="28"/>
              </w:rPr>
              <w:t>сибирска</w:t>
            </w:r>
          </w:p>
        </w:tc>
      </w:tr>
      <w:tr w:rsidR="002601EE" w:rsidRPr="00E427C3" w14:paraId="54753A05" w14:textId="77777777" w:rsidTr="00200AC3">
        <w:trPr>
          <w:trHeight w:val="20"/>
        </w:trPr>
        <w:tc>
          <w:tcPr>
            <w:tcW w:w="293" w:type="pct"/>
          </w:tcPr>
          <w:p w14:paraId="54753A02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2286" w:type="pct"/>
          </w:tcPr>
          <w:p w14:paraId="54753A03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Т1/Т2</w:t>
            </w:r>
          </w:p>
        </w:tc>
        <w:tc>
          <w:tcPr>
            <w:tcW w:w="2421" w:type="pct"/>
          </w:tcPr>
          <w:p w14:paraId="54753A04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150/70 ˚С</w:t>
            </w:r>
          </w:p>
        </w:tc>
      </w:tr>
      <w:tr w:rsidR="002601EE" w:rsidRPr="00E427C3" w14:paraId="54753A09" w14:textId="77777777" w:rsidTr="00200AC3">
        <w:trPr>
          <w:trHeight w:val="20"/>
        </w:trPr>
        <w:tc>
          <w:tcPr>
            <w:tcW w:w="293" w:type="pct"/>
          </w:tcPr>
          <w:p w14:paraId="54753A06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2286" w:type="pct"/>
          </w:tcPr>
          <w:p w14:paraId="54753A07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Рабочее давление теплоносителя</w:t>
            </w:r>
          </w:p>
        </w:tc>
        <w:tc>
          <w:tcPr>
            <w:tcW w:w="2421" w:type="pct"/>
          </w:tcPr>
          <w:p w14:paraId="54753A08" w14:textId="77777777" w:rsidR="002601EE" w:rsidRPr="00E427C3" w:rsidRDefault="002601EE" w:rsidP="00336D86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16 кгс/</w:t>
            </w:r>
            <w:r w:rsidR="00336D86">
              <w:rPr>
                <w:szCs w:val="28"/>
              </w:rPr>
              <w:t xml:space="preserve">кв. </w:t>
            </w:r>
            <w:r w:rsidRPr="00E427C3">
              <w:rPr>
                <w:szCs w:val="28"/>
              </w:rPr>
              <w:t>см</w:t>
            </w:r>
          </w:p>
        </w:tc>
      </w:tr>
      <w:tr w:rsidR="002601EE" w:rsidRPr="00E427C3" w14:paraId="54753A0D" w14:textId="77777777" w:rsidTr="00200AC3">
        <w:trPr>
          <w:trHeight w:val="20"/>
        </w:trPr>
        <w:tc>
          <w:tcPr>
            <w:tcW w:w="293" w:type="pct"/>
          </w:tcPr>
          <w:p w14:paraId="54753A0A" w14:textId="77777777"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2286" w:type="pct"/>
          </w:tcPr>
          <w:p w14:paraId="54753A0B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Категория потребителей теплоты по надежности теплоснабжения</w:t>
            </w:r>
          </w:p>
        </w:tc>
        <w:tc>
          <w:tcPr>
            <w:tcW w:w="2421" w:type="pct"/>
          </w:tcPr>
          <w:p w14:paraId="54753A0C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II</w:t>
            </w:r>
          </w:p>
        </w:tc>
      </w:tr>
      <w:tr w:rsidR="002601EE" w:rsidRPr="00E427C3" w14:paraId="54753A11" w14:textId="77777777" w:rsidTr="00200AC3">
        <w:trPr>
          <w:trHeight w:val="20"/>
        </w:trPr>
        <w:tc>
          <w:tcPr>
            <w:tcW w:w="293" w:type="pct"/>
          </w:tcPr>
          <w:p w14:paraId="54753A0E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14:paraId="54753A0F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Тепловая нагрузка для потребителей</w:t>
            </w:r>
          </w:p>
        </w:tc>
        <w:tc>
          <w:tcPr>
            <w:tcW w:w="2421" w:type="pct"/>
          </w:tcPr>
          <w:p w14:paraId="54753A10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56,329 Гкал/ч</w:t>
            </w:r>
          </w:p>
        </w:tc>
      </w:tr>
      <w:tr w:rsidR="002601EE" w:rsidRPr="00E427C3" w14:paraId="54753A15" w14:textId="77777777" w:rsidTr="00200AC3">
        <w:trPr>
          <w:trHeight w:val="20"/>
        </w:trPr>
        <w:tc>
          <w:tcPr>
            <w:tcW w:w="293" w:type="pct"/>
          </w:tcPr>
          <w:p w14:paraId="54753A12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2</w:t>
            </w:r>
          </w:p>
        </w:tc>
        <w:tc>
          <w:tcPr>
            <w:tcW w:w="2286" w:type="pct"/>
          </w:tcPr>
          <w:p w14:paraId="54753A13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Расчетные параметры теплоносит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ля приняты на основании</w:t>
            </w:r>
          </w:p>
        </w:tc>
        <w:tc>
          <w:tcPr>
            <w:tcW w:w="2421" w:type="pct"/>
          </w:tcPr>
          <w:p w14:paraId="54753A14" w14:textId="77777777" w:rsidR="002601EE" w:rsidRPr="00E427C3" w:rsidRDefault="00336D86" w:rsidP="00336D86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ехнически</w:t>
            </w:r>
            <w:r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 xml:space="preserve"> услови</w:t>
            </w:r>
            <w:r>
              <w:rPr>
                <w:szCs w:val="28"/>
              </w:rPr>
              <w:t>я</w:t>
            </w:r>
            <w:r w:rsidR="002601EE" w:rsidRPr="00E427C3">
              <w:rPr>
                <w:szCs w:val="28"/>
              </w:rPr>
              <w:t xml:space="preserve"> АО «СИБЭКО» № 112-20/79821 от 24.04.2015</w:t>
            </w:r>
          </w:p>
        </w:tc>
      </w:tr>
      <w:tr w:rsidR="002601EE" w:rsidRPr="00E427C3" w14:paraId="54753A19" w14:textId="77777777" w:rsidTr="00200AC3">
        <w:trPr>
          <w:trHeight w:val="20"/>
        </w:trPr>
        <w:tc>
          <w:tcPr>
            <w:tcW w:w="293" w:type="pct"/>
          </w:tcPr>
          <w:p w14:paraId="54753A16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</w:t>
            </w:r>
            <w:r w:rsidR="00C77AFC" w:rsidRPr="00E427C3">
              <w:rPr>
                <w:szCs w:val="28"/>
              </w:rPr>
              <w:t>3</w:t>
            </w:r>
          </w:p>
        </w:tc>
        <w:tc>
          <w:tcPr>
            <w:tcW w:w="2286" w:type="pct"/>
          </w:tcPr>
          <w:p w14:paraId="54753A17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 надземной прокладки</w:t>
            </w:r>
          </w:p>
        </w:tc>
        <w:tc>
          <w:tcPr>
            <w:tcW w:w="2421" w:type="pct"/>
          </w:tcPr>
          <w:p w14:paraId="54753A18" w14:textId="77777777" w:rsidR="002601EE" w:rsidRPr="00E427C3" w:rsidRDefault="00336D86" w:rsidP="00200AC3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2601EE" w:rsidRPr="00E427C3">
              <w:rPr>
                <w:szCs w:val="28"/>
              </w:rPr>
              <w:t>тальные электросварные прямошо</w:t>
            </w:r>
            <w:r w:rsidR="002601EE" w:rsidRPr="00E427C3">
              <w:rPr>
                <w:szCs w:val="28"/>
              </w:rPr>
              <w:t>в</w:t>
            </w:r>
            <w:r w:rsidR="002601EE" w:rsidRPr="00E427C3">
              <w:rPr>
                <w:szCs w:val="28"/>
              </w:rPr>
              <w:t>ные трубы</w:t>
            </w:r>
          </w:p>
        </w:tc>
      </w:tr>
      <w:tr w:rsidR="002601EE" w:rsidRPr="00E427C3" w14:paraId="54753A1D" w14:textId="77777777" w:rsidTr="00200AC3">
        <w:trPr>
          <w:trHeight w:val="20"/>
        </w:trPr>
        <w:tc>
          <w:tcPr>
            <w:tcW w:w="293" w:type="pct"/>
          </w:tcPr>
          <w:p w14:paraId="54753A1A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4</w:t>
            </w:r>
          </w:p>
        </w:tc>
        <w:tc>
          <w:tcPr>
            <w:tcW w:w="2286" w:type="pct"/>
          </w:tcPr>
          <w:p w14:paraId="54753A1B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21" w:type="pct"/>
          </w:tcPr>
          <w:p w14:paraId="54753A1C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3A21" w14:textId="77777777" w:rsidTr="00200AC3">
        <w:trPr>
          <w:trHeight w:val="20"/>
        </w:trPr>
        <w:tc>
          <w:tcPr>
            <w:tcW w:w="293" w:type="pct"/>
          </w:tcPr>
          <w:p w14:paraId="54753A1E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5</w:t>
            </w:r>
          </w:p>
        </w:tc>
        <w:tc>
          <w:tcPr>
            <w:tcW w:w="2286" w:type="pct"/>
          </w:tcPr>
          <w:p w14:paraId="54753A1F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21" w:type="pct"/>
          </w:tcPr>
          <w:p w14:paraId="54753A20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>Д</w:t>
            </w:r>
            <w:r w:rsidRPr="00E427C3">
              <w:rPr>
                <w:rFonts w:ascii="Cambria Math" w:hAnsi="Cambria Math" w:cs="Cambria Math"/>
                <w:szCs w:val="28"/>
              </w:rPr>
              <w:t> </w:t>
            </w:r>
            <w:r w:rsidRPr="00E427C3">
              <w:rPr>
                <w:szCs w:val="28"/>
              </w:rPr>
              <w:t>530 х 10 мм ТУ 1303-002-08620133-01, 17Г1С ГОСТ 5520)</w:t>
            </w:r>
          </w:p>
        </w:tc>
      </w:tr>
      <w:tr w:rsidR="002601EE" w:rsidRPr="00E427C3" w14:paraId="54753A25" w14:textId="77777777" w:rsidTr="00200AC3">
        <w:trPr>
          <w:trHeight w:val="20"/>
        </w:trPr>
        <w:tc>
          <w:tcPr>
            <w:tcW w:w="293" w:type="pct"/>
          </w:tcPr>
          <w:p w14:paraId="54753A22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6</w:t>
            </w:r>
          </w:p>
        </w:tc>
        <w:tc>
          <w:tcPr>
            <w:tcW w:w="2286" w:type="pct"/>
          </w:tcPr>
          <w:p w14:paraId="54753A23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 подземной прокладки</w:t>
            </w:r>
          </w:p>
        </w:tc>
        <w:tc>
          <w:tcPr>
            <w:tcW w:w="2421" w:type="pct"/>
          </w:tcPr>
          <w:p w14:paraId="54753A24" w14:textId="77777777" w:rsidR="002601EE" w:rsidRPr="00E427C3" w:rsidRDefault="00336D86" w:rsidP="00200AC3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Преды</w:t>
            </w:r>
            <w:r w:rsidR="002601EE" w:rsidRPr="00E427C3">
              <w:rPr>
                <w:szCs w:val="28"/>
              </w:rPr>
              <w:t>золированные трубы Ст17Г1С, 0-1-ППУ-ПЭ</w:t>
            </w:r>
          </w:p>
        </w:tc>
      </w:tr>
      <w:tr w:rsidR="002601EE" w:rsidRPr="00E427C3" w14:paraId="54753A29" w14:textId="77777777" w:rsidTr="00200AC3">
        <w:trPr>
          <w:trHeight w:val="20"/>
        </w:trPr>
        <w:tc>
          <w:tcPr>
            <w:tcW w:w="293" w:type="pct"/>
          </w:tcPr>
          <w:p w14:paraId="54753A26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7</w:t>
            </w:r>
          </w:p>
        </w:tc>
        <w:tc>
          <w:tcPr>
            <w:tcW w:w="2286" w:type="pct"/>
          </w:tcPr>
          <w:p w14:paraId="54753A27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21" w:type="pct"/>
          </w:tcPr>
          <w:p w14:paraId="54753A28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3A2D" w14:textId="77777777" w:rsidTr="00200AC3">
        <w:trPr>
          <w:trHeight w:val="20"/>
        </w:trPr>
        <w:tc>
          <w:tcPr>
            <w:tcW w:w="293" w:type="pct"/>
          </w:tcPr>
          <w:p w14:paraId="54753A2A" w14:textId="77777777"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8</w:t>
            </w:r>
          </w:p>
        </w:tc>
        <w:tc>
          <w:tcPr>
            <w:tcW w:w="2286" w:type="pct"/>
          </w:tcPr>
          <w:p w14:paraId="54753A2B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21" w:type="pct"/>
          </w:tcPr>
          <w:p w14:paraId="54753A2C" w14:textId="77777777"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 xml:space="preserve">Д </w:t>
            </w:r>
            <w:r w:rsidRPr="00E427C3">
              <w:rPr>
                <w:szCs w:val="28"/>
              </w:rPr>
              <w:t>530 х 10 мм ГОСТ 30732-2006)</w:t>
            </w:r>
          </w:p>
        </w:tc>
      </w:tr>
    </w:tbl>
    <w:p w14:paraId="54753A2E" w14:textId="77777777" w:rsidR="00CB4F73" w:rsidRDefault="00CB4F73" w:rsidP="00200AC3">
      <w:pPr>
        <w:ind w:firstLine="708"/>
      </w:pPr>
    </w:p>
    <w:p w14:paraId="54753A2F" w14:textId="77777777" w:rsidR="002601EE" w:rsidRPr="00E427C3" w:rsidRDefault="002601EE" w:rsidP="00200AC3">
      <w:pPr>
        <w:ind w:firstLine="708"/>
      </w:pPr>
      <w:r w:rsidRPr="00E427C3">
        <w:t>Участок от ЦТП-л104 до ТК-1 выполнен на надземной эстакаде на низких опорах совместно с изоляцией толщиной 100 мм для Т1 и толщиной 80 мм для Т2.</w:t>
      </w:r>
    </w:p>
    <w:p w14:paraId="54753A30" w14:textId="77777777" w:rsidR="002601EE" w:rsidRPr="00E427C3" w:rsidRDefault="002601EE" w:rsidP="00200AC3">
      <w:pPr>
        <w:ind w:firstLine="708"/>
      </w:pPr>
      <w:r w:rsidRPr="00E427C3">
        <w:t>Участок от ТК-1 до ТК-2 выполнен подземной бесканальной прокладкой с толщиной изоляционного слоя 90 мм.</w:t>
      </w:r>
    </w:p>
    <w:p w14:paraId="54753A31" w14:textId="77777777" w:rsidR="002601EE" w:rsidRPr="00E427C3" w:rsidRDefault="002601EE" w:rsidP="00200AC3">
      <w:pPr>
        <w:pStyle w:val="S9"/>
      </w:pPr>
      <w:r w:rsidRPr="00E427C3">
        <w:t>Описание строительных конструкций надземной части тепловой сети</w:t>
      </w:r>
      <w:r w:rsidR="007C37EC" w:rsidRPr="00E427C3">
        <w:t>.</w:t>
      </w:r>
    </w:p>
    <w:p w14:paraId="54753A32" w14:textId="77777777" w:rsidR="002601EE" w:rsidRPr="00E427C3" w:rsidRDefault="002601EE" w:rsidP="00200AC3">
      <w:pPr>
        <w:pStyle w:val="S9"/>
      </w:pPr>
      <w:r w:rsidRPr="00E427C3">
        <w:t>Неподвижные опоры:</w:t>
      </w:r>
    </w:p>
    <w:p w14:paraId="54753A33" w14:textId="77777777" w:rsidR="002601EE" w:rsidRPr="00E427C3" w:rsidRDefault="002601EE" w:rsidP="00200AC3">
      <w:r w:rsidRPr="00E427C3">
        <w:t>фундамент размером 3000х3000х1320 мм на щебеночной подушке 300 мм;</w:t>
      </w:r>
    </w:p>
    <w:p w14:paraId="54753A34" w14:textId="77777777" w:rsidR="002601EE" w:rsidRPr="00E427C3" w:rsidRDefault="002601EE" w:rsidP="00200AC3">
      <w:r w:rsidRPr="00E427C3">
        <w:t>металлическая рама с заглублением 900 мм.</w:t>
      </w:r>
    </w:p>
    <w:p w14:paraId="54753A35" w14:textId="77777777" w:rsidR="002601EE" w:rsidRPr="00E427C3" w:rsidRDefault="002601EE" w:rsidP="00200AC3">
      <w:r w:rsidRPr="00E427C3">
        <w:t>Подвижные опоры:</w:t>
      </w:r>
    </w:p>
    <w:p w14:paraId="54753A36" w14:textId="77777777" w:rsidR="002601EE" w:rsidRPr="00E427C3" w:rsidRDefault="002601EE" w:rsidP="00200AC3">
      <w:r w:rsidRPr="00E427C3">
        <w:t>конструкция из двух железобетонных свай сечением 300х300 мм разной длины с металлическим оголовком;</w:t>
      </w:r>
    </w:p>
    <w:p w14:paraId="54753A37" w14:textId="77777777" w:rsidR="002601EE" w:rsidRPr="00E427C3" w:rsidRDefault="002601EE" w:rsidP="00200AC3">
      <w:r w:rsidRPr="00E427C3">
        <w:t>площадки обслуживания для задвижек выполнены из металла размером 900х3800 мм.</w:t>
      </w:r>
    </w:p>
    <w:p w14:paraId="54753A38" w14:textId="77777777" w:rsidR="002601EE" w:rsidRPr="00E427C3" w:rsidRDefault="002601EE" w:rsidP="00200AC3">
      <w:pPr>
        <w:pStyle w:val="S9"/>
      </w:pPr>
      <w:r w:rsidRPr="00E427C3">
        <w:t>Описание строительных конструкций подземной части тепловой сети:</w:t>
      </w:r>
    </w:p>
    <w:p w14:paraId="54753A39" w14:textId="77777777" w:rsidR="002601EE" w:rsidRPr="00E427C3" w:rsidRDefault="002601EE" w:rsidP="00200AC3">
      <w:r w:rsidRPr="00E427C3">
        <w:t>монолитные железобетонные камеры размером 3300х5000х3000 мм с шир</w:t>
      </w:r>
      <w:r w:rsidRPr="00E427C3">
        <w:t>и</w:t>
      </w:r>
      <w:r w:rsidRPr="00E427C3">
        <w:t>ной стенки 400 мм, заполненные песком;</w:t>
      </w:r>
    </w:p>
    <w:p w14:paraId="54753A3A" w14:textId="77777777" w:rsidR="002601EE" w:rsidRPr="00E427C3" w:rsidRDefault="002601EE" w:rsidP="00200AC3">
      <w:r w:rsidRPr="00E427C3">
        <w:t>неподвижные опоры из монолитного железобетона размером 4500х7000х3160 мм.</w:t>
      </w:r>
    </w:p>
    <w:p w14:paraId="54753A3B" w14:textId="77777777" w:rsidR="002601EE" w:rsidRPr="00E427C3" w:rsidRDefault="002601EE" w:rsidP="00200AC3">
      <w:pPr>
        <w:ind w:firstLine="708"/>
      </w:pPr>
      <w:r w:rsidRPr="00E427C3">
        <w:t>В местах пересечения с автодорогой трубопровод прокладывается в непр</w:t>
      </w:r>
      <w:r w:rsidRPr="00E427C3">
        <w:t>о</w:t>
      </w:r>
      <w:r w:rsidRPr="00E427C3">
        <w:t>ходных каналах, из лотков типа ЛК 300.300.150-13 на щебеночной подушке 300</w:t>
      </w:r>
      <w:r w:rsidR="007C37EC" w:rsidRPr="00E427C3">
        <w:t> </w:t>
      </w:r>
      <w:r w:rsidRPr="00E427C3">
        <w:t>мм.</w:t>
      </w:r>
    </w:p>
    <w:p w14:paraId="54753A3C" w14:textId="77777777" w:rsidR="002601EE" w:rsidRDefault="002601EE" w:rsidP="00200AC3">
      <w:r w:rsidRPr="00E427C3">
        <w:t>На перспективу до 2030 года согласно проектным решениям проекта план</w:t>
      </w:r>
      <w:r w:rsidRPr="00E427C3">
        <w:t>и</w:t>
      </w:r>
      <w:r w:rsidRPr="00E427C3">
        <w:t>ровки территории, ограниченной перспективным продолжением ул. Стартовой, ул. Междуреченской и перспективной магистральной дорогой скоростного дв</w:t>
      </w:r>
      <w:r w:rsidRPr="00E427C3">
        <w:t>и</w:t>
      </w:r>
      <w:r w:rsidRPr="00E427C3">
        <w:t>жения «Ельцовская», в Ленинском районе, в границах которого предполагается строительство и реконструкция тепловых сетей, поверхность уровня земли будет спланирована с учетом высоты дамбы гидротехнических сооружений золоотвала ТЭЦ-3, что приведет к изменению типа прокладки планируемых тепловых сетей по ул. Большой и ул. Междуреченской с надземной на надземно-подземную. Та</w:t>
      </w:r>
      <w:r w:rsidRPr="00E427C3">
        <w:t>к</w:t>
      </w:r>
      <w:r w:rsidRPr="00E427C3">
        <w:t>же тип прокладки надземной трассы на подземную будет изменен при развитии улично-дорожной сети, а именно в местах пересечения с автомобильными дор</w:t>
      </w:r>
      <w:r w:rsidRPr="00E427C3">
        <w:t>о</w:t>
      </w:r>
      <w:r w:rsidRPr="00E427C3">
        <w:t>гами. Прокладка тепловых сетей под магистральными дорогами будет предусмо</w:t>
      </w:r>
      <w:r w:rsidRPr="00E427C3">
        <w:t>т</w:t>
      </w:r>
      <w:r w:rsidRPr="00E427C3">
        <w:t xml:space="preserve">рена в проходных каналах. Решения по выносу тепловых сетей, связанных со </w:t>
      </w:r>
      <w:r w:rsidRPr="00E427C3">
        <w:lastRenderedPageBreak/>
        <w:t>строительством транспортных развязок, будут уточняться и приниматься на п</w:t>
      </w:r>
      <w:r w:rsidRPr="00E427C3">
        <w:t>о</w:t>
      </w:r>
      <w:r w:rsidRPr="00E427C3">
        <w:t>следующих этапах строительства.</w:t>
      </w:r>
    </w:p>
    <w:p w14:paraId="54753A3D" w14:textId="77777777" w:rsidR="00316BB0" w:rsidRPr="00E427C3" w:rsidRDefault="00316BB0" w:rsidP="00200AC3"/>
    <w:p w14:paraId="54753A3E" w14:textId="77777777"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bookmarkStart w:id="1" w:name="_Toc491850836"/>
      <w:r w:rsidRPr="00E427C3">
        <w:rPr>
          <w:b/>
        </w:rPr>
        <w:t xml:space="preserve">2.2. Перечень субъектов Российской Федерации, перечень муниципальных районов, городских округов в составе субъектов Российской Федерации, </w:t>
      </w:r>
    </w:p>
    <w:p w14:paraId="54753A3F" w14:textId="77777777"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перечень поселений, населенных пунктов, внутригородских </w:t>
      </w:r>
    </w:p>
    <w:p w14:paraId="54753A40" w14:textId="77777777"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территорий</w:t>
      </w:r>
      <w:r w:rsidR="004C47B3">
        <w:rPr>
          <w:b/>
        </w:rPr>
        <w:t xml:space="preserve"> </w:t>
      </w:r>
      <w:r w:rsidRPr="00E427C3">
        <w:rPr>
          <w:b/>
        </w:rPr>
        <w:t xml:space="preserve">городов федерального значения, на территориях </w:t>
      </w:r>
    </w:p>
    <w:p w14:paraId="54753A41" w14:textId="77777777"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которых устанавливаются зоны планируемого </w:t>
      </w:r>
    </w:p>
    <w:p w14:paraId="54753A42" w14:textId="77777777" w:rsidR="002601EE" w:rsidRPr="00E427C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размещения линейных объектов</w:t>
      </w:r>
      <w:bookmarkEnd w:id="1"/>
    </w:p>
    <w:p w14:paraId="54753A43" w14:textId="77777777" w:rsidR="002601EE" w:rsidRPr="00E427C3" w:rsidRDefault="002601EE" w:rsidP="00200AC3">
      <w:pPr>
        <w:pStyle w:val="S9"/>
      </w:pPr>
    </w:p>
    <w:p w14:paraId="54753A44" w14:textId="77777777" w:rsidR="002601EE" w:rsidRPr="00E427C3" w:rsidRDefault="002601EE" w:rsidP="00200AC3">
      <w:pPr>
        <w:pStyle w:val="S9"/>
      </w:pPr>
      <w:r w:rsidRPr="00E427C3">
        <w:t>Проектом планировки территории устанавливаются зоны планируемого размещения линейных объектов на территории Российской Федерации, Новос</w:t>
      </w:r>
      <w:r w:rsidRPr="00E427C3">
        <w:t>и</w:t>
      </w:r>
      <w:r w:rsidRPr="00E427C3">
        <w:t>бирской области, города Новосибирска, северной части Ленинского района.</w:t>
      </w:r>
    </w:p>
    <w:p w14:paraId="54753A45" w14:textId="77777777" w:rsidR="002601EE" w:rsidRPr="00E427C3" w:rsidRDefault="002601EE" w:rsidP="00200AC3">
      <w:pPr>
        <w:pStyle w:val="S9"/>
      </w:pPr>
      <w:r w:rsidRPr="00E427C3">
        <w:t>В границах проекта планировки территории устанавливаются две зоны пл</w:t>
      </w:r>
      <w:r w:rsidRPr="00E427C3">
        <w:t>а</w:t>
      </w:r>
      <w:r w:rsidRPr="00E427C3">
        <w:t>нируемого размещения линейных объектов:</w:t>
      </w:r>
    </w:p>
    <w:p w14:paraId="54753A46" w14:textId="77777777" w:rsidR="002601EE" w:rsidRPr="00E427C3" w:rsidRDefault="002601EE" w:rsidP="00200AC3">
      <w:pPr>
        <w:pStyle w:val="S9"/>
      </w:pPr>
      <w:r w:rsidRPr="00E427C3">
        <w:t>зона планируемого размещения линейного объекта – тепловой сети по ул. Большой;</w:t>
      </w:r>
    </w:p>
    <w:p w14:paraId="54753A47" w14:textId="77777777" w:rsidR="002601EE" w:rsidRPr="00E427C3" w:rsidRDefault="002601EE" w:rsidP="00200AC3">
      <w:pPr>
        <w:pStyle w:val="S9"/>
      </w:pPr>
      <w:r w:rsidRPr="00E427C3">
        <w:t>зона планируемого размещения линейного объекта – тепловой сети по ул. Междуреченской.</w:t>
      </w:r>
    </w:p>
    <w:p w14:paraId="54753A48" w14:textId="77777777" w:rsidR="002601EE" w:rsidRPr="00E427C3" w:rsidRDefault="002601EE" w:rsidP="00200AC3">
      <w:pPr>
        <w:pStyle w:val="S9"/>
      </w:pPr>
      <w:r w:rsidRPr="00E427C3">
        <w:t>Границы зон планируемого размещения линейных объектов устанавливаю</w:t>
      </w:r>
      <w:r w:rsidRPr="00E427C3">
        <w:t>т</w:t>
      </w:r>
      <w:r w:rsidRPr="00E427C3">
        <w:t>ся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</w:t>
      </w:r>
      <w:r w:rsidRPr="00E427C3">
        <w:t>а</w:t>
      </w:r>
      <w:r w:rsidRPr="00E427C3">
        <w:t>ющих в том числе соблюдение расчетных показателей минимально допустимого уровня обеспеченности территории объектами коммунальной, транспортной, с</w:t>
      </w:r>
      <w:r w:rsidRPr="00E427C3">
        <w:t>о</w:t>
      </w:r>
      <w:r w:rsidRPr="00E427C3">
        <w:t>циальной инфраструктур и расчетных показателей максимально допустимого уровня территориальной доступности указанных объектов для населения в соо</w:t>
      </w:r>
      <w:r w:rsidRPr="00E427C3">
        <w:t>т</w:t>
      </w:r>
      <w:r w:rsidRPr="00E427C3">
        <w:t>ветствии с нормативами градостроительного проектирования.</w:t>
      </w:r>
    </w:p>
    <w:p w14:paraId="54753A49" w14:textId="77777777" w:rsidR="002601EE" w:rsidRPr="00E427C3" w:rsidRDefault="002601EE" w:rsidP="00200AC3">
      <w:pPr>
        <w:pStyle w:val="S9"/>
      </w:pPr>
      <w:r w:rsidRPr="00E427C3">
        <w:t>В границах проекта планировки территории размещение объектов кап</w:t>
      </w:r>
      <w:r w:rsidRPr="00E427C3">
        <w:t>и</w:t>
      </w:r>
      <w:r w:rsidRPr="00E427C3">
        <w:t xml:space="preserve">тального строительства, входящих в состав линейного объекта, не предусмотрено. </w:t>
      </w:r>
    </w:p>
    <w:p w14:paraId="54753A4A" w14:textId="77777777" w:rsidR="002601EE" w:rsidRPr="00E427C3" w:rsidRDefault="002601EE" w:rsidP="00200AC3">
      <w:pPr>
        <w:pStyle w:val="S9"/>
      </w:pPr>
      <w:r w:rsidRPr="00E427C3">
        <w:t xml:space="preserve">Согласно </w:t>
      </w:r>
      <w:r w:rsidR="00E4228E">
        <w:t>приказу М</w:t>
      </w:r>
      <w:r w:rsidRPr="00E427C3">
        <w:t>инистерства архитектуры, строительства и жилищно-коммунального хозяйства Российской Федерации от 17.08.1992 № 197 «О тип</w:t>
      </w:r>
      <w:r w:rsidRPr="00E427C3">
        <w:t>о</w:t>
      </w:r>
      <w:r w:rsidRPr="00E427C3">
        <w:t>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  <w:p w14:paraId="54753A4B" w14:textId="77777777" w:rsidR="002601EE" w:rsidRPr="00E427C3" w:rsidRDefault="002601EE" w:rsidP="00200AC3">
      <w:pPr>
        <w:pStyle w:val="S9"/>
      </w:pPr>
      <w:r w:rsidRPr="00E427C3">
        <w:t>В связи с отсутствием действующих нормативных документов, определя</w:t>
      </w:r>
      <w:r w:rsidRPr="00E427C3">
        <w:t>ю</w:t>
      </w:r>
      <w:r w:rsidRPr="00E427C3">
        <w:t>щих ширину постоянного отвода земельных участков для тепловой сети, прое</w:t>
      </w:r>
      <w:r w:rsidRPr="00E427C3">
        <w:t>к</w:t>
      </w:r>
      <w:r w:rsidRPr="00E427C3">
        <w:t>том планировки территории граница зоны планируемого размещения линейных объектов устанавливается в размере 5 метров в каждую сторону, считая от оси труб тепловых сетей. В границах зон планируемого размещения линейных объе</w:t>
      </w:r>
      <w:r w:rsidRPr="00E427C3">
        <w:t>к</w:t>
      </w:r>
      <w:r w:rsidRPr="00E427C3">
        <w:t>тов проектом планировки территории устанавливается зона с особыми условиями использования территории – планируемая охранная зона тепловых сетей.</w:t>
      </w:r>
    </w:p>
    <w:p w14:paraId="54753A4C" w14:textId="77777777" w:rsidR="002601EE" w:rsidRPr="00E427C3" w:rsidRDefault="002601EE" w:rsidP="00200AC3">
      <w:pPr>
        <w:pStyle w:val="S9"/>
      </w:pPr>
      <w:r w:rsidRPr="00E427C3">
        <w:lastRenderedPageBreak/>
        <w:t>При определении границ зон планируемого размещения линейных объектов учитывалось планируемое расположение линейных объектов и соблюдение в</w:t>
      </w:r>
      <w:r w:rsidRPr="00E427C3">
        <w:t>ы</w:t>
      </w:r>
      <w:r w:rsidRPr="00E427C3">
        <w:t>полнения требований пункт</w:t>
      </w:r>
      <w:r w:rsidR="00E4228E">
        <w:t>ов</w:t>
      </w:r>
      <w:r w:rsidRPr="00E427C3">
        <w:t xml:space="preserve"> 3, 4, 6, 7 статьи 11.9 Земельного </w:t>
      </w:r>
      <w:r w:rsidR="00E4228E">
        <w:t>к</w:t>
      </w:r>
      <w:r w:rsidRPr="00E427C3">
        <w:t>одекса Росси</w:t>
      </w:r>
      <w:r w:rsidRPr="00E427C3">
        <w:t>й</w:t>
      </w:r>
      <w:r w:rsidRPr="00E427C3">
        <w:t>ской Федерации.</w:t>
      </w:r>
    </w:p>
    <w:p w14:paraId="54753A4D" w14:textId="77777777" w:rsidR="002601EE" w:rsidRPr="00E427C3" w:rsidRDefault="002601EE" w:rsidP="00200AC3">
      <w:pPr>
        <w:pStyle w:val="S9"/>
      </w:pPr>
      <w:r w:rsidRPr="00E427C3">
        <w:t>Площадь территории в границах зоны планируемого размещения тепловой сети по ул. Большой составляет 3,35 га.</w:t>
      </w:r>
    </w:p>
    <w:p w14:paraId="54753A4E" w14:textId="77777777" w:rsidR="002601EE" w:rsidRPr="00E427C3" w:rsidRDefault="002601EE" w:rsidP="00200AC3">
      <w:pPr>
        <w:pStyle w:val="S9"/>
      </w:pPr>
      <w:r w:rsidRPr="00E427C3">
        <w:t>Площадь территории в границах зоны планируемого размещения тепловой сети по ул. Междуреченской составляет 5,13 га.</w:t>
      </w:r>
    </w:p>
    <w:p w14:paraId="54753A4F" w14:textId="77777777" w:rsidR="002601EE" w:rsidRPr="00E427C3" w:rsidRDefault="002601EE" w:rsidP="00200AC3">
      <w:pPr>
        <w:pStyle w:val="S9"/>
      </w:pPr>
    </w:p>
    <w:p w14:paraId="54753A50" w14:textId="77777777" w:rsidR="002601EE" w:rsidRPr="00E427C3" w:rsidRDefault="002601EE" w:rsidP="00200AC3">
      <w:pPr>
        <w:pStyle w:val="S9"/>
        <w:jc w:val="center"/>
        <w:outlineLvl w:val="0"/>
        <w:rPr>
          <w:b/>
        </w:rPr>
      </w:pPr>
      <w:bookmarkStart w:id="2" w:name="_Toc491850837"/>
      <w:r w:rsidRPr="00E427C3">
        <w:rPr>
          <w:b/>
        </w:rPr>
        <w:t>2.3. Перечень координат характерных точек границ зон планируемого размещения линейных объектов</w:t>
      </w:r>
      <w:bookmarkEnd w:id="2"/>
      <w:r w:rsidRPr="00E427C3">
        <w:rPr>
          <w:b/>
        </w:rPr>
        <w:t xml:space="preserve"> </w:t>
      </w:r>
    </w:p>
    <w:p w14:paraId="54753A51" w14:textId="77777777" w:rsidR="002601EE" w:rsidRPr="00E427C3" w:rsidRDefault="002601EE" w:rsidP="00200AC3">
      <w:pPr>
        <w:pStyle w:val="S9"/>
      </w:pPr>
    </w:p>
    <w:p w14:paraId="54753A52" w14:textId="77777777" w:rsidR="002601EE" w:rsidRPr="00E427C3" w:rsidRDefault="002601EE" w:rsidP="00200AC3">
      <w:pPr>
        <w:pStyle w:val="S9"/>
      </w:pPr>
      <w:r w:rsidRPr="00E427C3">
        <w:t>Перечень координат характерных точек зон планируемого размещения л</w:t>
      </w:r>
      <w:r w:rsidRPr="00E427C3">
        <w:t>и</w:t>
      </w:r>
      <w:r w:rsidRPr="00E427C3">
        <w:t xml:space="preserve">нейных объектов </w:t>
      </w:r>
      <w:r w:rsidRPr="00E427C3">
        <w:rPr>
          <w:szCs w:val="28"/>
        </w:rPr>
        <w:t>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 на основании постановления Правительства Новосибирской области от</w:t>
      </w:r>
      <w:r w:rsidR="00316BB0">
        <w:rPr>
          <w:szCs w:val="28"/>
        </w:rPr>
        <w:t xml:space="preserve"> </w:t>
      </w:r>
      <w:r w:rsidRPr="00E427C3">
        <w:rPr>
          <w:szCs w:val="28"/>
        </w:rPr>
        <w:t>28.12.2011 № 608-п «О введении местной системы координат Новосибирской о</w:t>
      </w:r>
      <w:r w:rsidRPr="00E427C3">
        <w:rPr>
          <w:szCs w:val="28"/>
        </w:rPr>
        <w:t>б</w:t>
      </w:r>
      <w:r w:rsidRPr="00E427C3">
        <w:rPr>
          <w:szCs w:val="28"/>
        </w:rPr>
        <w:t>ласти»</w:t>
      </w:r>
      <w:r w:rsidR="00316BB0">
        <w:rPr>
          <w:szCs w:val="28"/>
        </w:rPr>
        <w:t>,</w:t>
      </w:r>
      <w:r w:rsidR="007C37EC" w:rsidRPr="00E427C3">
        <w:rPr>
          <w:szCs w:val="28"/>
        </w:rPr>
        <w:t xml:space="preserve"> и представлен в таблиц</w:t>
      </w:r>
      <w:r w:rsidR="00E4228E">
        <w:rPr>
          <w:szCs w:val="28"/>
        </w:rPr>
        <w:t>ах</w:t>
      </w:r>
      <w:r w:rsidR="007C37EC" w:rsidRPr="00E427C3">
        <w:rPr>
          <w:szCs w:val="28"/>
        </w:rPr>
        <w:t xml:space="preserve"> 3</w:t>
      </w:r>
      <w:r w:rsidR="00C77AFC" w:rsidRPr="00E427C3">
        <w:rPr>
          <w:szCs w:val="28"/>
        </w:rPr>
        <w:t xml:space="preserve"> и 4</w:t>
      </w:r>
      <w:r w:rsidR="007C37EC" w:rsidRPr="00E427C3">
        <w:rPr>
          <w:szCs w:val="28"/>
        </w:rPr>
        <w:t>.</w:t>
      </w:r>
    </w:p>
    <w:p w14:paraId="54753A53" w14:textId="77777777" w:rsidR="002601EE" w:rsidRPr="00E427C3" w:rsidRDefault="002601EE" w:rsidP="00200AC3">
      <w:pPr>
        <w:jc w:val="right"/>
        <w:rPr>
          <w:szCs w:val="28"/>
        </w:rPr>
      </w:pPr>
    </w:p>
    <w:p w14:paraId="54753A54" w14:textId="77777777" w:rsidR="002601EE" w:rsidRPr="00E427C3" w:rsidRDefault="002601EE" w:rsidP="00200AC3">
      <w:pPr>
        <w:jc w:val="right"/>
        <w:rPr>
          <w:szCs w:val="28"/>
        </w:rPr>
      </w:pPr>
      <w:r w:rsidRPr="00E427C3">
        <w:rPr>
          <w:szCs w:val="28"/>
        </w:rPr>
        <w:t>Таблица 3</w:t>
      </w:r>
    </w:p>
    <w:p w14:paraId="54753A55" w14:textId="77777777" w:rsidR="004C47B3" w:rsidRDefault="004C47B3" w:rsidP="00200AC3">
      <w:pPr>
        <w:jc w:val="center"/>
        <w:rPr>
          <w:szCs w:val="28"/>
        </w:rPr>
      </w:pPr>
    </w:p>
    <w:p w14:paraId="54753A56" w14:textId="77777777" w:rsidR="00E4228E" w:rsidRDefault="002601EE" w:rsidP="00200AC3">
      <w:pPr>
        <w:jc w:val="center"/>
        <w:rPr>
          <w:szCs w:val="28"/>
        </w:rPr>
      </w:pPr>
      <w:r w:rsidRPr="00E427C3">
        <w:rPr>
          <w:szCs w:val="28"/>
        </w:rPr>
        <w:t xml:space="preserve">Перечень координат характерных точек границ зон планируемого </w:t>
      </w:r>
    </w:p>
    <w:p w14:paraId="54753A57" w14:textId="77777777" w:rsidR="002601EE" w:rsidRDefault="002601EE" w:rsidP="00200AC3">
      <w:pPr>
        <w:jc w:val="center"/>
        <w:rPr>
          <w:szCs w:val="28"/>
        </w:rPr>
      </w:pPr>
      <w:r w:rsidRPr="00E427C3">
        <w:rPr>
          <w:szCs w:val="28"/>
        </w:rPr>
        <w:t>размещения линейного объекта – тепловой сети по ул. Большой</w:t>
      </w:r>
    </w:p>
    <w:p w14:paraId="54753A58" w14:textId="77777777" w:rsidR="004C47B3" w:rsidRDefault="004C47B3" w:rsidP="00200AC3">
      <w:pPr>
        <w:jc w:val="center"/>
        <w:rPr>
          <w:szCs w:val="28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716"/>
        <w:gridCol w:w="3182"/>
        <w:gridCol w:w="3866"/>
      </w:tblGrid>
      <w:tr w:rsidR="002601EE" w:rsidRPr="00E427C3" w14:paraId="54753A5D" w14:textId="77777777" w:rsidTr="002601EE">
        <w:trPr>
          <w:jc w:val="center"/>
        </w:trPr>
        <w:tc>
          <w:tcPr>
            <w:tcW w:w="588" w:type="pct"/>
            <w:vMerge w:val="restart"/>
          </w:tcPr>
          <w:p w14:paraId="54753A59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</w:t>
            </w:r>
          </w:p>
          <w:p w14:paraId="54753A5A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п/п</w:t>
            </w:r>
          </w:p>
        </w:tc>
        <w:tc>
          <w:tcPr>
            <w:tcW w:w="864" w:type="pct"/>
            <w:vMerge w:val="restart"/>
          </w:tcPr>
          <w:p w14:paraId="54753A5B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 точки</w:t>
            </w:r>
          </w:p>
        </w:tc>
        <w:tc>
          <w:tcPr>
            <w:tcW w:w="3548" w:type="pct"/>
            <w:gridSpan w:val="2"/>
          </w:tcPr>
          <w:p w14:paraId="54753A5C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Координаты</w:t>
            </w:r>
          </w:p>
        </w:tc>
      </w:tr>
      <w:tr w:rsidR="002601EE" w:rsidRPr="00E427C3" w14:paraId="54753A62" w14:textId="77777777" w:rsidTr="002601EE">
        <w:trPr>
          <w:jc w:val="center"/>
        </w:trPr>
        <w:tc>
          <w:tcPr>
            <w:tcW w:w="588" w:type="pct"/>
            <w:vMerge/>
          </w:tcPr>
          <w:p w14:paraId="54753A5E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864" w:type="pct"/>
            <w:vMerge/>
          </w:tcPr>
          <w:p w14:paraId="54753A5F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602" w:type="pct"/>
          </w:tcPr>
          <w:p w14:paraId="54753A60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E427C3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54753A61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  <w:lang w:val="en-US"/>
              </w:rPr>
              <w:t>Y</w:t>
            </w:r>
          </w:p>
        </w:tc>
      </w:tr>
    </w:tbl>
    <w:p w14:paraId="54753A63" w14:textId="77777777"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716"/>
        <w:gridCol w:w="3182"/>
        <w:gridCol w:w="3866"/>
      </w:tblGrid>
      <w:tr w:rsidR="002601EE" w:rsidRPr="00E427C3" w14:paraId="54753A68" w14:textId="77777777" w:rsidTr="007C37EC">
        <w:trPr>
          <w:tblHeader/>
          <w:jc w:val="center"/>
        </w:trPr>
        <w:tc>
          <w:tcPr>
            <w:tcW w:w="588" w:type="pct"/>
          </w:tcPr>
          <w:p w14:paraId="54753A6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1</w:t>
            </w:r>
          </w:p>
        </w:tc>
        <w:tc>
          <w:tcPr>
            <w:tcW w:w="864" w:type="pct"/>
            <w:vAlign w:val="center"/>
          </w:tcPr>
          <w:p w14:paraId="54753A65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2</w:t>
            </w:r>
          </w:p>
        </w:tc>
        <w:tc>
          <w:tcPr>
            <w:tcW w:w="1602" w:type="pct"/>
          </w:tcPr>
          <w:p w14:paraId="54753A66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3</w:t>
            </w:r>
          </w:p>
        </w:tc>
        <w:tc>
          <w:tcPr>
            <w:tcW w:w="1946" w:type="pct"/>
            <w:vAlign w:val="center"/>
          </w:tcPr>
          <w:p w14:paraId="54753A67" w14:textId="77777777"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4</w:t>
            </w:r>
          </w:p>
        </w:tc>
      </w:tr>
      <w:tr w:rsidR="002601EE" w:rsidRPr="00E427C3" w14:paraId="54753A6D" w14:textId="77777777" w:rsidTr="007C37EC">
        <w:trPr>
          <w:jc w:val="center"/>
        </w:trPr>
        <w:tc>
          <w:tcPr>
            <w:tcW w:w="588" w:type="pct"/>
          </w:tcPr>
          <w:p w14:paraId="54753A6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864" w:type="pct"/>
          </w:tcPr>
          <w:p w14:paraId="54753A6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1602" w:type="pct"/>
          </w:tcPr>
          <w:p w14:paraId="54753A6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487375.58</w:t>
            </w:r>
          </w:p>
        </w:tc>
        <w:tc>
          <w:tcPr>
            <w:tcW w:w="1946" w:type="pct"/>
          </w:tcPr>
          <w:p w14:paraId="54753A6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4193589.98</w:t>
            </w:r>
          </w:p>
        </w:tc>
      </w:tr>
      <w:tr w:rsidR="002601EE" w:rsidRPr="00E427C3" w14:paraId="54753A72" w14:textId="77777777" w:rsidTr="007C37EC">
        <w:trPr>
          <w:jc w:val="center"/>
        </w:trPr>
        <w:tc>
          <w:tcPr>
            <w:tcW w:w="588" w:type="pct"/>
          </w:tcPr>
          <w:p w14:paraId="54753A6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864" w:type="pct"/>
          </w:tcPr>
          <w:p w14:paraId="54753A6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1602" w:type="pct"/>
          </w:tcPr>
          <w:p w14:paraId="54753A7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487347.10</w:t>
            </w:r>
          </w:p>
        </w:tc>
        <w:tc>
          <w:tcPr>
            <w:tcW w:w="1946" w:type="pct"/>
          </w:tcPr>
          <w:p w14:paraId="54753A7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4193581.91</w:t>
            </w:r>
          </w:p>
        </w:tc>
      </w:tr>
      <w:tr w:rsidR="002601EE" w:rsidRPr="00E427C3" w14:paraId="54753A77" w14:textId="77777777" w:rsidTr="007C37EC">
        <w:trPr>
          <w:jc w:val="center"/>
        </w:trPr>
        <w:tc>
          <w:tcPr>
            <w:tcW w:w="588" w:type="pct"/>
          </w:tcPr>
          <w:p w14:paraId="54753A7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864" w:type="pct"/>
          </w:tcPr>
          <w:p w14:paraId="54753A7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1602" w:type="pct"/>
          </w:tcPr>
          <w:p w14:paraId="54753A7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487306.21</w:t>
            </w:r>
          </w:p>
        </w:tc>
        <w:tc>
          <w:tcPr>
            <w:tcW w:w="1946" w:type="pct"/>
          </w:tcPr>
          <w:p w14:paraId="54753A7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4193571.40</w:t>
            </w:r>
          </w:p>
        </w:tc>
      </w:tr>
      <w:tr w:rsidR="002601EE" w:rsidRPr="00E427C3" w14:paraId="54753A7C" w14:textId="77777777" w:rsidTr="007C37EC">
        <w:trPr>
          <w:jc w:val="center"/>
        </w:trPr>
        <w:tc>
          <w:tcPr>
            <w:tcW w:w="588" w:type="pct"/>
          </w:tcPr>
          <w:p w14:paraId="54753A7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864" w:type="pct"/>
          </w:tcPr>
          <w:p w14:paraId="54753A7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1602" w:type="pct"/>
          </w:tcPr>
          <w:p w14:paraId="54753A7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487246.97</w:t>
            </w:r>
          </w:p>
        </w:tc>
        <w:tc>
          <w:tcPr>
            <w:tcW w:w="1946" w:type="pct"/>
          </w:tcPr>
          <w:p w14:paraId="54753A7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4193630.39</w:t>
            </w:r>
          </w:p>
        </w:tc>
      </w:tr>
      <w:tr w:rsidR="002601EE" w:rsidRPr="00E427C3" w14:paraId="54753A81" w14:textId="77777777" w:rsidTr="007C37EC">
        <w:trPr>
          <w:jc w:val="center"/>
        </w:trPr>
        <w:tc>
          <w:tcPr>
            <w:tcW w:w="588" w:type="pct"/>
          </w:tcPr>
          <w:p w14:paraId="54753A7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864" w:type="pct"/>
          </w:tcPr>
          <w:p w14:paraId="54753A7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1602" w:type="pct"/>
          </w:tcPr>
          <w:p w14:paraId="54753A7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487179.26</w:t>
            </w:r>
          </w:p>
        </w:tc>
        <w:tc>
          <w:tcPr>
            <w:tcW w:w="1946" w:type="pct"/>
          </w:tcPr>
          <w:p w14:paraId="54753A8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4193710.03</w:t>
            </w:r>
          </w:p>
        </w:tc>
      </w:tr>
      <w:tr w:rsidR="002601EE" w:rsidRPr="00E427C3" w14:paraId="54753A86" w14:textId="77777777" w:rsidTr="007C37EC">
        <w:trPr>
          <w:jc w:val="center"/>
        </w:trPr>
        <w:tc>
          <w:tcPr>
            <w:tcW w:w="588" w:type="pct"/>
          </w:tcPr>
          <w:p w14:paraId="54753A8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864" w:type="pct"/>
          </w:tcPr>
          <w:p w14:paraId="54753A8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1602" w:type="pct"/>
          </w:tcPr>
          <w:p w14:paraId="54753A8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487113.65</w:t>
            </w:r>
          </w:p>
        </w:tc>
        <w:tc>
          <w:tcPr>
            <w:tcW w:w="1946" w:type="pct"/>
          </w:tcPr>
          <w:p w14:paraId="54753A8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4193838.40</w:t>
            </w:r>
          </w:p>
        </w:tc>
      </w:tr>
      <w:tr w:rsidR="002601EE" w:rsidRPr="00E427C3" w14:paraId="54753A8B" w14:textId="77777777" w:rsidTr="007C37EC">
        <w:trPr>
          <w:jc w:val="center"/>
        </w:trPr>
        <w:tc>
          <w:tcPr>
            <w:tcW w:w="588" w:type="pct"/>
          </w:tcPr>
          <w:p w14:paraId="54753A8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864" w:type="pct"/>
          </w:tcPr>
          <w:p w14:paraId="54753A8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1602" w:type="pct"/>
          </w:tcPr>
          <w:p w14:paraId="54753A8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487134.87</w:t>
            </w:r>
          </w:p>
        </w:tc>
        <w:tc>
          <w:tcPr>
            <w:tcW w:w="1946" w:type="pct"/>
          </w:tcPr>
          <w:p w14:paraId="54753A8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4193851.18</w:t>
            </w:r>
          </w:p>
        </w:tc>
      </w:tr>
      <w:tr w:rsidR="002601EE" w:rsidRPr="00E427C3" w14:paraId="54753A90" w14:textId="77777777" w:rsidTr="007C37EC">
        <w:trPr>
          <w:jc w:val="center"/>
        </w:trPr>
        <w:tc>
          <w:tcPr>
            <w:tcW w:w="588" w:type="pct"/>
          </w:tcPr>
          <w:p w14:paraId="54753A8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864" w:type="pct"/>
          </w:tcPr>
          <w:p w14:paraId="54753A8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1602" w:type="pct"/>
          </w:tcPr>
          <w:p w14:paraId="54753A8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487120.28</w:t>
            </w:r>
          </w:p>
        </w:tc>
        <w:tc>
          <w:tcPr>
            <w:tcW w:w="1946" w:type="pct"/>
          </w:tcPr>
          <w:p w14:paraId="54753A8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4193922.69</w:t>
            </w:r>
          </w:p>
        </w:tc>
      </w:tr>
      <w:tr w:rsidR="002601EE" w:rsidRPr="00E427C3" w14:paraId="54753A95" w14:textId="77777777" w:rsidTr="007C37EC">
        <w:trPr>
          <w:jc w:val="center"/>
        </w:trPr>
        <w:tc>
          <w:tcPr>
            <w:tcW w:w="588" w:type="pct"/>
          </w:tcPr>
          <w:p w14:paraId="54753A9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864" w:type="pct"/>
          </w:tcPr>
          <w:p w14:paraId="54753A9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1602" w:type="pct"/>
          </w:tcPr>
          <w:p w14:paraId="54753A9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487106.37</w:t>
            </w:r>
          </w:p>
        </w:tc>
        <w:tc>
          <w:tcPr>
            <w:tcW w:w="1946" w:type="pct"/>
          </w:tcPr>
          <w:p w14:paraId="54753A9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4193990.70</w:t>
            </w:r>
          </w:p>
        </w:tc>
      </w:tr>
      <w:tr w:rsidR="002601EE" w:rsidRPr="00E427C3" w14:paraId="54753A9A" w14:textId="77777777" w:rsidTr="007C37EC">
        <w:trPr>
          <w:jc w:val="center"/>
        </w:trPr>
        <w:tc>
          <w:tcPr>
            <w:tcW w:w="588" w:type="pct"/>
          </w:tcPr>
          <w:p w14:paraId="54753A9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864" w:type="pct"/>
          </w:tcPr>
          <w:p w14:paraId="54753A9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1602" w:type="pct"/>
          </w:tcPr>
          <w:p w14:paraId="54753A9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487096.99</w:t>
            </w:r>
          </w:p>
        </w:tc>
        <w:tc>
          <w:tcPr>
            <w:tcW w:w="1946" w:type="pct"/>
          </w:tcPr>
          <w:p w14:paraId="54753A9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4194038.69</w:t>
            </w:r>
          </w:p>
        </w:tc>
      </w:tr>
      <w:tr w:rsidR="002601EE" w:rsidRPr="00E427C3" w14:paraId="54753A9F" w14:textId="77777777" w:rsidTr="007C37EC">
        <w:trPr>
          <w:jc w:val="center"/>
        </w:trPr>
        <w:tc>
          <w:tcPr>
            <w:tcW w:w="588" w:type="pct"/>
          </w:tcPr>
          <w:p w14:paraId="54753A9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864" w:type="pct"/>
          </w:tcPr>
          <w:p w14:paraId="54753A9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1602" w:type="pct"/>
          </w:tcPr>
          <w:p w14:paraId="54753A9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487087.57</w:t>
            </w:r>
          </w:p>
        </w:tc>
        <w:tc>
          <w:tcPr>
            <w:tcW w:w="1946" w:type="pct"/>
          </w:tcPr>
          <w:p w14:paraId="54753A9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4194086.71</w:t>
            </w:r>
          </w:p>
        </w:tc>
      </w:tr>
      <w:tr w:rsidR="002601EE" w:rsidRPr="00E427C3" w14:paraId="54753AA4" w14:textId="77777777" w:rsidTr="007C37EC">
        <w:trPr>
          <w:jc w:val="center"/>
        </w:trPr>
        <w:tc>
          <w:tcPr>
            <w:tcW w:w="588" w:type="pct"/>
          </w:tcPr>
          <w:p w14:paraId="54753AA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</w:t>
            </w:r>
          </w:p>
        </w:tc>
        <w:tc>
          <w:tcPr>
            <w:tcW w:w="864" w:type="pct"/>
          </w:tcPr>
          <w:p w14:paraId="54753AA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</w:t>
            </w:r>
          </w:p>
        </w:tc>
        <w:tc>
          <w:tcPr>
            <w:tcW w:w="1602" w:type="pct"/>
          </w:tcPr>
          <w:p w14:paraId="54753AA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487081.76</w:t>
            </w:r>
          </w:p>
        </w:tc>
        <w:tc>
          <w:tcPr>
            <w:tcW w:w="1946" w:type="pct"/>
          </w:tcPr>
          <w:p w14:paraId="54753AA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4194114.66</w:t>
            </w:r>
          </w:p>
        </w:tc>
      </w:tr>
      <w:tr w:rsidR="002601EE" w:rsidRPr="00E427C3" w14:paraId="54753AA9" w14:textId="77777777" w:rsidTr="007C37EC">
        <w:trPr>
          <w:jc w:val="center"/>
        </w:trPr>
        <w:tc>
          <w:tcPr>
            <w:tcW w:w="588" w:type="pct"/>
          </w:tcPr>
          <w:p w14:paraId="54753AA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864" w:type="pct"/>
          </w:tcPr>
          <w:p w14:paraId="54753AA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1602" w:type="pct"/>
          </w:tcPr>
          <w:p w14:paraId="54753AA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487076.01</w:t>
            </w:r>
          </w:p>
        </w:tc>
        <w:tc>
          <w:tcPr>
            <w:tcW w:w="1946" w:type="pct"/>
          </w:tcPr>
          <w:p w14:paraId="54753AA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4194142.25</w:t>
            </w:r>
          </w:p>
        </w:tc>
      </w:tr>
      <w:tr w:rsidR="002601EE" w:rsidRPr="00E427C3" w14:paraId="54753AAE" w14:textId="77777777" w:rsidTr="007C37EC">
        <w:trPr>
          <w:jc w:val="center"/>
        </w:trPr>
        <w:tc>
          <w:tcPr>
            <w:tcW w:w="588" w:type="pct"/>
          </w:tcPr>
          <w:p w14:paraId="54753AA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864" w:type="pct"/>
          </w:tcPr>
          <w:p w14:paraId="54753AA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1602" w:type="pct"/>
          </w:tcPr>
          <w:p w14:paraId="54753AA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487074.18</w:t>
            </w:r>
          </w:p>
        </w:tc>
        <w:tc>
          <w:tcPr>
            <w:tcW w:w="1946" w:type="pct"/>
          </w:tcPr>
          <w:p w14:paraId="54753AA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4194165.35</w:t>
            </w:r>
          </w:p>
        </w:tc>
      </w:tr>
      <w:tr w:rsidR="002601EE" w:rsidRPr="00E427C3" w14:paraId="54753AB3" w14:textId="77777777" w:rsidTr="007C37EC">
        <w:trPr>
          <w:jc w:val="center"/>
        </w:trPr>
        <w:tc>
          <w:tcPr>
            <w:tcW w:w="588" w:type="pct"/>
          </w:tcPr>
          <w:p w14:paraId="54753AA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864" w:type="pct"/>
          </w:tcPr>
          <w:p w14:paraId="54753AB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1602" w:type="pct"/>
          </w:tcPr>
          <w:p w14:paraId="54753AB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487065.98</w:t>
            </w:r>
          </w:p>
        </w:tc>
        <w:tc>
          <w:tcPr>
            <w:tcW w:w="1946" w:type="pct"/>
          </w:tcPr>
          <w:p w14:paraId="54753AB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4194182.50</w:t>
            </w:r>
          </w:p>
        </w:tc>
      </w:tr>
      <w:tr w:rsidR="002601EE" w:rsidRPr="00E427C3" w14:paraId="54753AB8" w14:textId="77777777" w:rsidTr="007C37EC">
        <w:trPr>
          <w:jc w:val="center"/>
        </w:trPr>
        <w:tc>
          <w:tcPr>
            <w:tcW w:w="588" w:type="pct"/>
          </w:tcPr>
          <w:p w14:paraId="54753AB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864" w:type="pct"/>
          </w:tcPr>
          <w:p w14:paraId="54753AB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1602" w:type="pct"/>
          </w:tcPr>
          <w:p w14:paraId="54753AB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487041.22</w:t>
            </w:r>
          </w:p>
        </w:tc>
        <w:tc>
          <w:tcPr>
            <w:tcW w:w="1946" w:type="pct"/>
          </w:tcPr>
          <w:p w14:paraId="54753AB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4194207.40</w:t>
            </w:r>
          </w:p>
        </w:tc>
      </w:tr>
      <w:tr w:rsidR="002601EE" w:rsidRPr="00E427C3" w14:paraId="54753ABD" w14:textId="77777777" w:rsidTr="007C37EC">
        <w:trPr>
          <w:jc w:val="center"/>
        </w:trPr>
        <w:tc>
          <w:tcPr>
            <w:tcW w:w="588" w:type="pct"/>
          </w:tcPr>
          <w:p w14:paraId="54753AB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17</w:t>
            </w:r>
          </w:p>
        </w:tc>
        <w:tc>
          <w:tcPr>
            <w:tcW w:w="864" w:type="pct"/>
          </w:tcPr>
          <w:p w14:paraId="54753AB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</w:t>
            </w:r>
          </w:p>
        </w:tc>
        <w:tc>
          <w:tcPr>
            <w:tcW w:w="1602" w:type="pct"/>
          </w:tcPr>
          <w:p w14:paraId="54753AB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486874.73</w:t>
            </w:r>
          </w:p>
        </w:tc>
        <w:tc>
          <w:tcPr>
            <w:tcW w:w="1946" w:type="pct"/>
          </w:tcPr>
          <w:p w14:paraId="54753AB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4194266.30</w:t>
            </w:r>
          </w:p>
        </w:tc>
      </w:tr>
      <w:tr w:rsidR="002601EE" w:rsidRPr="00E427C3" w14:paraId="54753AC2" w14:textId="77777777" w:rsidTr="007C37EC">
        <w:trPr>
          <w:jc w:val="center"/>
        </w:trPr>
        <w:tc>
          <w:tcPr>
            <w:tcW w:w="588" w:type="pct"/>
          </w:tcPr>
          <w:p w14:paraId="54753AB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864" w:type="pct"/>
          </w:tcPr>
          <w:p w14:paraId="54753AB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1602" w:type="pct"/>
          </w:tcPr>
          <w:p w14:paraId="54753AC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486770.04</w:t>
            </w:r>
          </w:p>
        </w:tc>
        <w:tc>
          <w:tcPr>
            <w:tcW w:w="1946" w:type="pct"/>
          </w:tcPr>
          <w:p w14:paraId="54753AC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4194200.91</w:t>
            </w:r>
          </w:p>
        </w:tc>
      </w:tr>
      <w:tr w:rsidR="002601EE" w:rsidRPr="00E427C3" w14:paraId="54753AC7" w14:textId="77777777" w:rsidTr="007C37EC">
        <w:trPr>
          <w:jc w:val="center"/>
        </w:trPr>
        <w:tc>
          <w:tcPr>
            <w:tcW w:w="588" w:type="pct"/>
          </w:tcPr>
          <w:p w14:paraId="54753AC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</w:t>
            </w:r>
          </w:p>
        </w:tc>
        <w:tc>
          <w:tcPr>
            <w:tcW w:w="864" w:type="pct"/>
          </w:tcPr>
          <w:p w14:paraId="54753AC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</w:t>
            </w:r>
          </w:p>
        </w:tc>
        <w:tc>
          <w:tcPr>
            <w:tcW w:w="1602" w:type="pct"/>
          </w:tcPr>
          <w:p w14:paraId="54753AC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486723.54</w:t>
            </w:r>
          </w:p>
        </w:tc>
        <w:tc>
          <w:tcPr>
            <w:tcW w:w="1946" w:type="pct"/>
          </w:tcPr>
          <w:p w14:paraId="54753AC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4194267.24</w:t>
            </w:r>
          </w:p>
        </w:tc>
      </w:tr>
      <w:tr w:rsidR="002601EE" w:rsidRPr="00E427C3" w14:paraId="54753ACC" w14:textId="77777777" w:rsidTr="007C37EC">
        <w:trPr>
          <w:jc w:val="center"/>
        </w:trPr>
        <w:tc>
          <w:tcPr>
            <w:tcW w:w="588" w:type="pct"/>
          </w:tcPr>
          <w:p w14:paraId="54753AC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864" w:type="pct"/>
          </w:tcPr>
          <w:p w14:paraId="54753AC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1602" w:type="pct"/>
          </w:tcPr>
          <w:p w14:paraId="54753AC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486553.74</w:t>
            </w:r>
          </w:p>
        </w:tc>
        <w:tc>
          <w:tcPr>
            <w:tcW w:w="1946" w:type="pct"/>
          </w:tcPr>
          <w:p w14:paraId="54753AC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4194198.87</w:t>
            </w:r>
          </w:p>
        </w:tc>
      </w:tr>
      <w:tr w:rsidR="002601EE" w:rsidRPr="00E427C3" w14:paraId="54753AD1" w14:textId="77777777" w:rsidTr="007C37EC">
        <w:trPr>
          <w:jc w:val="center"/>
        </w:trPr>
        <w:tc>
          <w:tcPr>
            <w:tcW w:w="588" w:type="pct"/>
          </w:tcPr>
          <w:p w14:paraId="54753AC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864" w:type="pct"/>
          </w:tcPr>
          <w:p w14:paraId="54753AC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1602" w:type="pct"/>
          </w:tcPr>
          <w:p w14:paraId="54753AC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486502.15</w:t>
            </w:r>
          </w:p>
        </w:tc>
        <w:tc>
          <w:tcPr>
            <w:tcW w:w="1946" w:type="pct"/>
          </w:tcPr>
          <w:p w14:paraId="54753AD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4194178.11</w:t>
            </w:r>
          </w:p>
        </w:tc>
      </w:tr>
      <w:tr w:rsidR="002601EE" w:rsidRPr="00E427C3" w14:paraId="54753AD6" w14:textId="77777777" w:rsidTr="007C37EC">
        <w:trPr>
          <w:jc w:val="center"/>
        </w:trPr>
        <w:tc>
          <w:tcPr>
            <w:tcW w:w="588" w:type="pct"/>
          </w:tcPr>
          <w:p w14:paraId="54753AD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864" w:type="pct"/>
          </w:tcPr>
          <w:p w14:paraId="54753AD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1602" w:type="pct"/>
          </w:tcPr>
          <w:p w14:paraId="54753AD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486451.32</w:t>
            </w:r>
          </w:p>
        </w:tc>
        <w:tc>
          <w:tcPr>
            <w:tcW w:w="1946" w:type="pct"/>
          </w:tcPr>
          <w:p w14:paraId="54753AD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4194157.66</w:t>
            </w:r>
          </w:p>
        </w:tc>
      </w:tr>
      <w:tr w:rsidR="002601EE" w:rsidRPr="00E427C3" w14:paraId="54753ADB" w14:textId="77777777" w:rsidTr="007C37EC">
        <w:trPr>
          <w:jc w:val="center"/>
        </w:trPr>
        <w:tc>
          <w:tcPr>
            <w:tcW w:w="588" w:type="pct"/>
          </w:tcPr>
          <w:p w14:paraId="54753AD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864" w:type="pct"/>
          </w:tcPr>
          <w:p w14:paraId="54753AD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1602" w:type="pct"/>
          </w:tcPr>
          <w:p w14:paraId="54753AD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486413.54</w:t>
            </w:r>
          </w:p>
        </w:tc>
        <w:tc>
          <w:tcPr>
            <w:tcW w:w="1946" w:type="pct"/>
          </w:tcPr>
          <w:p w14:paraId="54753AD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4194142.75</w:t>
            </w:r>
          </w:p>
        </w:tc>
      </w:tr>
      <w:tr w:rsidR="002601EE" w:rsidRPr="00E427C3" w14:paraId="54753AE0" w14:textId="77777777" w:rsidTr="007C37EC">
        <w:trPr>
          <w:jc w:val="center"/>
        </w:trPr>
        <w:tc>
          <w:tcPr>
            <w:tcW w:w="588" w:type="pct"/>
          </w:tcPr>
          <w:p w14:paraId="54753AD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864" w:type="pct"/>
          </w:tcPr>
          <w:p w14:paraId="54753AD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1602" w:type="pct"/>
          </w:tcPr>
          <w:p w14:paraId="54753AD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486375.73</w:t>
            </w:r>
          </w:p>
        </w:tc>
        <w:tc>
          <w:tcPr>
            <w:tcW w:w="1946" w:type="pct"/>
          </w:tcPr>
          <w:p w14:paraId="54753AD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4194127.85</w:t>
            </w:r>
          </w:p>
        </w:tc>
      </w:tr>
      <w:tr w:rsidR="002601EE" w:rsidRPr="00E427C3" w14:paraId="54753AE5" w14:textId="77777777" w:rsidTr="007C37EC">
        <w:trPr>
          <w:jc w:val="center"/>
        </w:trPr>
        <w:tc>
          <w:tcPr>
            <w:tcW w:w="588" w:type="pct"/>
          </w:tcPr>
          <w:p w14:paraId="54753AE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864" w:type="pct"/>
          </w:tcPr>
          <w:p w14:paraId="54753AE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1602" w:type="pct"/>
          </w:tcPr>
          <w:p w14:paraId="54753AE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486320.03</w:t>
            </w:r>
          </w:p>
        </w:tc>
        <w:tc>
          <w:tcPr>
            <w:tcW w:w="1946" w:type="pct"/>
          </w:tcPr>
          <w:p w14:paraId="54753AE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4194105.66</w:t>
            </w:r>
          </w:p>
        </w:tc>
      </w:tr>
      <w:tr w:rsidR="002601EE" w:rsidRPr="00E427C3" w14:paraId="54753AEA" w14:textId="77777777" w:rsidTr="007C37EC">
        <w:trPr>
          <w:jc w:val="center"/>
        </w:trPr>
        <w:tc>
          <w:tcPr>
            <w:tcW w:w="588" w:type="pct"/>
          </w:tcPr>
          <w:p w14:paraId="54753AE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864" w:type="pct"/>
          </w:tcPr>
          <w:p w14:paraId="54753AE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1602" w:type="pct"/>
          </w:tcPr>
          <w:p w14:paraId="54753AE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486264.32</w:t>
            </w:r>
          </w:p>
        </w:tc>
        <w:tc>
          <w:tcPr>
            <w:tcW w:w="1946" w:type="pct"/>
          </w:tcPr>
          <w:p w14:paraId="54753AE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4194083.46</w:t>
            </w:r>
          </w:p>
        </w:tc>
      </w:tr>
      <w:tr w:rsidR="002601EE" w:rsidRPr="00E427C3" w14:paraId="54753AEF" w14:textId="77777777" w:rsidTr="007C37EC">
        <w:trPr>
          <w:jc w:val="center"/>
        </w:trPr>
        <w:tc>
          <w:tcPr>
            <w:tcW w:w="588" w:type="pct"/>
          </w:tcPr>
          <w:p w14:paraId="54753AE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864" w:type="pct"/>
          </w:tcPr>
          <w:p w14:paraId="54753AE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1602" w:type="pct"/>
          </w:tcPr>
          <w:p w14:paraId="54753AE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486075.45</w:t>
            </w:r>
          </w:p>
        </w:tc>
        <w:tc>
          <w:tcPr>
            <w:tcW w:w="1946" w:type="pct"/>
          </w:tcPr>
          <w:p w14:paraId="54753AE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4194006.86</w:t>
            </w:r>
          </w:p>
        </w:tc>
      </w:tr>
      <w:tr w:rsidR="002601EE" w:rsidRPr="00E427C3" w14:paraId="54753AF4" w14:textId="77777777" w:rsidTr="007C37EC">
        <w:trPr>
          <w:jc w:val="center"/>
        </w:trPr>
        <w:tc>
          <w:tcPr>
            <w:tcW w:w="588" w:type="pct"/>
          </w:tcPr>
          <w:p w14:paraId="54753AF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864" w:type="pct"/>
          </w:tcPr>
          <w:p w14:paraId="54753AF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1602" w:type="pct"/>
          </w:tcPr>
          <w:p w14:paraId="54753AF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486075.89</w:t>
            </w:r>
          </w:p>
        </w:tc>
        <w:tc>
          <w:tcPr>
            <w:tcW w:w="1946" w:type="pct"/>
          </w:tcPr>
          <w:p w14:paraId="54753AF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4194005.76</w:t>
            </w:r>
          </w:p>
        </w:tc>
      </w:tr>
      <w:tr w:rsidR="002601EE" w:rsidRPr="00E427C3" w14:paraId="54753AF9" w14:textId="77777777" w:rsidTr="007C37EC">
        <w:trPr>
          <w:jc w:val="center"/>
        </w:trPr>
        <w:tc>
          <w:tcPr>
            <w:tcW w:w="588" w:type="pct"/>
          </w:tcPr>
          <w:p w14:paraId="54753AF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864" w:type="pct"/>
          </w:tcPr>
          <w:p w14:paraId="54753AF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1602" w:type="pct"/>
          </w:tcPr>
          <w:p w14:paraId="54753AF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486064.95</w:t>
            </w:r>
          </w:p>
        </w:tc>
        <w:tc>
          <w:tcPr>
            <w:tcW w:w="1946" w:type="pct"/>
          </w:tcPr>
          <w:p w14:paraId="54753AF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4194001.47</w:t>
            </w:r>
          </w:p>
        </w:tc>
      </w:tr>
      <w:tr w:rsidR="002601EE" w:rsidRPr="00E427C3" w14:paraId="54753AFE" w14:textId="77777777" w:rsidTr="007C37EC">
        <w:trPr>
          <w:jc w:val="center"/>
        </w:trPr>
        <w:tc>
          <w:tcPr>
            <w:tcW w:w="588" w:type="pct"/>
          </w:tcPr>
          <w:p w14:paraId="54753AF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864" w:type="pct"/>
          </w:tcPr>
          <w:p w14:paraId="54753AF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1602" w:type="pct"/>
          </w:tcPr>
          <w:p w14:paraId="54753AF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486038.64</w:t>
            </w:r>
          </w:p>
        </w:tc>
        <w:tc>
          <w:tcPr>
            <w:tcW w:w="1946" w:type="pct"/>
          </w:tcPr>
          <w:p w14:paraId="54753AF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4193991.15</w:t>
            </w:r>
          </w:p>
        </w:tc>
      </w:tr>
      <w:tr w:rsidR="002601EE" w:rsidRPr="00E427C3" w14:paraId="54753B03" w14:textId="77777777" w:rsidTr="007C37EC">
        <w:trPr>
          <w:jc w:val="center"/>
        </w:trPr>
        <w:tc>
          <w:tcPr>
            <w:tcW w:w="588" w:type="pct"/>
          </w:tcPr>
          <w:p w14:paraId="54753AF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864" w:type="pct"/>
          </w:tcPr>
          <w:p w14:paraId="54753B0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1602" w:type="pct"/>
          </w:tcPr>
          <w:p w14:paraId="54753B0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486023.57</w:t>
            </w:r>
          </w:p>
        </w:tc>
        <w:tc>
          <w:tcPr>
            <w:tcW w:w="1946" w:type="pct"/>
          </w:tcPr>
          <w:p w14:paraId="54753B0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4193985.21</w:t>
            </w:r>
          </w:p>
        </w:tc>
      </w:tr>
      <w:tr w:rsidR="002601EE" w:rsidRPr="00E427C3" w14:paraId="54753B08" w14:textId="77777777" w:rsidTr="007C37EC">
        <w:trPr>
          <w:jc w:val="center"/>
        </w:trPr>
        <w:tc>
          <w:tcPr>
            <w:tcW w:w="588" w:type="pct"/>
          </w:tcPr>
          <w:p w14:paraId="54753B0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864" w:type="pct"/>
          </w:tcPr>
          <w:p w14:paraId="54753B0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1602" w:type="pct"/>
          </w:tcPr>
          <w:p w14:paraId="54753B0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486025.64</w:t>
            </w:r>
          </w:p>
        </w:tc>
        <w:tc>
          <w:tcPr>
            <w:tcW w:w="1946" w:type="pct"/>
          </w:tcPr>
          <w:p w14:paraId="54753B0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4193962.41</w:t>
            </w:r>
          </w:p>
        </w:tc>
      </w:tr>
      <w:tr w:rsidR="002601EE" w:rsidRPr="00E427C3" w14:paraId="54753B0D" w14:textId="77777777" w:rsidTr="007C37EC">
        <w:trPr>
          <w:jc w:val="center"/>
        </w:trPr>
        <w:tc>
          <w:tcPr>
            <w:tcW w:w="588" w:type="pct"/>
          </w:tcPr>
          <w:p w14:paraId="54753B0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864" w:type="pct"/>
          </w:tcPr>
          <w:p w14:paraId="54753B0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1602" w:type="pct"/>
          </w:tcPr>
          <w:p w14:paraId="54753B0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485959.32</w:t>
            </w:r>
          </w:p>
        </w:tc>
        <w:tc>
          <w:tcPr>
            <w:tcW w:w="1946" w:type="pct"/>
          </w:tcPr>
          <w:p w14:paraId="54753B0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4193928.44</w:t>
            </w:r>
          </w:p>
        </w:tc>
      </w:tr>
      <w:tr w:rsidR="002601EE" w:rsidRPr="00E427C3" w14:paraId="54753B12" w14:textId="77777777" w:rsidTr="007C37EC">
        <w:trPr>
          <w:jc w:val="center"/>
        </w:trPr>
        <w:tc>
          <w:tcPr>
            <w:tcW w:w="588" w:type="pct"/>
          </w:tcPr>
          <w:p w14:paraId="54753B0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864" w:type="pct"/>
          </w:tcPr>
          <w:p w14:paraId="54753B0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1602" w:type="pct"/>
          </w:tcPr>
          <w:p w14:paraId="54753B1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485954.01</w:t>
            </w:r>
          </w:p>
        </w:tc>
        <w:tc>
          <w:tcPr>
            <w:tcW w:w="1946" w:type="pct"/>
          </w:tcPr>
          <w:p w14:paraId="54753B1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4193912.55</w:t>
            </w:r>
          </w:p>
        </w:tc>
      </w:tr>
      <w:tr w:rsidR="002601EE" w:rsidRPr="00E427C3" w14:paraId="54753B17" w14:textId="77777777" w:rsidTr="007C37EC">
        <w:trPr>
          <w:jc w:val="center"/>
        </w:trPr>
        <w:tc>
          <w:tcPr>
            <w:tcW w:w="588" w:type="pct"/>
          </w:tcPr>
          <w:p w14:paraId="54753B1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864" w:type="pct"/>
          </w:tcPr>
          <w:p w14:paraId="54753B1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1602" w:type="pct"/>
          </w:tcPr>
          <w:p w14:paraId="54753B1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485934.34</w:t>
            </w:r>
          </w:p>
        </w:tc>
        <w:tc>
          <w:tcPr>
            <w:tcW w:w="1946" w:type="pct"/>
          </w:tcPr>
          <w:p w14:paraId="54753B1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4193919.13</w:t>
            </w:r>
          </w:p>
        </w:tc>
      </w:tr>
      <w:tr w:rsidR="002601EE" w:rsidRPr="00E427C3" w14:paraId="54753B1C" w14:textId="77777777" w:rsidTr="007C37EC">
        <w:trPr>
          <w:jc w:val="center"/>
        </w:trPr>
        <w:tc>
          <w:tcPr>
            <w:tcW w:w="588" w:type="pct"/>
          </w:tcPr>
          <w:p w14:paraId="54753B1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864" w:type="pct"/>
          </w:tcPr>
          <w:p w14:paraId="54753B1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1602" w:type="pct"/>
          </w:tcPr>
          <w:p w14:paraId="54753B1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485930.84</w:t>
            </w:r>
          </w:p>
        </w:tc>
        <w:tc>
          <w:tcPr>
            <w:tcW w:w="1946" w:type="pct"/>
          </w:tcPr>
          <w:p w14:paraId="54753B1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4193917.56</w:t>
            </w:r>
          </w:p>
        </w:tc>
      </w:tr>
      <w:tr w:rsidR="002601EE" w:rsidRPr="00E427C3" w14:paraId="54753B21" w14:textId="77777777" w:rsidTr="007C37EC">
        <w:trPr>
          <w:jc w:val="center"/>
        </w:trPr>
        <w:tc>
          <w:tcPr>
            <w:tcW w:w="588" w:type="pct"/>
          </w:tcPr>
          <w:p w14:paraId="54753B1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864" w:type="pct"/>
          </w:tcPr>
          <w:p w14:paraId="54753B1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1602" w:type="pct"/>
          </w:tcPr>
          <w:p w14:paraId="54753B1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485926.65</w:t>
            </w:r>
          </w:p>
        </w:tc>
        <w:tc>
          <w:tcPr>
            <w:tcW w:w="1946" w:type="pct"/>
          </w:tcPr>
          <w:p w14:paraId="54753B2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4193927.02</w:t>
            </w:r>
          </w:p>
        </w:tc>
      </w:tr>
      <w:tr w:rsidR="002601EE" w:rsidRPr="00E427C3" w14:paraId="54753B26" w14:textId="77777777" w:rsidTr="007C37EC">
        <w:trPr>
          <w:jc w:val="center"/>
        </w:trPr>
        <w:tc>
          <w:tcPr>
            <w:tcW w:w="588" w:type="pct"/>
          </w:tcPr>
          <w:p w14:paraId="54753B2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864" w:type="pct"/>
          </w:tcPr>
          <w:p w14:paraId="54753B2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1602" w:type="pct"/>
          </w:tcPr>
          <w:p w14:paraId="54753B2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485918.18</w:t>
            </w:r>
          </w:p>
        </w:tc>
        <w:tc>
          <w:tcPr>
            <w:tcW w:w="1946" w:type="pct"/>
          </w:tcPr>
          <w:p w14:paraId="54753B2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4193946.16</w:t>
            </w:r>
          </w:p>
        </w:tc>
      </w:tr>
      <w:tr w:rsidR="002601EE" w:rsidRPr="00E427C3" w14:paraId="54753B2B" w14:textId="77777777" w:rsidTr="007C37EC">
        <w:trPr>
          <w:jc w:val="center"/>
        </w:trPr>
        <w:tc>
          <w:tcPr>
            <w:tcW w:w="588" w:type="pct"/>
          </w:tcPr>
          <w:p w14:paraId="54753B2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864" w:type="pct"/>
          </w:tcPr>
          <w:p w14:paraId="54753B2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1602" w:type="pct"/>
          </w:tcPr>
          <w:p w14:paraId="54753B2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485901.38</w:t>
            </w:r>
          </w:p>
        </w:tc>
        <w:tc>
          <w:tcPr>
            <w:tcW w:w="1946" w:type="pct"/>
          </w:tcPr>
          <w:p w14:paraId="54753B2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4193940.62</w:t>
            </w:r>
          </w:p>
        </w:tc>
      </w:tr>
      <w:tr w:rsidR="002601EE" w:rsidRPr="00E427C3" w14:paraId="54753B30" w14:textId="77777777" w:rsidTr="007C37EC">
        <w:trPr>
          <w:jc w:val="center"/>
        </w:trPr>
        <w:tc>
          <w:tcPr>
            <w:tcW w:w="588" w:type="pct"/>
          </w:tcPr>
          <w:p w14:paraId="54753B2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864" w:type="pct"/>
          </w:tcPr>
          <w:p w14:paraId="54753B2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1602" w:type="pct"/>
          </w:tcPr>
          <w:p w14:paraId="54753B2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485846.50</w:t>
            </w:r>
          </w:p>
        </w:tc>
        <w:tc>
          <w:tcPr>
            <w:tcW w:w="1946" w:type="pct"/>
          </w:tcPr>
          <w:p w14:paraId="54753B2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4193994.10</w:t>
            </w:r>
          </w:p>
        </w:tc>
      </w:tr>
      <w:tr w:rsidR="002601EE" w:rsidRPr="00E427C3" w14:paraId="54753B35" w14:textId="77777777" w:rsidTr="007C37EC">
        <w:trPr>
          <w:jc w:val="center"/>
        </w:trPr>
        <w:tc>
          <w:tcPr>
            <w:tcW w:w="588" w:type="pct"/>
          </w:tcPr>
          <w:p w14:paraId="54753B3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864" w:type="pct"/>
          </w:tcPr>
          <w:p w14:paraId="54753B3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1602" w:type="pct"/>
          </w:tcPr>
          <w:p w14:paraId="54753B3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485768.13</w:t>
            </w:r>
          </w:p>
        </w:tc>
        <w:tc>
          <w:tcPr>
            <w:tcW w:w="1946" w:type="pct"/>
          </w:tcPr>
          <w:p w14:paraId="54753B3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4193934.84</w:t>
            </w:r>
          </w:p>
        </w:tc>
      </w:tr>
      <w:tr w:rsidR="002601EE" w:rsidRPr="00E427C3" w14:paraId="54753B3A" w14:textId="77777777" w:rsidTr="007C37EC">
        <w:trPr>
          <w:jc w:val="center"/>
        </w:trPr>
        <w:tc>
          <w:tcPr>
            <w:tcW w:w="588" w:type="pct"/>
          </w:tcPr>
          <w:p w14:paraId="54753B3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864" w:type="pct"/>
          </w:tcPr>
          <w:p w14:paraId="54753B3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1602" w:type="pct"/>
          </w:tcPr>
          <w:p w14:paraId="54753B3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485756.28</w:t>
            </w:r>
          </w:p>
        </w:tc>
        <w:tc>
          <w:tcPr>
            <w:tcW w:w="1946" w:type="pct"/>
          </w:tcPr>
          <w:p w14:paraId="54753B3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4193897.16</w:t>
            </w:r>
          </w:p>
        </w:tc>
      </w:tr>
      <w:tr w:rsidR="002601EE" w:rsidRPr="00E427C3" w14:paraId="54753B3F" w14:textId="77777777" w:rsidTr="007C37EC">
        <w:trPr>
          <w:jc w:val="center"/>
        </w:trPr>
        <w:tc>
          <w:tcPr>
            <w:tcW w:w="588" w:type="pct"/>
          </w:tcPr>
          <w:p w14:paraId="54753B3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864" w:type="pct"/>
          </w:tcPr>
          <w:p w14:paraId="54753B3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1602" w:type="pct"/>
          </w:tcPr>
          <w:p w14:paraId="54753B3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485737.90</w:t>
            </w:r>
          </w:p>
        </w:tc>
        <w:tc>
          <w:tcPr>
            <w:tcW w:w="1946" w:type="pct"/>
          </w:tcPr>
          <w:p w14:paraId="54753B3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4193898.38</w:t>
            </w:r>
          </w:p>
        </w:tc>
      </w:tr>
      <w:tr w:rsidR="002601EE" w:rsidRPr="00E427C3" w14:paraId="54753B44" w14:textId="77777777" w:rsidTr="007C37EC">
        <w:trPr>
          <w:jc w:val="center"/>
        </w:trPr>
        <w:tc>
          <w:tcPr>
            <w:tcW w:w="588" w:type="pct"/>
          </w:tcPr>
          <w:p w14:paraId="54753B4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864" w:type="pct"/>
          </w:tcPr>
          <w:p w14:paraId="54753B4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1602" w:type="pct"/>
          </w:tcPr>
          <w:p w14:paraId="54753B4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485734.15</w:t>
            </w:r>
          </w:p>
        </w:tc>
        <w:tc>
          <w:tcPr>
            <w:tcW w:w="1946" w:type="pct"/>
          </w:tcPr>
          <w:p w14:paraId="54753B4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4193833.67</w:t>
            </w:r>
          </w:p>
        </w:tc>
      </w:tr>
      <w:tr w:rsidR="002601EE" w:rsidRPr="00E427C3" w14:paraId="54753B49" w14:textId="77777777" w:rsidTr="007C37EC">
        <w:trPr>
          <w:jc w:val="center"/>
        </w:trPr>
        <w:tc>
          <w:tcPr>
            <w:tcW w:w="588" w:type="pct"/>
          </w:tcPr>
          <w:p w14:paraId="54753B4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864" w:type="pct"/>
          </w:tcPr>
          <w:p w14:paraId="54753B4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1602" w:type="pct"/>
          </w:tcPr>
          <w:p w14:paraId="54753B4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485754.07</w:t>
            </w:r>
          </w:p>
        </w:tc>
        <w:tc>
          <w:tcPr>
            <w:tcW w:w="1946" w:type="pct"/>
          </w:tcPr>
          <w:p w14:paraId="54753B4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4193832.82</w:t>
            </w:r>
          </w:p>
        </w:tc>
      </w:tr>
      <w:tr w:rsidR="002601EE" w:rsidRPr="00E427C3" w14:paraId="54753B4E" w14:textId="77777777" w:rsidTr="007C37EC">
        <w:trPr>
          <w:jc w:val="center"/>
        </w:trPr>
        <w:tc>
          <w:tcPr>
            <w:tcW w:w="588" w:type="pct"/>
          </w:tcPr>
          <w:p w14:paraId="54753B4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864" w:type="pct"/>
          </w:tcPr>
          <w:p w14:paraId="54753B4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1602" w:type="pct"/>
          </w:tcPr>
          <w:p w14:paraId="54753B4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485744.68</w:t>
            </w:r>
          </w:p>
        </w:tc>
        <w:tc>
          <w:tcPr>
            <w:tcW w:w="1946" w:type="pct"/>
          </w:tcPr>
          <w:p w14:paraId="54753B4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4193694.12</w:t>
            </w:r>
          </w:p>
        </w:tc>
      </w:tr>
      <w:tr w:rsidR="002601EE" w:rsidRPr="00E427C3" w14:paraId="54753B53" w14:textId="77777777" w:rsidTr="007C37EC">
        <w:trPr>
          <w:jc w:val="center"/>
        </w:trPr>
        <w:tc>
          <w:tcPr>
            <w:tcW w:w="588" w:type="pct"/>
          </w:tcPr>
          <w:p w14:paraId="54753B4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864" w:type="pct"/>
          </w:tcPr>
          <w:p w14:paraId="54753B5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1602" w:type="pct"/>
          </w:tcPr>
          <w:p w14:paraId="54753B5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485762.66</w:t>
            </w:r>
          </w:p>
        </w:tc>
        <w:tc>
          <w:tcPr>
            <w:tcW w:w="1946" w:type="pct"/>
          </w:tcPr>
          <w:p w14:paraId="54753B5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4193692.72</w:t>
            </w:r>
          </w:p>
        </w:tc>
      </w:tr>
      <w:tr w:rsidR="002601EE" w:rsidRPr="00E427C3" w14:paraId="54753B58" w14:textId="77777777" w:rsidTr="007C37EC">
        <w:trPr>
          <w:jc w:val="center"/>
        </w:trPr>
        <w:tc>
          <w:tcPr>
            <w:tcW w:w="588" w:type="pct"/>
          </w:tcPr>
          <w:p w14:paraId="54753B5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864" w:type="pct"/>
          </w:tcPr>
          <w:p w14:paraId="54753B5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1602" w:type="pct"/>
          </w:tcPr>
          <w:p w14:paraId="54753B5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485762.29</w:t>
            </w:r>
          </w:p>
        </w:tc>
        <w:tc>
          <w:tcPr>
            <w:tcW w:w="1946" w:type="pct"/>
          </w:tcPr>
          <w:p w14:paraId="54753B5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4193688.68</w:t>
            </w:r>
          </w:p>
        </w:tc>
      </w:tr>
      <w:tr w:rsidR="002601EE" w:rsidRPr="00E427C3" w14:paraId="54753B5D" w14:textId="77777777" w:rsidTr="007C37EC">
        <w:trPr>
          <w:jc w:val="center"/>
        </w:trPr>
        <w:tc>
          <w:tcPr>
            <w:tcW w:w="588" w:type="pct"/>
          </w:tcPr>
          <w:p w14:paraId="54753B5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864" w:type="pct"/>
          </w:tcPr>
          <w:p w14:paraId="54753B5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1602" w:type="pct"/>
          </w:tcPr>
          <w:p w14:paraId="54753B5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485748.32</w:t>
            </w:r>
          </w:p>
        </w:tc>
        <w:tc>
          <w:tcPr>
            <w:tcW w:w="1946" w:type="pct"/>
          </w:tcPr>
          <w:p w14:paraId="54753B5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4193689.64</w:t>
            </w:r>
          </w:p>
        </w:tc>
      </w:tr>
      <w:tr w:rsidR="002601EE" w:rsidRPr="00E427C3" w14:paraId="54753B62" w14:textId="77777777" w:rsidTr="007C37EC">
        <w:trPr>
          <w:jc w:val="center"/>
        </w:trPr>
        <w:tc>
          <w:tcPr>
            <w:tcW w:w="588" w:type="pct"/>
          </w:tcPr>
          <w:p w14:paraId="54753B5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864" w:type="pct"/>
          </w:tcPr>
          <w:p w14:paraId="54753B5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1602" w:type="pct"/>
          </w:tcPr>
          <w:p w14:paraId="54753B6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485744.46</w:t>
            </w:r>
          </w:p>
        </w:tc>
        <w:tc>
          <w:tcPr>
            <w:tcW w:w="1946" w:type="pct"/>
          </w:tcPr>
          <w:p w14:paraId="54753B6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4193632.23</w:t>
            </w:r>
          </w:p>
        </w:tc>
      </w:tr>
      <w:tr w:rsidR="002601EE" w:rsidRPr="00E427C3" w14:paraId="54753B67" w14:textId="77777777" w:rsidTr="007C37EC">
        <w:trPr>
          <w:jc w:val="center"/>
        </w:trPr>
        <w:tc>
          <w:tcPr>
            <w:tcW w:w="588" w:type="pct"/>
          </w:tcPr>
          <w:p w14:paraId="54753B6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864" w:type="pct"/>
          </w:tcPr>
          <w:p w14:paraId="54753B6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1602" w:type="pct"/>
          </w:tcPr>
          <w:p w14:paraId="54753B6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485722.30</w:t>
            </w:r>
          </w:p>
        </w:tc>
        <w:tc>
          <w:tcPr>
            <w:tcW w:w="1946" w:type="pct"/>
          </w:tcPr>
          <w:p w14:paraId="54753B6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4193633.44</w:t>
            </w:r>
          </w:p>
        </w:tc>
      </w:tr>
      <w:tr w:rsidR="002601EE" w:rsidRPr="00E427C3" w14:paraId="54753B6C" w14:textId="77777777" w:rsidTr="007C37EC">
        <w:trPr>
          <w:jc w:val="center"/>
        </w:trPr>
        <w:tc>
          <w:tcPr>
            <w:tcW w:w="588" w:type="pct"/>
          </w:tcPr>
          <w:p w14:paraId="54753B6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864" w:type="pct"/>
          </w:tcPr>
          <w:p w14:paraId="54753B6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1602" w:type="pct"/>
          </w:tcPr>
          <w:p w14:paraId="54753B6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485720.14</w:t>
            </w:r>
          </w:p>
        </w:tc>
        <w:tc>
          <w:tcPr>
            <w:tcW w:w="1946" w:type="pct"/>
          </w:tcPr>
          <w:p w14:paraId="54753B6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4193599.19</w:t>
            </w:r>
          </w:p>
        </w:tc>
      </w:tr>
      <w:tr w:rsidR="002601EE" w:rsidRPr="00E427C3" w14:paraId="54753B71" w14:textId="77777777" w:rsidTr="007C37EC">
        <w:trPr>
          <w:jc w:val="center"/>
        </w:trPr>
        <w:tc>
          <w:tcPr>
            <w:tcW w:w="588" w:type="pct"/>
          </w:tcPr>
          <w:p w14:paraId="54753B6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53</w:t>
            </w:r>
          </w:p>
        </w:tc>
        <w:tc>
          <w:tcPr>
            <w:tcW w:w="864" w:type="pct"/>
          </w:tcPr>
          <w:p w14:paraId="54753B6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53</w:t>
            </w:r>
          </w:p>
        </w:tc>
        <w:tc>
          <w:tcPr>
            <w:tcW w:w="1602" w:type="pct"/>
          </w:tcPr>
          <w:p w14:paraId="54753B6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485706.19</w:t>
            </w:r>
          </w:p>
        </w:tc>
        <w:tc>
          <w:tcPr>
            <w:tcW w:w="1946" w:type="pct"/>
          </w:tcPr>
          <w:p w14:paraId="54753B7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4193601.82</w:t>
            </w:r>
          </w:p>
        </w:tc>
      </w:tr>
      <w:tr w:rsidR="002601EE" w:rsidRPr="00E427C3" w14:paraId="54753B76" w14:textId="77777777" w:rsidTr="007C37EC">
        <w:trPr>
          <w:jc w:val="center"/>
        </w:trPr>
        <w:tc>
          <w:tcPr>
            <w:tcW w:w="588" w:type="pct"/>
          </w:tcPr>
          <w:p w14:paraId="54753B7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864" w:type="pct"/>
          </w:tcPr>
          <w:p w14:paraId="54753B7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1602" w:type="pct"/>
          </w:tcPr>
          <w:p w14:paraId="54753B7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485674.84</w:t>
            </w:r>
          </w:p>
        </w:tc>
        <w:tc>
          <w:tcPr>
            <w:tcW w:w="1946" w:type="pct"/>
          </w:tcPr>
          <w:p w14:paraId="54753B7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4193601.95</w:t>
            </w:r>
          </w:p>
        </w:tc>
      </w:tr>
      <w:tr w:rsidR="002601EE" w:rsidRPr="00E427C3" w14:paraId="54753B7B" w14:textId="77777777" w:rsidTr="007C37EC">
        <w:trPr>
          <w:jc w:val="center"/>
        </w:trPr>
        <w:tc>
          <w:tcPr>
            <w:tcW w:w="588" w:type="pct"/>
          </w:tcPr>
          <w:p w14:paraId="54753B7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55</w:t>
            </w:r>
          </w:p>
        </w:tc>
        <w:tc>
          <w:tcPr>
            <w:tcW w:w="864" w:type="pct"/>
          </w:tcPr>
          <w:p w14:paraId="54753B7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55</w:t>
            </w:r>
          </w:p>
        </w:tc>
        <w:tc>
          <w:tcPr>
            <w:tcW w:w="1602" w:type="pct"/>
          </w:tcPr>
          <w:p w14:paraId="54753B7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485659.40</w:t>
            </w:r>
          </w:p>
        </w:tc>
        <w:tc>
          <w:tcPr>
            <w:tcW w:w="1946" w:type="pct"/>
          </w:tcPr>
          <w:p w14:paraId="54753B7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4193613.31</w:t>
            </w:r>
          </w:p>
        </w:tc>
      </w:tr>
      <w:tr w:rsidR="002601EE" w:rsidRPr="00E427C3" w14:paraId="54753B80" w14:textId="77777777" w:rsidTr="007C37EC">
        <w:trPr>
          <w:jc w:val="center"/>
        </w:trPr>
        <w:tc>
          <w:tcPr>
            <w:tcW w:w="588" w:type="pct"/>
          </w:tcPr>
          <w:p w14:paraId="54753B7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864" w:type="pct"/>
          </w:tcPr>
          <w:p w14:paraId="54753B7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1602" w:type="pct"/>
          </w:tcPr>
          <w:p w14:paraId="54753B7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485599.55</w:t>
            </w:r>
          </w:p>
        </w:tc>
        <w:tc>
          <w:tcPr>
            <w:tcW w:w="1946" w:type="pct"/>
          </w:tcPr>
          <w:p w14:paraId="54753B7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4193616.69</w:t>
            </w:r>
          </w:p>
        </w:tc>
      </w:tr>
      <w:tr w:rsidR="002601EE" w:rsidRPr="00E427C3" w14:paraId="54753B85" w14:textId="77777777" w:rsidTr="007C37EC">
        <w:trPr>
          <w:jc w:val="center"/>
        </w:trPr>
        <w:tc>
          <w:tcPr>
            <w:tcW w:w="588" w:type="pct"/>
          </w:tcPr>
          <w:p w14:paraId="54753B8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864" w:type="pct"/>
          </w:tcPr>
          <w:p w14:paraId="54753B8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1602" w:type="pct"/>
          </w:tcPr>
          <w:p w14:paraId="54753B8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485595.61</w:t>
            </w:r>
          </w:p>
        </w:tc>
        <w:tc>
          <w:tcPr>
            <w:tcW w:w="1946" w:type="pct"/>
          </w:tcPr>
          <w:p w14:paraId="54753B8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4193620.45</w:t>
            </w:r>
          </w:p>
        </w:tc>
      </w:tr>
      <w:tr w:rsidR="002601EE" w:rsidRPr="00E427C3" w14:paraId="54753B8A" w14:textId="77777777" w:rsidTr="007C37EC">
        <w:trPr>
          <w:jc w:val="center"/>
        </w:trPr>
        <w:tc>
          <w:tcPr>
            <w:tcW w:w="588" w:type="pct"/>
          </w:tcPr>
          <w:p w14:paraId="54753B8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864" w:type="pct"/>
          </w:tcPr>
          <w:p w14:paraId="54753B8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1602" w:type="pct"/>
          </w:tcPr>
          <w:p w14:paraId="54753B8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485595.94</w:t>
            </w:r>
          </w:p>
        </w:tc>
        <w:tc>
          <w:tcPr>
            <w:tcW w:w="1946" w:type="pct"/>
          </w:tcPr>
          <w:p w14:paraId="54753B8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4193632.02</w:t>
            </w:r>
          </w:p>
        </w:tc>
      </w:tr>
      <w:tr w:rsidR="002601EE" w:rsidRPr="00E427C3" w14:paraId="54753B8F" w14:textId="77777777" w:rsidTr="007C37EC">
        <w:trPr>
          <w:jc w:val="center"/>
        </w:trPr>
        <w:tc>
          <w:tcPr>
            <w:tcW w:w="588" w:type="pct"/>
          </w:tcPr>
          <w:p w14:paraId="54753B8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864" w:type="pct"/>
          </w:tcPr>
          <w:p w14:paraId="54753B8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1602" w:type="pct"/>
          </w:tcPr>
          <w:p w14:paraId="54753B8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485594.95</w:t>
            </w:r>
          </w:p>
        </w:tc>
        <w:tc>
          <w:tcPr>
            <w:tcW w:w="1946" w:type="pct"/>
          </w:tcPr>
          <w:p w14:paraId="54753B8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4193642.93</w:t>
            </w:r>
          </w:p>
        </w:tc>
      </w:tr>
      <w:tr w:rsidR="002601EE" w:rsidRPr="00E427C3" w14:paraId="54753B94" w14:textId="77777777" w:rsidTr="007C37EC">
        <w:trPr>
          <w:jc w:val="center"/>
        </w:trPr>
        <w:tc>
          <w:tcPr>
            <w:tcW w:w="588" w:type="pct"/>
          </w:tcPr>
          <w:p w14:paraId="54753B9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60</w:t>
            </w:r>
          </w:p>
        </w:tc>
        <w:tc>
          <w:tcPr>
            <w:tcW w:w="864" w:type="pct"/>
          </w:tcPr>
          <w:p w14:paraId="54753B9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60</w:t>
            </w:r>
          </w:p>
        </w:tc>
        <w:tc>
          <w:tcPr>
            <w:tcW w:w="1602" w:type="pct"/>
          </w:tcPr>
          <w:p w14:paraId="54753B9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485594.95</w:t>
            </w:r>
          </w:p>
        </w:tc>
        <w:tc>
          <w:tcPr>
            <w:tcW w:w="1946" w:type="pct"/>
          </w:tcPr>
          <w:p w14:paraId="54753B9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4193645.94</w:t>
            </w:r>
          </w:p>
        </w:tc>
      </w:tr>
      <w:tr w:rsidR="002601EE" w:rsidRPr="00E427C3" w14:paraId="54753B99" w14:textId="77777777" w:rsidTr="007C37EC">
        <w:trPr>
          <w:jc w:val="center"/>
        </w:trPr>
        <w:tc>
          <w:tcPr>
            <w:tcW w:w="588" w:type="pct"/>
          </w:tcPr>
          <w:p w14:paraId="54753B9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864" w:type="pct"/>
          </w:tcPr>
          <w:p w14:paraId="54753B9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1602" w:type="pct"/>
          </w:tcPr>
          <w:p w14:paraId="54753B9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485583.80</w:t>
            </w:r>
          </w:p>
        </w:tc>
        <w:tc>
          <w:tcPr>
            <w:tcW w:w="1946" w:type="pct"/>
          </w:tcPr>
          <w:p w14:paraId="54753B9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4193645.94</w:t>
            </w:r>
          </w:p>
        </w:tc>
      </w:tr>
      <w:tr w:rsidR="002601EE" w:rsidRPr="00E427C3" w14:paraId="54753B9E" w14:textId="77777777" w:rsidTr="007C37EC">
        <w:trPr>
          <w:jc w:val="center"/>
        </w:trPr>
        <w:tc>
          <w:tcPr>
            <w:tcW w:w="588" w:type="pct"/>
          </w:tcPr>
          <w:p w14:paraId="54753B9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62</w:t>
            </w:r>
          </w:p>
        </w:tc>
        <w:tc>
          <w:tcPr>
            <w:tcW w:w="864" w:type="pct"/>
          </w:tcPr>
          <w:p w14:paraId="54753B9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62</w:t>
            </w:r>
          </w:p>
        </w:tc>
        <w:tc>
          <w:tcPr>
            <w:tcW w:w="1602" w:type="pct"/>
          </w:tcPr>
          <w:p w14:paraId="54753B9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485583.80</w:t>
            </w:r>
          </w:p>
        </w:tc>
        <w:tc>
          <w:tcPr>
            <w:tcW w:w="1946" w:type="pct"/>
          </w:tcPr>
          <w:p w14:paraId="54753B9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4193642.44</w:t>
            </w:r>
          </w:p>
        </w:tc>
      </w:tr>
      <w:tr w:rsidR="002601EE" w:rsidRPr="00E427C3" w14:paraId="54753BA3" w14:textId="77777777" w:rsidTr="007C37EC">
        <w:trPr>
          <w:jc w:val="center"/>
        </w:trPr>
        <w:tc>
          <w:tcPr>
            <w:tcW w:w="588" w:type="pct"/>
          </w:tcPr>
          <w:p w14:paraId="54753B9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864" w:type="pct"/>
          </w:tcPr>
          <w:p w14:paraId="54753BA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1602" w:type="pct"/>
          </w:tcPr>
          <w:p w14:paraId="54753BA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485584.78</w:t>
            </w:r>
          </w:p>
        </w:tc>
        <w:tc>
          <w:tcPr>
            <w:tcW w:w="1946" w:type="pct"/>
          </w:tcPr>
          <w:p w14:paraId="54753BA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4193631.67</w:t>
            </w:r>
          </w:p>
        </w:tc>
      </w:tr>
      <w:tr w:rsidR="002601EE" w:rsidRPr="00E427C3" w14:paraId="54753BA8" w14:textId="77777777" w:rsidTr="007C37EC">
        <w:trPr>
          <w:jc w:val="center"/>
        </w:trPr>
        <w:tc>
          <w:tcPr>
            <w:tcW w:w="588" w:type="pct"/>
          </w:tcPr>
          <w:p w14:paraId="54753BA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864" w:type="pct"/>
          </w:tcPr>
          <w:p w14:paraId="54753BA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1602" w:type="pct"/>
          </w:tcPr>
          <w:p w14:paraId="54753BA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485584.31</w:t>
            </w:r>
          </w:p>
        </w:tc>
        <w:tc>
          <w:tcPr>
            <w:tcW w:w="1946" w:type="pct"/>
          </w:tcPr>
          <w:p w14:paraId="54753BA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4193615.82</w:t>
            </w:r>
          </w:p>
        </w:tc>
      </w:tr>
      <w:tr w:rsidR="002601EE" w:rsidRPr="00E427C3" w14:paraId="54753BAD" w14:textId="77777777" w:rsidTr="007C37EC">
        <w:trPr>
          <w:jc w:val="center"/>
        </w:trPr>
        <w:tc>
          <w:tcPr>
            <w:tcW w:w="588" w:type="pct"/>
          </w:tcPr>
          <w:p w14:paraId="54753BA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864" w:type="pct"/>
          </w:tcPr>
          <w:p w14:paraId="54753BA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1602" w:type="pct"/>
          </w:tcPr>
          <w:p w14:paraId="54753BA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485594.80</w:t>
            </w:r>
          </w:p>
        </w:tc>
        <w:tc>
          <w:tcPr>
            <w:tcW w:w="1946" w:type="pct"/>
          </w:tcPr>
          <w:p w14:paraId="54753BA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4193605.77</w:t>
            </w:r>
          </w:p>
        </w:tc>
      </w:tr>
      <w:tr w:rsidR="002601EE" w:rsidRPr="00E427C3" w14:paraId="54753BB2" w14:textId="77777777" w:rsidTr="007C37EC">
        <w:trPr>
          <w:jc w:val="center"/>
        </w:trPr>
        <w:tc>
          <w:tcPr>
            <w:tcW w:w="588" w:type="pct"/>
          </w:tcPr>
          <w:p w14:paraId="54753BA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864" w:type="pct"/>
          </w:tcPr>
          <w:p w14:paraId="54753BA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1602" w:type="pct"/>
          </w:tcPr>
          <w:p w14:paraId="54753BB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485655.47</w:t>
            </w:r>
          </w:p>
        </w:tc>
        <w:tc>
          <w:tcPr>
            <w:tcW w:w="1946" w:type="pct"/>
          </w:tcPr>
          <w:p w14:paraId="54753BB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4193602.35</w:t>
            </w:r>
          </w:p>
        </w:tc>
      </w:tr>
      <w:tr w:rsidR="002601EE" w:rsidRPr="00E427C3" w14:paraId="54753BB7" w14:textId="77777777" w:rsidTr="007C37EC">
        <w:trPr>
          <w:jc w:val="center"/>
        </w:trPr>
        <w:tc>
          <w:tcPr>
            <w:tcW w:w="588" w:type="pct"/>
          </w:tcPr>
          <w:p w14:paraId="54753BB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864" w:type="pct"/>
          </w:tcPr>
          <w:p w14:paraId="54753BB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1602" w:type="pct"/>
          </w:tcPr>
          <w:p w14:paraId="54753BB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485671.16</w:t>
            </w:r>
          </w:p>
        </w:tc>
        <w:tc>
          <w:tcPr>
            <w:tcW w:w="1946" w:type="pct"/>
          </w:tcPr>
          <w:p w14:paraId="54753BB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4193590.81</w:t>
            </w:r>
          </w:p>
        </w:tc>
      </w:tr>
      <w:tr w:rsidR="002601EE" w:rsidRPr="00E427C3" w14:paraId="54753BBC" w14:textId="77777777" w:rsidTr="007C37EC">
        <w:trPr>
          <w:jc w:val="center"/>
        </w:trPr>
        <w:tc>
          <w:tcPr>
            <w:tcW w:w="588" w:type="pct"/>
          </w:tcPr>
          <w:p w14:paraId="54753BB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864" w:type="pct"/>
          </w:tcPr>
          <w:p w14:paraId="54753BB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1602" w:type="pct"/>
          </w:tcPr>
          <w:p w14:paraId="54753BB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485705.13</w:t>
            </w:r>
          </w:p>
        </w:tc>
        <w:tc>
          <w:tcPr>
            <w:tcW w:w="1946" w:type="pct"/>
          </w:tcPr>
          <w:p w14:paraId="54753BB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4193590.67</w:t>
            </w:r>
          </w:p>
        </w:tc>
      </w:tr>
      <w:tr w:rsidR="002601EE" w:rsidRPr="00E427C3" w14:paraId="54753BC1" w14:textId="77777777" w:rsidTr="007C37EC">
        <w:trPr>
          <w:jc w:val="center"/>
        </w:trPr>
        <w:tc>
          <w:tcPr>
            <w:tcW w:w="588" w:type="pct"/>
          </w:tcPr>
          <w:p w14:paraId="54753BB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864" w:type="pct"/>
          </w:tcPr>
          <w:p w14:paraId="54753BB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1602" w:type="pct"/>
          </w:tcPr>
          <w:p w14:paraId="54753BB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485720.49</w:t>
            </w:r>
          </w:p>
        </w:tc>
        <w:tc>
          <w:tcPr>
            <w:tcW w:w="1946" w:type="pct"/>
          </w:tcPr>
          <w:p w14:paraId="54753BC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4193587.77</w:t>
            </w:r>
          </w:p>
        </w:tc>
      </w:tr>
      <w:tr w:rsidR="002601EE" w:rsidRPr="00E427C3" w14:paraId="54753BC6" w14:textId="77777777" w:rsidTr="007C37EC">
        <w:trPr>
          <w:jc w:val="center"/>
        </w:trPr>
        <w:tc>
          <w:tcPr>
            <w:tcW w:w="588" w:type="pct"/>
          </w:tcPr>
          <w:p w14:paraId="54753BC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864" w:type="pct"/>
          </w:tcPr>
          <w:p w14:paraId="54753BC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1602" w:type="pct"/>
          </w:tcPr>
          <w:p w14:paraId="54753BC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485730.52</w:t>
            </w:r>
          </w:p>
        </w:tc>
        <w:tc>
          <w:tcPr>
            <w:tcW w:w="1946" w:type="pct"/>
          </w:tcPr>
          <w:p w14:paraId="54753BC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4193586.48</w:t>
            </w:r>
          </w:p>
        </w:tc>
      </w:tr>
      <w:tr w:rsidR="002601EE" w:rsidRPr="00E427C3" w14:paraId="54753BCB" w14:textId="77777777" w:rsidTr="007C37EC">
        <w:trPr>
          <w:jc w:val="center"/>
        </w:trPr>
        <w:tc>
          <w:tcPr>
            <w:tcW w:w="588" w:type="pct"/>
          </w:tcPr>
          <w:p w14:paraId="54753BC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864" w:type="pct"/>
          </w:tcPr>
          <w:p w14:paraId="54753BC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1602" w:type="pct"/>
          </w:tcPr>
          <w:p w14:paraId="54753BC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485732.73</w:t>
            </w:r>
          </w:p>
        </w:tc>
        <w:tc>
          <w:tcPr>
            <w:tcW w:w="1946" w:type="pct"/>
          </w:tcPr>
          <w:p w14:paraId="54753BC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4193621.69</w:t>
            </w:r>
          </w:p>
        </w:tc>
      </w:tr>
      <w:tr w:rsidR="002601EE" w:rsidRPr="00E427C3" w14:paraId="54753BD0" w14:textId="77777777" w:rsidTr="007C37EC">
        <w:trPr>
          <w:jc w:val="center"/>
        </w:trPr>
        <w:tc>
          <w:tcPr>
            <w:tcW w:w="588" w:type="pct"/>
          </w:tcPr>
          <w:p w14:paraId="54753BC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864" w:type="pct"/>
          </w:tcPr>
          <w:p w14:paraId="54753BC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1602" w:type="pct"/>
          </w:tcPr>
          <w:p w14:paraId="54753BC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485754.84</w:t>
            </w:r>
          </w:p>
        </w:tc>
        <w:tc>
          <w:tcPr>
            <w:tcW w:w="1946" w:type="pct"/>
          </w:tcPr>
          <w:p w14:paraId="54753BC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4193620.49</w:t>
            </w:r>
          </w:p>
        </w:tc>
      </w:tr>
      <w:tr w:rsidR="002601EE" w:rsidRPr="00E427C3" w14:paraId="54753BD5" w14:textId="77777777" w:rsidTr="007C37EC">
        <w:trPr>
          <w:jc w:val="center"/>
        </w:trPr>
        <w:tc>
          <w:tcPr>
            <w:tcW w:w="588" w:type="pct"/>
          </w:tcPr>
          <w:p w14:paraId="54753BD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864" w:type="pct"/>
          </w:tcPr>
          <w:p w14:paraId="54753BD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1602" w:type="pct"/>
          </w:tcPr>
          <w:p w14:paraId="54753BD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485758.70</w:t>
            </w:r>
          </w:p>
        </w:tc>
        <w:tc>
          <w:tcPr>
            <w:tcW w:w="1946" w:type="pct"/>
          </w:tcPr>
          <w:p w14:paraId="54753BD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4193677.75</w:t>
            </w:r>
          </w:p>
        </w:tc>
      </w:tr>
      <w:tr w:rsidR="002601EE" w:rsidRPr="00E427C3" w14:paraId="54753BDA" w14:textId="77777777" w:rsidTr="007C37EC">
        <w:trPr>
          <w:jc w:val="center"/>
        </w:trPr>
        <w:tc>
          <w:tcPr>
            <w:tcW w:w="588" w:type="pct"/>
          </w:tcPr>
          <w:p w14:paraId="54753BD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864" w:type="pct"/>
          </w:tcPr>
          <w:p w14:paraId="54753BD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1602" w:type="pct"/>
          </w:tcPr>
          <w:p w14:paraId="54753BD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485772.41</w:t>
            </w:r>
          </w:p>
        </w:tc>
        <w:tc>
          <w:tcPr>
            <w:tcW w:w="1946" w:type="pct"/>
          </w:tcPr>
          <w:p w14:paraId="54753BD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4193676.83</w:t>
            </w:r>
          </w:p>
        </w:tc>
      </w:tr>
      <w:tr w:rsidR="002601EE" w:rsidRPr="00E427C3" w14:paraId="54753BDF" w14:textId="77777777" w:rsidTr="007C37EC">
        <w:trPr>
          <w:jc w:val="center"/>
        </w:trPr>
        <w:tc>
          <w:tcPr>
            <w:tcW w:w="588" w:type="pct"/>
          </w:tcPr>
          <w:p w14:paraId="54753BD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864" w:type="pct"/>
          </w:tcPr>
          <w:p w14:paraId="54753BD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1602" w:type="pct"/>
          </w:tcPr>
          <w:p w14:paraId="54753BD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485774.82</w:t>
            </w:r>
          </w:p>
        </w:tc>
        <w:tc>
          <w:tcPr>
            <w:tcW w:w="1946" w:type="pct"/>
          </w:tcPr>
          <w:p w14:paraId="54753BD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4193702.98</w:t>
            </w:r>
          </w:p>
        </w:tc>
      </w:tr>
      <w:tr w:rsidR="002601EE" w:rsidRPr="00E427C3" w14:paraId="54753BE4" w14:textId="77777777" w:rsidTr="007C37EC">
        <w:trPr>
          <w:jc w:val="center"/>
        </w:trPr>
        <w:tc>
          <w:tcPr>
            <w:tcW w:w="588" w:type="pct"/>
          </w:tcPr>
          <w:p w14:paraId="54753BE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864" w:type="pct"/>
          </w:tcPr>
          <w:p w14:paraId="54753BE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1602" w:type="pct"/>
          </w:tcPr>
          <w:p w14:paraId="54753BE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485756.55</w:t>
            </w:r>
          </w:p>
        </w:tc>
        <w:tc>
          <w:tcPr>
            <w:tcW w:w="1946" w:type="pct"/>
          </w:tcPr>
          <w:p w14:paraId="54753BE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4193704.39</w:t>
            </w:r>
          </w:p>
        </w:tc>
      </w:tr>
      <w:tr w:rsidR="002601EE" w:rsidRPr="00E427C3" w14:paraId="54753BE9" w14:textId="77777777" w:rsidTr="007C37EC">
        <w:trPr>
          <w:jc w:val="center"/>
        </w:trPr>
        <w:tc>
          <w:tcPr>
            <w:tcW w:w="588" w:type="pct"/>
          </w:tcPr>
          <w:p w14:paraId="54753BE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864" w:type="pct"/>
          </w:tcPr>
          <w:p w14:paraId="54753BE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1602" w:type="pct"/>
          </w:tcPr>
          <w:p w14:paraId="54753BE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485765.99</w:t>
            </w:r>
          </w:p>
        </w:tc>
        <w:tc>
          <w:tcPr>
            <w:tcW w:w="1946" w:type="pct"/>
          </w:tcPr>
          <w:p w14:paraId="54753BE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4193843.49</w:t>
            </w:r>
          </w:p>
        </w:tc>
      </w:tr>
      <w:tr w:rsidR="002601EE" w:rsidRPr="00E427C3" w14:paraId="54753BEE" w14:textId="77777777" w:rsidTr="007C37EC">
        <w:trPr>
          <w:jc w:val="center"/>
        </w:trPr>
        <w:tc>
          <w:tcPr>
            <w:tcW w:w="588" w:type="pct"/>
          </w:tcPr>
          <w:p w14:paraId="54753BE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864" w:type="pct"/>
          </w:tcPr>
          <w:p w14:paraId="54753BE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1602" w:type="pct"/>
          </w:tcPr>
          <w:p w14:paraId="54753BE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485745.95</w:t>
            </w:r>
          </w:p>
        </w:tc>
        <w:tc>
          <w:tcPr>
            <w:tcW w:w="1946" w:type="pct"/>
          </w:tcPr>
          <w:p w14:paraId="54753BE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4193844.34</w:t>
            </w:r>
          </w:p>
        </w:tc>
      </w:tr>
      <w:tr w:rsidR="002601EE" w:rsidRPr="00E427C3" w14:paraId="54753BF3" w14:textId="77777777" w:rsidTr="007C37EC">
        <w:trPr>
          <w:jc w:val="center"/>
        </w:trPr>
        <w:tc>
          <w:tcPr>
            <w:tcW w:w="588" w:type="pct"/>
          </w:tcPr>
          <w:p w14:paraId="54753BE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864" w:type="pct"/>
          </w:tcPr>
          <w:p w14:paraId="54753BF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1602" w:type="pct"/>
          </w:tcPr>
          <w:p w14:paraId="54753BF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485748.40</w:t>
            </w:r>
          </w:p>
        </w:tc>
        <w:tc>
          <w:tcPr>
            <w:tcW w:w="1946" w:type="pct"/>
          </w:tcPr>
          <w:p w14:paraId="54753BF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4193886.51</w:t>
            </w:r>
          </w:p>
        </w:tc>
      </w:tr>
      <w:tr w:rsidR="002601EE" w:rsidRPr="00E427C3" w14:paraId="54753BF8" w14:textId="77777777" w:rsidTr="007C37EC">
        <w:trPr>
          <w:jc w:val="center"/>
        </w:trPr>
        <w:tc>
          <w:tcPr>
            <w:tcW w:w="588" w:type="pct"/>
          </w:tcPr>
          <w:p w14:paraId="54753BF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864" w:type="pct"/>
          </w:tcPr>
          <w:p w14:paraId="54753BF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1602" w:type="pct"/>
          </w:tcPr>
          <w:p w14:paraId="54753BF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485764.29</w:t>
            </w:r>
          </w:p>
        </w:tc>
        <w:tc>
          <w:tcPr>
            <w:tcW w:w="1946" w:type="pct"/>
          </w:tcPr>
          <w:p w14:paraId="54753BF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4193885.44</w:t>
            </w:r>
          </w:p>
        </w:tc>
      </w:tr>
      <w:tr w:rsidR="002601EE" w:rsidRPr="00E427C3" w14:paraId="54753BFD" w14:textId="77777777" w:rsidTr="007C37EC">
        <w:trPr>
          <w:jc w:val="center"/>
        </w:trPr>
        <w:tc>
          <w:tcPr>
            <w:tcW w:w="588" w:type="pct"/>
          </w:tcPr>
          <w:p w14:paraId="54753BF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864" w:type="pct"/>
          </w:tcPr>
          <w:p w14:paraId="54753BF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1602" w:type="pct"/>
          </w:tcPr>
          <w:p w14:paraId="54753BF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485777.71</w:t>
            </w:r>
          </w:p>
        </w:tc>
        <w:tc>
          <w:tcPr>
            <w:tcW w:w="1946" w:type="pct"/>
          </w:tcPr>
          <w:p w14:paraId="54753BF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4193928.09</w:t>
            </w:r>
          </w:p>
        </w:tc>
      </w:tr>
      <w:tr w:rsidR="002601EE" w:rsidRPr="00E427C3" w14:paraId="54753C02" w14:textId="77777777" w:rsidTr="007C37EC">
        <w:trPr>
          <w:jc w:val="center"/>
        </w:trPr>
        <w:tc>
          <w:tcPr>
            <w:tcW w:w="588" w:type="pct"/>
          </w:tcPr>
          <w:p w14:paraId="54753BF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864" w:type="pct"/>
          </w:tcPr>
          <w:p w14:paraId="54753BF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1602" w:type="pct"/>
          </w:tcPr>
          <w:p w14:paraId="54753C0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485845.58</w:t>
            </w:r>
          </w:p>
        </w:tc>
        <w:tc>
          <w:tcPr>
            <w:tcW w:w="1946" w:type="pct"/>
          </w:tcPr>
          <w:p w14:paraId="54753C0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4193979.42</w:t>
            </w:r>
          </w:p>
        </w:tc>
      </w:tr>
      <w:tr w:rsidR="002601EE" w:rsidRPr="00E427C3" w14:paraId="54753C07" w14:textId="77777777" w:rsidTr="007C37EC">
        <w:trPr>
          <w:jc w:val="center"/>
        </w:trPr>
        <w:tc>
          <w:tcPr>
            <w:tcW w:w="588" w:type="pct"/>
          </w:tcPr>
          <w:p w14:paraId="54753C0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864" w:type="pct"/>
          </w:tcPr>
          <w:p w14:paraId="54753C0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1602" w:type="pct"/>
          </w:tcPr>
          <w:p w14:paraId="54753C0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485898.45</w:t>
            </w:r>
          </w:p>
        </w:tc>
        <w:tc>
          <w:tcPr>
            <w:tcW w:w="1946" w:type="pct"/>
          </w:tcPr>
          <w:p w14:paraId="54753C0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4193927.90</w:t>
            </w:r>
          </w:p>
        </w:tc>
      </w:tr>
      <w:tr w:rsidR="002601EE" w:rsidRPr="00E427C3" w14:paraId="54753C0C" w14:textId="77777777" w:rsidTr="007C37EC">
        <w:trPr>
          <w:jc w:val="center"/>
        </w:trPr>
        <w:tc>
          <w:tcPr>
            <w:tcW w:w="588" w:type="pct"/>
          </w:tcPr>
          <w:p w14:paraId="54753C0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864" w:type="pct"/>
          </w:tcPr>
          <w:p w14:paraId="54753C0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1602" w:type="pct"/>
          </w:tcPr>
          <w:p w14:paraId="54753C0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485912.07</w:t>
            </w:r>
          </w:p>
        </w:tc>
        <w:tc>
          <w:tcPr>
            <w:tcW w:w="1946" w:type="pct"/>
          </w:tcPr>
          <w:p w14:paraId="54753C0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4193932.39</w:t>
            </w:r>
          </w:p>
        </w:tc>
      </w:tr>
      <w:tr w:rsidR="002601EE" w:rsidRPr="00E427C3" w14:paraId="54753C11" w14:textId="77777777" w:rsidTr="007C37EC">
        <w:trPr>
          <w:jc w:val="center"/>
        </w:trPr>
        <w:tc>
          <w:tcPr>
            <w:tcW w:w="588" w:type="pct"/>
          </w:tcPr>
          <w:p w14:paraId="54753C0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864" w:type="pct"/>
          </w:tcPr>
          <w:p w14:paraId="54753C0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1602" w:type="pct"/>
          </w:tcPr>
          <w:p w14:paraId="54753C0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485916.45</w:t>
            </w:r>
          </w:p>
        </w:tc>
        <w:tc>
          <w:tcPr>
            <w:tcW w:w="1946" w:type="pct"/>
          </w:tcPr>
          <w:p w14:paraId="54753C1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4193922.49</w:t>
            </w:r>
          </w:p>
        </w:tc>
      </w:tr>
      <w:tr w:rsidR="002601EE" w:rsidRPr="00E427C3" w14:paraId="54753C16" w14:textId="77777777" w:rsidTr="007C37EC">
        <w:trPr>
          <w:jc w:val="center"/>
        </w:trPr>
        <w:tc>
          <w:tcPr>
            <w:tcW w:w="588" w:type="pct"/>
          </w:tcPr>
          <w:p w14:paraId="54753C1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864" w:type="pct"/>
          </w:tcPr>
          <w:p w14:paraId="54753C1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1602" w:type="pct"/>
          </w:tcPr>
          <w:p w14:paraId="54753C1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485925.17</w:t>
            </w:r>
          </w:p>
        </w:tc>
        <w:tc>
          <w:tcPr>
            <w:tcW w:w="1946" w:type="pct"/>
          </w:tcPr>
          <w:p w14:paraId="54753C1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4193902.75</w:t>
            </w:r>
          </w:p>
        </w:tc>
      </w:tr>
      <w:tr w:rsidR="002601EE" w:rsidRPr="00E427C3" w14:paraId="54753C1B" w14:textId="77777777" w:rsidTr="007C37EC">
        <w:trPr>
          <w:jc w:val="center"/>
        </w:trPr>
        <w:tc>
          <w:tcPr>
            <w:tcW w:w="588" w:type="pct"/>
          </w:tcPr>
          <w:p w14:paraId="54753C1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864" w:type="pct"/>
          </w:tcPr>
          <w:p w14:paraId="54753C1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1602" w:type="pct"/>
          </w:tcPr>
          <w:p w14:paraId="54753C1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485934.97</w:t>
            </w:r>
          </w:p>
        </w:tc>
        <w:tc>
          <w:tcPr>
            <w:tcW w:w="1946" w:type="pct"/>
          </w:tcPr>
          <w:p w14:paraId="54753C1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4193907.16</w:t>
            </w:r>
          </w:p>
        </w:tc>
      </w:tr>
      <w:tr w:rsidR="002601EE" w:rsidRPr="00E427C3" w14:paraId="54753C20" w14:textId="77777777" w:rsidTr="007C37EC">
        <w:trPr>
          <w:jc w:val="center"/>
        </w:trPr>
        <w:tc>
          <w:tcPr>
            <w:tcW w:w="588" w:type="pct"/>
          </w:tcPr>
          <w:p w14:paraId="54753C1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864" w:type="pct"/>
          </w:tcPr>
          <w:p w14:paraId="54753C1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1602" w:type="pct"/>
          </w:tcPr>
          <w:p w14:paraId="54753C1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485961.77</w:t>
            </w:r>
          </w:p>
        </w:tc>
        <w:tc>
          <w:tcPr>
            <w:tcW w:w="1946" w:type="pct"/>
          </w:tcPr>
          <w:p w14:paraId="54753C1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4193898.20</w:t>
            </w:r>
          </w:p>
        </w:tc>
      </w:tr>
      <w:tr w:rsidR="002601EE" w:rsidRPr="00E427C3" w14:paraId="54753C25" w14:textId="77777777" w:rsidTr="007C37EC">
        <w:trPr>
          <w:jc w:val="center"/>
        </w:trPr>
        <w:tc>
          <w:tcPr>
            <w:tcW w:w="588" w:type="pct"/>
          </w:tcPr>
          <w:p w14:paraId="54753C2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864" w:type="pct"/>
          </w:tcPr>
          <w:p w14:paraId="54753C2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1602" w:type="pct"/>
          </w:tcPr>
          <w:p w14:paraId="54753C2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485969.07</w:t>
            </w:r>
          </w:p>
        </w:tc>
        <w:tc>
          <w:tcPr>
            <w:tcW w:w="1946" w:type="pct"/>
          </w:tcPr>
          <w:p w14:paraId="54753C2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4193920.05</w:t>
            </w:r>
          </w:p>
        </w:tc>
      </w:tr>
      <w:tr w:rsidR="002601EE" w:rsidRPr="00E427C3" w14:paraId="54753C2A" w14:textId="77777777" w:rsidTr="007C37EC">
        <w:trPr>
          <w:jc w:val="center"/>
        </w:trPr>
        <w:tc>
          <w:tcPr>
            <w:tcW w:w="588" w:type="pct"/>
          </w:tcPr>
          <w:p w14:paraId="54753C2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864" w:type="pct"/>
          </w:tcPr>
          <w:p w14:paraId="54753C2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1602" w:type="pct"/>
          </w:tcPr>
          <w:p w14:paraId="54753C2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486037.40</w:t>
            </w:r>
          </w:p>
        </w:tc>
        <w:tc>
          <w:tcPr>
            <w:tcW w:w="1946" w:type="pct"/>
          </w:tcPr>
          <w:p w14:paraId="54753C2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4193955.06</w:t>
            </w:r>
          </w:p>
        </w:tc>
      </w:tr>
      <w:tr w:rsidR="002601EE" w:rsidRPr="00E427C3" w14:paraId="54753C2F" w14:textId="77777777" w:rsidTr="007C37EC">
        <w:trPr>
          <w:jc w:val="center"/>
        </w:trPr>
        <w:tc>
          <w:tcPr>
            <w:tcW w:w="588" w:type="pct"/>
          </w:tcPr>
          <w:p w14:paraId="54753C2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864" w:type="pct"/>
          </w:tcPr>
          <w:p w14:paraId="54753C2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1602" w:type="pct"/>
          </w:tcPr>
          <w:p w14:paraId="54753C2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486035.60</w:t>
            </w:r>
          </w:p>
        </w:tc>
        <w:tc>
          <w:tcPr>
            <w:tcW w:w="1946" w:type="pct"/>
          </w:tcPr>
          <w:p w14:paraId="54753C2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4193978.01</w:t>
            </w:r>
          </w:p>
        </w:tc>
      </w:tr>
      <w:tr w:rsidR="002601EE" w:rsidRPr="00E427C3" w14:paraId="54753C34" w14:textId="77777777" w:rsidTr="007C37EC">
        <w:trPr>
          <w:jc w:val="center"/>
        </w:trPr>
        <w:tc>
          <w:tcPr>
            <w:tcW w:w="588" w:type="pct"/>
          </w:tcPr>
          <w:p w14:paraId="54753C3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864" w:type="pct"/>
          </w:tcPr>
          <w:p w14:paraId="54753C3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1602" w:type="pct"/>
          </w:tcPr>
          <w:p w14:paraId="54753C3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486045.14</w:t>
            </w:r>
          </w:p>
        </w:tc>
        <w:tc>
          <w:tcPr>
            <w:tcW w:w="1946" w:type="pct"/>
          </w:tcPr>
          <w:p w14:paraId="54753C3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4193981.79</w:t>
            </w:r>
          </w:p>
        </w:tc>
      </w:tr>
      <w:tr w:rsidR="002601EE" w:rsidRPr="00E427C3" w14:paraId="54753C39" w14:textId="77777777" w:rsidTr="007C37EC">
        <w:trPr>
          <w:jc w:val="center"/>
        </w:trPr>
        <w:tc>
          <w:tcPr>
            <w:tcW w:w="588" w:type="pct"/>
          </w:tcPr>
          <w:p w14:paraId="54753C3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864" w:type="pct"/>
          </w:tcPr>
          <w:p w14:paraId="54753C3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1602" w:type="pct"/>
          </w:tcPr>
          <w:p w14:paraId="54753C3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486054.10</w:t>
            </w:r>
          </w:p>
        </w:tc>
        <w:tc>
          <w:tcPr>
            <w:tcW w:w="1946" w:type="pct"/>
          </w:tcPr>
          <w:p w14:paraId="54753C3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4193985.32</w:t>
            </w:r>
          </w:p>
        </w:tc>
      </w:tr>
      <w:tr w:rsidR="002601EE" w:rsidRPr="00E427C3" w14:paraId="54753C3E" w14:textId="77777777" w:rsidTr="007C37EC">
        <w:trPr>
          <w:jc w:val="center"/>
        </w:trPr>
        <w:tc>
          <w:tcPr>
            <w:tcW w:w="588" w:type="pct"/>
          </w:tcPr>
          <w:p w14:paraId="54753C3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864" w:type="pct"/>
          </w:tcPr>
          <w:p w14:paraId="54753C3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1602" w:type="pct"/>
          </w:tcPr>
          <w:p w14:paraId="54753C3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486063.23</w:t>
            </w:r>
          </w:p>
        </w:tc>
        <w:tc>
          <w:tcPr>
            <w:tcW w:w="1946" w:type="pct"/>
          </w:tcPr>
          <w:p w14:paraId="54753C3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4193988.01</w:t>
            </w:r>
          </w:p>
        </w:tc>
      </w:tr>
      <w:tr w:rsidR="002601EE" w:rsidRPr="00E427C3" w14:paraId="54753C43" w14:textId="77777777" w:rsidTr="007C37EC">
        <w:trPr>
          <w:jc w:val="center"/>
        </w:trPr>
        <w:tc>
          <w:tcPr>
            <w:tcW w:w="588" w:type="pct"/>
          </w:tcPr>
          <w:p w14:paraId="54753C3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864" w:type="pct"/>
          </w:tcPr>
          <w:p w14:paraId="54753C4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1602" w:type="pct"/>
          </w:tcPr>
          <w:p w14:paraId="54753C4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486089.56</w:t>
            </w:r>
          </w:p>
        </w:tc>
        <w:tc>
          <w:tcPr>
            <w:tcW w:w="1946" w:type="pct"/>
          </w:tcPr>
          <w:p w14:paraId="54753C4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4193998.35</w:t>
            </w:r>
          </w:p>
        </w:tc>
      </w:tr>
      <w:tr w:rsidR="002601EE" w:rsidRPr="00E427C3" w14:paraId="54753C48" w14:textId="77777777" w:rsidTr="007C37EC">
        <w:trPr>
          <w:jc w:val="center"/>
        </w:trPr>
        <w:tc>
          <w:tcPr>
            <w:tcW w:w="588" w:type="pct"/>
          </w:tcPr>
          <w:p w14:paraId="54753C4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96</w:t>
            </w:r>
          </w:p>
        </w:tc>
        <w:tc>
          <w:tcPr>
            <w:tcW w:w="864" w:type="pct"/>
          </w:tcPr>
          <w:p w14:paraId="54753C4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96</w:t>
            </w:r>
          </w:p>
        </w:tc>
        <w:tc>
          <w:tcPr>
            <w:tcW w:w="1602" w:type="pct"/>
          </w:tcPr>
          <w:p w14:paraId="54753C4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486089.10</w:t>
            </w:r>
          </w:p>
        </w:tc>
        <w:tc>
          <w:tcPr>
            <w:tcW w:w="1946" w:type="pct"/>
          </w:tcPr>
          <w:p w14:paraId="54753C4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4193999.54</w:t>
            </w:r>
          </w:p>
        </w:tc>
      </w:tr>
      <w:tr w:rsidR="002601EE" w:rsidRPr="00E427C3" w14:paraId="54753C4D" w14:textId="77777777" w:rsidTr="007C37EC">
        <w:trPr>
          <w:jc w:val="center"/>
        </w:trPr>
        <w:tc>
          <w:tcPr>
            <w:tcW w:w="588" w:type="pct"/>
          </w:tcPr>
          <w:p w14:paraId="54753C4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864" w:type="pct"/>
          </w:tcPr>
          <w:p w14:paraId="54753C4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1602" w:type="pct"/>
          </w:tcPr>
          <w:p w14:paraId="54753C4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486177.35</w:t>
            </w:r>
          </w:p>
        </w:tc>
        <w:tc>
          <w:tcPr>
            <w:tcW w:w="1946" w:type="pct"/>
          </w:tcPr>
          <w:p w14:paraId="54753C4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4194035.34</w:t>
            </w:r>
          </w:p>
        </w:tc>
      </w:tr>
      <w:tr w:rsidR="002601EE" w:rsidRPr="00E427C3" w14:paraId="54753C52" w14:textId="77777777" w:rsidTr="007C37EC">
        <w:trPr>
          <w:jc w:val="center"/>
        </w:trPr>
        <w:tc>
          <w:tcPr>
            <w:tcW w:w="588" w:type="pct"/>
          </w:tcPr>
          <w:p w14:paraId="54753C4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98</w:t>
            </w:r>
          </w:p>
        </w:tc>
        <w:tc>
          <w:tcPr>
            <w:tcW w:w="864" w:type="pct"/>
          </w:tcPr>
          <w:p w14:paraId="54753C4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98</w:t>
            </w:r>
          </w:p>
        </w:tc>
        <w:tc>
          <w:tcPr>
            <w:tcW w:w="1602" w:type="pct"/>
          </w:tcPr>
          <w:p w14:paraId="54753C5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486268.78</w:t>
            </w:r>
          </w:p>
        </w:tc>
        <w:tc>
          <w:tcPr>
            <w:tcW w:w="1946" w:type="pct"/>
          </w:tcPr>
          <w:p w14:paraId="54753C5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4194072.44</w:t>
            </w:r>
          </w:p>
        </w:tc>
      </w:tr>
      <w:tr w:rsidR="002601EE" w:rsidRPr="00E427C3" w14:paraId="54753C57" w14:textId="77777777" w:rsidTr="007C37EC">
        <w:trPr>
          <w:jc w:val="center"/>
        </w:trPr>
        <w:tc>
          <w:tcPr>
            <w:tcW w:w="588" w:type="pct"/>
          </w:tcPr>
          <w:p w14:paraId="54753C5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864" w:type="pct"/>
          </w:tcPr>
          <w:p w14:paraId="54753C5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1602" w:type="pct"/>
          </w:tcPr>
          <w:p w14:paraId="54753C5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486324.47</w:t>
            </w:r>
          </w:p>
        </w:tc>
        <w:tc>
          <w:tcPr>
            <w:tcW w:w="1946" w:type="pct"/>
          </w:tcPr>
          <w:p w14:paraId="54753C5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4194094.63</w:t>
            </w:r>
          </w:p>
        </w:tc>
      </w:tr>
      <w:tr w:rsidR="002601EE" w:rsidRPr="00E427C3" w14:paraId="54753C5C" w14:textId="77777777" w:rsidTr="007C37EC">
        <w:trPr>
          <w:jc w:val="center"/>
        </w:trPr>
        <w:tc>
          <w:tcPr>
            <w:tcW w:w="588" w:type="pct"/>
          </w:tcPr>
          <w:p w14:paraId="54753C5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864" w:type="pct"/>
          </w:tcPr>
          <w:p w14:paraId="54753C5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1602" w:type="pct"/>
          </w:tcPr>
          <w:p w14:paraId="54753C5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486380.19</w:t>
            </w:r>
          </w:p>
        </w:tc>
        <w:tc>
          <w:tcPr>
            <w:tcW w:w="1946" w:type="pct"/>
          </w:tcPr>
          <w:p w14:paraId="54753C5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4194116.82</w:t>
            </w:r>
          </w:p>
        </w:tc>
      </w:tr>
      <w:tr w:rsidR="002601EE" w:rsidRPr="00E427C3" w14:paraId="54753C61" w14:textId="77777777" w:rsidTr="007C37EC">
        <w:trPr>
          <w:jc w:val="center"/>
        </w:trPr>
        <w:tc>
          <w:tcPr>
            <w:tcW w:w="588" w:type="pct"/>
          </w:tcPr>
          <w:p w14:paraId="54753C5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864" w:type="pct"/>
          </w:tcPr>
          <w:p w14:paraId="54753C5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1602" w:type="pct"/>
          </w:tcPr>
          <w:p w14:paraId="54753C5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486417.94</w:t>
            </w:r>
          </w:p>
        </w:tc>
        <w:tc>
          <w:tcPr>
            <w:tcW w:w="1946" w:type="pct"/>
          </w:tcPr>
          <w:p w14:paraId="54753C6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4194131.70</w:t>
            </w:r>
          </w:p>
        </w:tc>
      </w:tr>
      <w:tr w:rsidR="002601EE" w:rsidRPr="00E427C3" w14:paraId="54753C66" w14:textId="77777777" w:rsidTr="007C37EC">
        <w:trPr>
          <w:jc w:val="center"/>
        </w:trPr>
        <w:tc>
          <w:tcPr>
            <w:tcW w:w="588" w:type="pct"/>
          </w:tcPr>
          <w:p w14:paraId="54753C6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864" w:type="pct"/>
          </w:tcPr>
          <w:p w14:paraId="54753C6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1602" w:type="pct"/>
          </w:tcPr>
          <w:p w14:paraId="54753C6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486455.74</w:t>
            </w:r>
          </w:p>
        </w:tc>
        <w:tc>
          <w:tcPr>
            <w:tcW w:w="1946" w:type="pct"/>
          </w:tcPr>
          <w:p w14:paraId="54753C6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4194146.59</w:t>
            </w:r>
          </w:p>
        </w:tc>
      </w:tr>
      <w:tr w:rsidR="002601EE" w:rsidRPr="00E427C3" w14:paraId="54753C6B" w14:textId="77777777" w:rsidTr="007C37EC">
        <w:trPr>
          <w:jc w:val="center"/>
        </w:trPr>
        <w:tc>
          <w:tcPr>
            <w:tcW w:w="588" w:type="pct"/>
          </w:tcPr>
          <w:p w14:paraId="54753C6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103</w:t>
            </w:r>
          </w:p>
        </w:tc>
        <w:tc>
          <w:tcPr>
            <w:tcW w:w="864" w:type="pct"/>
          </w:tcPr>
          <w:p w14:paraId="54753C6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103</w:t>
            </w:r>
          </w:p>
        </w:tc>
        <w:tc>
          <w:tcPr>
            <w:tcW w:w="1602" w:type="pct"/>
          </w:tcPr>
          <w:p w14:paraId="54753C6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486507.01</w:t>
            </w:r>
          </w:p>
        </w:tc>
        <w:tc>
          <w:tcPr>
            <w:tcW w:w="1946" w:type="pct"/>
          </w:tcPr>
          <w:p w14:paraId="54753C6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4194167.24</w:t>
            </w:r>
          </w:p>
        </w:tc>
      </w:tr>
      <w:tr w:rsidR="002601EE" w:rsidRPr="00E427C3" w14:paraId="54753C70" w14:textId="77777777" w:rsidTr="007C37EC">
        <w:trPr>
          <w:jc w:val="center"/>
        </w:trPr>
        <w:tc>
          <w:tcPr>
            <w:tcW w:w="588" w:type="pct"/>
          </w:tcPr>
          <w:p w14:paraId="54753C6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864" w:type="pct"/>
          </w:tcPr>
          <w:p w14:paraId="54753C6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1602" w:type="pct"/>
          </w:tcPr>
          <w:p w14:paraId="54753C6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486559.01</w:t>
            </w:r>
          </w:p>
        </w:tc>
        <w:tc>
          <w:tcPr>
            <w:tcW w:w="1946" w:type="pct"/>
          </w:tcPr>
          <w:p w14:paraId="54753C6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4194188.17</w:t>
            </w:r>
          </w:p>
        </w:tc>
      </w:tr>
      <w:tr w:rsidR="002601EE" w:rsidRPr="00E427C3" w14:paraId="54753C75" w14:textId="77777777" w:rsidTr="007C37EC">
        <w:trPr>
          <w:jc w:val="center"/>
        </w:trPr>
        <w:tc>
          <w:tcPr>
            <w:tcW w:w="588" w:type="pct"/>
          </w:tcPr>
          <w:p w14:paraId="54753C7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105</w:t>
            </w:r>
          </w:p>
        </w:tc>
        <w:tc>
          <w:tcPr>
            <w:tcW w:w="864" w:type="pct"/>
          </w:tcPr>
          <w:p w14:paraId="54753C7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105</w:t>
            </w:r>
          </w:p>
        </w:tc>
        <w:tc>
          <w:tcPr>
            <w:tcW w:w="1602" w:type="pct"/>
          </w:tcPr>
          <w:p w14:paraId="54753C7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486641.86</w:t>
            </w:r>
          </w:p>
        </w:tc>
        <w:tc>
          <w:tcPr>
            <w:tcW w:w="1946" w:type="pct"/>
          </w:tcPr>
          <w:p w14:paraId="54753C7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4194221.52</w:t>
            </w:r>
          </w:p>
        </w:tc>
      </w:tr>
      <w:tr w:rsidR="002601EE" w:rsidRPr="00E427C3" w14:paraId="54753C7A" w14:textId="77777777" w:rsidTr="007C37EC">
        <w:trPr>
          <w:jc w:val="center"/>
        </w:trPr>
        <w:tc>
          <w:tcPr>
            <w:tcW w:w="588" w:type="pct"/>
          </w:tcPr>
          <w:p w14:paraId="54753C7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864" w:type="pct"/>
          </w:tcPr>
          <w:p w14:paraId="54753C7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1602" w:type="pct"/>
          </w:tcPr>
          <w:p w14:paraId="54753C7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486719.25</w:t>
            </w:r>
          </w:p>
        </w:tc>
        <w:tc>
          <w:tcPr>
            <w:tcW w:w="1946" w:type="pct"/>
          </w:tcPr>
          <w:p w14:paraId="54753C7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4194252.66</w:t>
            </w:r>
          </w:p>
        </w:tc>
      </w:tr>
      <w:tr w:rsidR="002601EE" w:rsidRPr="00E427C3" w14:paraId="54753C7F" w14:textId="77777777" w:rsidTr="007C37EC">
        <w:trPr>
          <w:jc w:val="center"/>
        </w:trPr>
        <w:tc>
          <w:tcPr>
            <w:tcW w:w="588" w:type="pct"/>
          </w:tcPr>
          <w:p w14:paraId="54753C7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864" w:type="pct"/>
          </w:tcPr>
          <w:p w14:paraId="54753C7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1602" w:type="pct"/>
          </w:tcPr>
          <w:p w14:paraId="54753C7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486766.79</w:t>
            </w:r>
          </w:p>
        </w:tc>
        <w:tc>
          <w:tcPr>
            <w:tcW w:w="1946" w:type="pct"/>
          </w:tcPr>
          <w:p w14:paraId="54753C7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4194184.85</w:t>
            </w:r>
          </w:p>
        </w:tc>
      </w:tr>
      <w:tr w:rsidR="002601EE" w:rsidRPr="00E427C3" w14:paraId="54753C84" w14:textId="77777777" w:rsidTr="007C37EC">
        <w:trPr>
          <w:jc w:val="center"/>
        </w:trPr>
        <w:tc>
          <w:tcPr>
            <w:tcW w:w="588" w:type="pct"/>
          </w:tcPr>
          <w:p w14:paraId="54753C8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864" w:type="pct"/>
          </w:tcPr>
          <w:p w14:paraId="54753C8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1602" w:type="pct"/>
          </w:tcPr>
          <w:p w14:paraId="54753C8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486870.70</w:t>
            </w:r>
          </w:p>
        </w:tc>
        <w:tc>
          <w:tcPr>
            <w:tcW w:w="1946" w:type="pct"/>
          </w:tcPr>
          <w:p w14:paraId="54753C8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4194249.79</w:t>
            </w:r>
          </w:p>
        </w:tc>
      </w:tr>
      <w:tr w:rsidR="002601EE" w:rsidRPr="00E427C3" w14:paraId="54753C89" w14:textId="77777777" w:rsidTr="007C37EC">
        <w:trPr>
          <w:jc w:val="center"/>
        </w:trPr>
        <w:tc>
          <w:tcPr>
            <w:tcW w:w="588" w:type="pct"/>
          </w:tcPr>
          <w:p w14:paraId="54753C8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864" w:type="pct"/>
          </w:tcPr>
          <w:p w14:paraId="54753C8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1602" w:type="pct"/>
          </w:tcPr>
          <w:p w14:paraId="54753C8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486891.79</w:t>
            </w:r>
          </w:p>
        </w:tc>
        <w:tc>
          <w:tcPr>
            <w:tcW w:w="1946" w:type="pct"/>
          </w:tcPr>
          <w:p w14:paraId="54753C8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4194242.49</w:t>
            </w:r>
          </w:p>
        </w:tc>
      </w:tr>
      <w:tr w:rsidR="002601EE" w:rsidRPr="00E427C3" w14:paraId="54753C8E" w14:textId="77777777" w:rsidTr="007C37EC">
        <w:trPr>
          <w:jc w:val="center"/>
        </w:trPr>
        <w:tc>
          <w:tcPr>
            <w:tcW w:w="588" w:type="pct"/>
          </w:tcPr>
          <w:p w14:paraId="54753C8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864" w:type="pct"/>
          </w:tcPr>
          <w:p w14:paraId="54753C8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1602" w:type="pct"/>
          </w:tcPr>
          <w:p w14:paraId="54753C8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486893.46</w:t>
            </w:r>
          </w:p>
        </w:tc>
        <w:tc>
          <w:tcPr>
            <w:tcW w:w="1946" w:type="pct"/>
          </w:tcPr>
          <w:p w14:paraId="54753C8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4194247.19</w:t>
            </w:r>
          </w:p>
        </w:tc>
      </w:tr>
      <w:tr w:rsidR="002601EE" w:rsidRPr="00E427C3" w14:paraId="54753C93" w14:textId="77777777" w:rsidTr="007C37EC">
        <w:trPr>
          <w:jc w:val="center"/>
        </w:trPr>
        <w:tc>
          <w:tcPr>
            <w:tcW w:w="588" w:type="pct"/>
          </w:tcPr>
          <w:p w14:paraId="54753C8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864" w:type="pct"/>
          </w:tcPr>
          <w:p w14:paraId="54753C9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1602" w:type="pct"/>
          </w:tcPr>
          <w:p w14:paraId="54753C9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486967.14</w:t>
            </w:r>
          </w:p>
        </w:tc>
        <w:tc>
          <w:tcPr>
            <w:tcW w:w="1946" w:type="pct"/>
          </w:tcPr>
          <w:p w14:paraId="54753C9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4194221.41</w:t>
            </w:r>
          </w:p>
        </w:tc>
      </w:tr>
      <w:tr w:rsidR="002601EE" w:rsidRPr="00E427C3" w14:paraId="54753C98" w14:textId="77777777" w:rsidTr="007C37EC">
        <w:trPr>
          <w:jc w:val="center"/>
        </w:trPr>
        <w:tc>
          <w:tcPr>
            <w:tcW w:w="588" w:type="pct"/>
          </w:tcPr>
          <w:p w14:paraId="54753C94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864" w:type="pct"/>
          </w:tcPr>
          <w:p w14:paraId="54753C9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1602" w:type="pct"/>
          </w:tcPr>
          <w:p w14:paraId="54753C9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486965.54</w:t>
            </w:r>
          </w:p>
        </w:tc>
        <w:tc>
          <w:tcPr>
            <w:tcW w:w="1946" w:type="pct"/>
          </w:tcPr>
          <w:p w14:paraId="54753C9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4194216.69</w:t>
            </w:r>
          </w:p>
        </w:tc>
      </w:tr>
      <w:tr w:rsidR="002601EE" w:rsidRPr="00E427C3" w14:paraId="54753C9D" w14:textId="77777777" w:rsidTr="007C37EC">
        <w:trPr>
          <w:jc w:val="center"/>
        </w:trPr>
        <w:tc>
          <w:tcPr>
            <w:tcW w:w="588" w:type="pct"/>
          </w:tcPr>
          <w:p w14:paraId="54753C99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864" w:type="pct"/>
          </w:tcPr>
          <w:p w14:paraId="54753C9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1602" w:type="pct"/>
          </w:tcPr>
          <w:p w14:paraId="54753C9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486984.40</w:t>
            </w:r>
          </w:p>
        </w:tc>
        <w:tc>
          <w:tcPr>
            <w:tcW w:w="1946" w:type="pct"/>
          </w:tcPr>
          <w:p w14:paraId="54753C9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4194210.04</w:t>
            </w:r>
          </w:p>
        </w:tc>
      </w:tr>
      <w:tr w:rsidR="002601EE" w:rsidRPr="00E427C3" w14:paraId="54753CA2" w14:textId="77777777" w:rsidTr="007C37EC">
        <w:trPr>
          <w:jc w:val="center"/>
        </w:trPr>
        <w:tc>
          <w:tcPr>
            <w:tcW w:w="588" w:type="pct"/>
          </w:tcPr>
          <w:p w14:paraId="54753C9E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864" w:type="pct"/>
          </w:tcPr>
          <w:p w14:paraId="54753C9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1602" w:type="pct"/>
          </w:tcPr>
          <w:p w14:paraId="54753CA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486986.00</w:t>
            </w:r>
          </w:p>
        </w:tc>
        <w:tc>
          <w:tcPr>
            <w:tcW w:w="1946" w:type="pct"/>
          </w:tcPr>
          <w:p w14:paraId="54753CA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4194214.75</w:t>
            </w:r>
          </w:p>
        </w:tc>
      </w:tr>
      <w:tr w:rsidR="002601EE" w:rsidRPr="00E427C3" w14:paraId="54753CA7" w14:textId="77777777" w:rsidTr="007C37EC">
        <w:trPr>
          <w:jc w:val="center"/>
        </w:trPr>
        <w:tc>
          <w:tcPr>
            <w:tcW w:w="588" w:type="pct"/>
          </w:tcPr>
          <w:p w14:paraId="54753CA3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864" w:type="pct"/>
          </w:tcPr>
          <w:p w14:paraId="54753CA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1602" w:type="pct"/>
          </w:tcPr>
          <w:p w14:paraId="54753CA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487034.51</w:t>
            </w:r>
          </w:p>
        </w:tc>
        <w:tc>
          <w:tcPr>
            <w:tcW w:w="1946" w:type="pct"/>
          </w:tcPr>
          <w:p w14:paraId="54753CA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4194197.26</w:t>
            </w:r>
          </w:p>
        </w:tc>
      </w:tr>
      <w:tr w:rsidR="002601EE" w:rsidRPr="00E427C3" w14:paraId="54753CAC" w14:textId="77777777" w:rsidTr="007C37EC">
        <w:trPr>
          <w:jc w:val="center"/>
        </w:trPr>
        <w:tc>
          <w:tcPr>
            <w:tcW w:w="588" w:type="pct"/>
          </w:tcPr>
          <w:p w14:paraId="54753CA8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864" w:type="pct"/>
          </w:tcPr>
          <w:p w14:paraId="54753CA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1602" w:type="pct"/>
          </w:tcPr>
          <w:p w14:paraId="54753CA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487057.71</w:t>
            </w:r>
          </w:p>
        </w:tc>
        <w:tc>
          <w:tcPr>
            <w:tcW w:w="1946" w:type="pct"/>
          </w:tcPr>
          <w:p w14:paraId="54753CA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4194173.87</w:t>
            </w:r>
          </w:p>
        </w:tc>
      </w:tr>
      <w:tr w:rsidR="002601EE" w:rsidRPr="00E427C3" w14:paraId="54753CB1" w14:textId="77777777" w:rsidTr="007C37EC">
        <w:trPr>
          <w:jc w:val="center"/>
        </w:trPr>
        <w:tc>
          <w:tcPr>
            <w:tcW w:w="588" w:type="pct"/>
          </w:tcPr>
          <w:p w14:paraId="54753CAD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864" w:type="pct"/>
          </w:tcPr>
          <w:p w14:paraId="54753CA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1602" w:type="pct"/>
          </w:tcPr>
          <w:p w14:paraId="54753CA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487063.21</w:t>
            </w:r>
          </w:p>
        </w:tc>
        <w:tc>
          <w:tcPr>
            <w:tcW w:w="1946" w:type="pct"/>
          </w:tcPr>
          <w:p w14:paraId="54753CB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4194162.40</w:t>
            </w:r>
          </w:p>
        </w:tc>
      </w:tr>
      <w:tr w:rsidR="002601EE" w:rsidRPr="00E427C3" w14:paraId="54753CB6" w14:textId="77777777" w:rsidTr="007C37EC">
        <w:trPr>
          <w:jc w:val="center"/>
        </w:trPr>
        <w:tc>
          <w:tcPr>
            <w:tcW w:w="588" w:type="pct"/>
          </w:tcPr>
          <w:p w14:paraId="54753CB2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864" w:type="pct"/>
          </w:tcPr>
          <w:p w14:paraId="54753CB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1602" w:type="pct"/>
          </w:tcPr>
          <w:p w14:paraId="54753CB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487064.93</w:t>
            </w:r>
          </w:p>
        </w:tc>
        <w:tc>
          <w:tcPr>
            <w:tcW w:w="1946" w:type="pct"/>
          </w:tcPr>
          <w:p w14:paraId="54753CB5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4194140.64</w:t>
            </w:r>
          </w:p>
        </w:tc>
      </w:tr>
      <w:tr w:rsidR="002601EE" w:rsidRPr="00E427C3" w14:paraId="54753CBB" w14:textId="77777777" w:rsidTr="007C37EC">
        <w:trPr>
          <w:jc w:val="center"/>
        </w:trPr>
        <w:tc>
          <w:tcPr>
            <w:tcW w:w="588" w:type="pct"/>
          </w:tcPr>
          <w:p w14:paraId="54753CB7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864" w:type="pct"/>
          </w:tcPr>
          <w:p w14:paraId="54753CB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1602" w:type="pct"/>
          </w:tcPr>
          <w:p w14:paraId="54753CB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487076.63</w:t>
            </w:r>
          </w:p>
        </w:tc>
        <w:tc>
          <w:tcPr>
            <w:tcW w:w="1946" w:type="pct"/>
          </w:tcPr>
          <w:p w14:paraId="54753CBA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4194084.53</w:t>
            </w:r>
          </w:p>
        </w:tc>
      </w:tr>
      <w:tr w:rsidR="002601EE" w:rsidRPr="00E427C3" w14:paraId="54753CC0" w14:textId="77777777" w:rsidTr="007C37EC">
        <w:trPr>
          <w:jc w:val="center"/>
        </w:trPr>
        <w:tc>
          <w:tcPr>
            <w:tcW w:w="588" w:type="pct"/>
          </w:tcPr>
          <w:p w14:paraId="54753CBC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864" w:type="pct"/>
          </w:tcPr>
          <w:p w14:paraId="54753CB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1602" w:type="pct"/>
          </w:tcPr>
          <w:p w14:paraId="54753CB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487095.46</w:t>
            </w:r>
          </w:p>
        </w:tc>
        <w:tc>
          <w:tcPr>
            <w:tcW w:w="1946" w:type="pct"/>
          </w:tcPr>
          <w:p w14:paraId="54753CBF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4193988.44</w:t>
            </w:r>
          </w:p>
        </w:tc>
      </w:tr>
      <w:tr w:rsidR="002601EE" w:rsidRPr="00E427C3" w14:paraId="54753CC5" w14:textId="77777777" w:rsidTr="007C37EC">
        <w:trPr>
          <w:jc w:val="center"/>
        </w:trPr>
        <w:tc>
          <w:tcPr>
            <w:tcW w:w="588" w:type="pct"/>
          </w:tcPr>
          <w:p w14:paraId="54753CC1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864" w:type="pct"/>
          </w:tcPr>
          <w:p w14:paraId="54753CC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1602" w:type="pct"/>
          </w:tcPr>
          <w:p w14:paraId="54753CC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487122.37</w:t>
            </w:r>
          </w:p>
        </w:tc>
        <w:tc>
          <w:tcPr>
            <w:tcW w:w="1946" w:type="pct"/>
          </w:tcPr>
          <w:p w14:paraId="54753CC4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4193856.69</w:t>
            </w:r>
          </w:p>
        </w:tc>
      </w:tr>
      <w:tr w:rsidR="002601EE" w:rsidRPr="00E427C3" w14:paraId="54753CCA" w14:textId="77777777" w:rsidTr="007C37EC">
        <w:trPr>
          <w:jc w:val="center"/>
        </w:trPr>
        <w:tc>
          <w:tcPr>
            <w:tcW w:w="588" w:type="pct"/>
          </w:tcPr>
          <w:p w14:paraId="54753CC6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864" w:type="pct"/>
          </w:tcPr>
          <w:p w14:paraId="54753CC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1602" w:type="pct"/>
          </w:tcPr>
          <w:p w14:paraId="54753CC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487098.96</w:t>
            </w:r>
          </w:p>
        </w:tc>
        <w:tc>
          <w:tcPr>
            <w:tcW w:w="1946" w:type="pct"/>
          </w:tcPr>
          <w:p w14:paraId="54753CC9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4193842.60</w:t>
            </w:r>
          </w:p>
        </w:tc>
      </w:tr>
      <w:tr w:rsidR="002601EE" w:rsidRPr="00E427C3" w14:paraId="54753CCF" w14:textId="77777777" w:rsidTr="007C37EC">
        <w:trPr>
          <w:jc w:val="center"/>
        </w:trPr>
        <w:tc>
          <w:tcPr>
            <w:tcW w:w="588" w:type="pct"/>
          </w:tcPr>
          <w:p w14:paraId="54753CCB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864" w:type="pct"/>
          </w:tcPr>
          <w:p w14:paraId="54753CC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1602" w:type="pct"/>
          </w:tcPr>
          <w:p w14:paraId="54753CC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487169.89</w:t>
            </w:r>
          </w:p>
        </w:tc>
        <w:tc>
          <w:tcPr>
            <w:tcW w:w="1946" w:type="pct"/>
          </w:tcPr>
          <w:p w14:paraId="54753CCE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4193703.82</w:t>
            </w:r>
          </w:p>
        </w:tc>
      </w:tr>
      <w:tr w:rsidR="002601EE" w:rsidRPr="00E427C3" w14:paraId="54753CD4" w14:textId="77777777" w:rsidTr="007C37EC">
        <w:trPr>
          <w:jc w:val="center"/>
        </w:trPr>
        <w:tc>
          <w:tcPr>
            <w:tcW w:w="588" w:type="pct"/>
          </w:tcPr>
          <w:p w14:paraId="54753CD0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864" w:type="pct"/>
          </w:tcPr>
          <w:p w14:paraId="54753CD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1602" w:type="pct"/>
          </w:tcPr>
          <w:p w14:paraId="54753CD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487238.76</w:t>
            </w:r>
          </w:p>
        </w:tc>
        <w:tc>
          <w:tcPr>
            <w:tcW w:w="1946" w:type="pct"/>
          </w:tcPr>
          <w:p w14:paraId="54753CD3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4193622.83</w:t>
            </w:r>
          </w:p>
        </w:tc>
      </w:tr>
      <w:tr w:rsidR="002601EE" w:rsidRPr="00E427C3" w14:paraId="54753CD9" w14:textId="77777777" w:rsidTr="007C37EC">
        <w:trPr>
          <w:jc w:val="center"/>
        </w:trPr>
        <w:tc>
          <w:tcPr>
            <w:tcW w:w="588" w:type="pct"/>
          </w:tcPr>
          <w:p w14:paraId="54753CD5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864" w:type="pct"/>
          </w:tcPr>
          <w:p w14:paraId="54753CD6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1602" w:type="pct"/>
          </w:tcPr>
          <w:p w14:paraId="54753CD7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487302.95</w:t>
            </w:r>
          </w:p>
        </w:tc>
        <w:tc>
          <w:tcPr>
            <w:tcW w:w="1946" w:type="pct"/>
          </w:tcPr>
          <w:p w14:paraId="54753CD8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4193559.01</w:t>
            </w:r>
          </w:p>
        </w:tc>
      </w:tr>
      <w:tr w:rsidR="002601EE" w:rsidRPr="00E427C3" w14:paraId="54753CDE" w14:textId="77777777" w:rsidTr="007C37EC">
        <w:trPr>
          <w:jc w:val="center"/>
        </w:trPr>
        <w:tc>
          <w:tcPr>
            <w:tcW w:w="588" w:type="pct"/>
          </w:tcPr>
          <w:p w14:paraId="54753CDA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864" w:type="pct"/>
          </w:tcPr>
          <w:p w14:paraId="54753CDB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1602" w:type="pct"/>
          </w:tcPr>
          <w:p w14:paraId="54753CDC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487350.00</w:t>
            </w:r>
          </w:p>
        </w:tc>
        <w:tc>
          <w:tcPr>
            <w:tcW w:w="1946" w:type="pct"/>
          </w:tcPr>
          <w:p w14:paraId="54753CDD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4193571.11</w:t>
            </w:r>
          </w:p>
        </w:tc>
      </w:tr>
      <w:tr w:rsidR="002601EE" w:rsidRPr="00E427C3" w14:paraId="54753CE3" w14:textId="77777777" w:rsidTr="007C37EC">
        <w:trPr>
          <w:jc w:val="center"/>
        </w:trPr>
        <w:tc>
          <w:tcPr>
            <w:tcW w:w="588" w:type="pct"/>
          </w:tcPr>
          <w:p w14:paraId="54753CDF" w14:textId="77777777"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864" w:type="pct"/>
          </w:tcPr>
          <w:p w14:paraId="54753CE0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1602" w:type="pct"/>
          </w:tcPr>
          <w:p w14:paraId="54753CE1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487378.62</w:t>
            </w:r>
          </w:p>
        </w:tc>
        <w:tc>
          <w:tcPr>
            <w:tcW w:w="1946" w:type="pct"/>
          </w:tcPr>
          <w:p w14:paraId="54753CE2" w14:textId="77777777"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4193579.19</w:t>
            </w:r>
          </w:p>
        </w:tc>
      </w:tr>
    </w:tbl>
    <w:p w14:paraId="54753CE4" w14:textId="77777777" w:rsidR="00CB4F73" w:rsidRDefault="00CB4F73" w:rsidP="00200AC3">
      <w:pPr>
        <w:jc w:val="right"/>
        <w:rPr>
          <w:szCs w:val="28"/>
        </w:rPr>
      </w:pPr>
    </w:p>
    <w:p w14:paraId="54753CE5" w14:textId="77777777" w:rsidR="0047731B" w:rsidRDefault="0047731B" w:rsidP="00200AC3">
      <w:pPr>
        <w:jc w:val="right"/>
        <w:rPr>
          <w:szCs w:val="28"/>
        </w:rPr>
      </w:pPr>
      <w:r w:rsidRPr="00E427C3">
        <w:rPr>
          <w:szCs w:val="28"/>
        </w:rPr>
        <w:t>Таблица 4</w:t>
      </w:r>
    </w:p>
    <w:p w14:paraId="54753CE6" w14:textId="77777777" w:rsidR="004C47B3" w:rsidRPr="00E427C3" w:rsidRDefault="004C47B3" w:rsidP="00200AC3">
      <w:pPr>
        <w:jc w:val="right"/>
        <w:rPr>
          <w:szCs w:val="28"/>
        </w:rPr>
      </w:pPr>
    </w:p>
    <w:p w14:paraId="54753CE7" w14:textId="77777777" w:rsidR="004C47B3" w:rsidRDefault="0047731B" w:rsidP="004C47B3">
      <w:pPr>
        <w:ind w:firstLine="0"/>
        <w:jc w:val="center"/>
        <w:rPr>
          <w:szCs w:val="28"/>
        </w:rPr>
      </w:pPr>
      <w:r w:rsidRPr="00E427C3">
        <w:rPr>
          <w:szCs w:val="28"/>
        </w:rPr>
        <w:t>Перечень координат характерных точек границ зон планируемого размещения линейного объекта – тепловой сети по ул. Междуреченской</w:t>
      </w:r>
    </w:p>
    <w:p w14:paraId="54753CE8" w14:textId="77777777" w:rsidR="00CB4F73" w:rsidRPr="00E427C3" w:rsidRDefault="00CB4F73" w:rsidP="004C47B3">
      <w:pPr>
        <w:ind w:firstLine="0"/>
        <w:jc w:val="center"/>
        <w:rPr>
          <w:szCs w:val="28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716"/>
        <w:gridCol w:w="3182"/>
        <w:gridCol w:w="3866"/>
      </w:tblGrid>
      <w:tr w:rsidR="0047731B" w:rsidRPr="00E427C3" w14:paraId="54753CED" w14:textId="77777777" w:rsidTr="0047731B">
        <w:trPr>
          <w:jc w:val="center"/>
        </w:trPr>
        <w:tc>
          <w:tcPr>
            <w:tcW w:w="588" w:type="pct"/>
            <w:vMerge w:val="restart"/>
          </w:tcPr>
          <w:p w14:paraId="54753CE9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</w:t>
            </w:r>
          </w:p>
          <w:p w14:paraId="54753CEA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п/п</w:t>
            </w:r>
          </w:p>
        </w:tc>
        <w:tc>
          <w:tcPr>
            <w:tcW w:w="864" w:type="pct"/>
            <w:vMerge w:val="restart"/>
          </w:tcPr>
          <w:p w14:paraId="54753CEB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 точки</w:t>
            </w:r>
          </w:p>
        </w:tc>
        <w:tc>
          <w:tcPr>
            <w:tcW w:w="3548" w:type="pct"/>
            <w:gridSpan w:val="2"/>
          </w:tcPr>
          <w:p w14:paraId="54753CEC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Координаты</w:t>
            </w:r>
          </w:p>
        </w:tc>
      </w:tr>
      <w:tr w:rsidR="0047731B" w:rsidRPr="00E427C3" w14:paraId="54753CF2" w14:textId="77777777" w:rsidTr="0047731B">
        <w:trPr>
          <w:jc w:val="center"/>
        </w:trPr>
        <w:tc>
          <w:tcPr>
            <w:tcW w:w="588" w:type="pct"/>
            <w:vMerge/>
          </w:tcPr>
          <w:p w14:paraId="54753CEE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864" w:type="pct"/>
            <w:vMerge/>
          </w:tcPr>
          <w:p w14:paraId="54753CEF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602" w:type="pct"/>
          </w:tcPr>
          <w:p w14:paraId="54753CF0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E427C3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54753CF1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  <w:lang w:val="en-US"/>
              </w:rPr>
              <w:t>Y</w:t>
            </w:r>
          </w:p>
        </w:tc>
      </w:tr>
    </w:tbl>
    <w:p w14:paraId="54753CF3" w14:textId="77777777" w:rsidR="0047731B" w:rsidRPr="00E427C3" w:rsidRDefault="0047731B" w:rsidP="00200AC3">
      <w:pPr>
        <w:rPr>
          <w:sz w:val="2"/>
          <w:szCs w:val="2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716"/>
        <w:gridCol w:w="3182"/>
        <w:gridCol w:w="3866"/>
      </w:tblGrid>
      <w:tr w:rsidR="0047731B" w:rsidRPr="00E427C3" w14:paraId="54753CF8" w14:textId="77777777" w:rsidTr="0047731B">
        <w:trPr>
          <w:tblHeader/>
          <w:jc w:val="center"/>
        </w:trPr>
        <w:tc>
          <w:tcPr>
            <w:tcW w:w="588" w:type="pct"/>
            <w:vAlign w:val="center"/>
          </w:tcPr>
          <w:p w14:paraId="54753CF4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1</w:t>
            </w:r>
          </w:p>
        </w:tc>
        <w:tc>
          <w:tcPr>
            <w:tcW w:w="864" w:type="pct"/>
            <w:vAlign w:val="center"/>
          </w:tcPr>
          <w:p w14:paraId="54753CF5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2</w:t>
            </w:r>
          </w:p>
        </w:tc>
        <w:tc>
          <w:tcPr>
            <w:tcW w:w="1602" w:type="pct"/>
            <w:vAlign w:val="center"/>
          </w:tcPr>
          <w:p w14:paraId="54753CF6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3</w:t>
            </w:r>
          </w:p>
        </w:tc>
        <w:tc>
          <w:tcPr>
            <w:tcW w:w="1946" w:type="pct"/>
            <w:vAlign w:val="center"/>
          </w:tcPr>
          <w:p w14:paraId="54753CF7" w14:textId="77777777"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4</w:t>
            </w:r>
          </w:p>
        </w:tc>
      </w:tr>
      <w:tr w:rsidR="0047731B" w:rsidRPr="00E427C3" w14:paraId="54753CFD" w14:textId="77777777" w:rsidTr="0047731B">
        <w:trPr>
          <w:jc w:val="center"/>
        </w:trPr>
        <w:tc>
          <w:tcPr>
            <w:tcW w:w="588" w:type="pct"/>
          </w:tcPr>
          <w:p w14:paraId="54753CF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864" w:type="pct"/>
          </w:tcPr>
          <w:p w14:paraId="54753CF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128</w:t>
            </w:r>
          </w:p>
        </w:tc>
        <w:tc>
          <w:tcPr>
            <w:tcW w:w="1602" w:type="pct"/>
          </w:tcPr>
          <w:p w14:paraId="54753CF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487377.637</w:t>
            </w:r>
          </w:p>
        </w:tc>
        <w:tc>
          <w:tcPr>
            <w:tcW w:w="1946" w:type="pct"/>
          </w:tcPr>
          <w:p w14:paraId="54753CF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4193586.187</w:t>
            </w:r>
          </w:p>
        </w:tc>
      </w:tr>
      <w:tr w:rsidR="0047731B" w:rsidRPr="00E427C3" w14:paraId="54753D02" w14:textId="77777777" w:rsidTr="0047731B">
        <w:trPr>
          <w:jc w:val="center"/>
        </w:trPr>
        <w:tc>
          <w:tcPr>
            <w:tcW w:w="588" w:type="pct"/>
          </w:tcPr>
          <w:p w14:paraId="54753CF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864" w:type="pct"/>
          </w:tcPr>
          <w:p w14:paraId="54753CF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129</w:t>
            </w:r>
          </w:p>
        </w:tc>
        <w:tc>
          <w:tcPr>
            <w:tcW w:w="1602" w:type="pct"/>
          </w:tcPr>
          <w:p w14:paraId="54753D0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487366.925</w:t>
            </w:r>
          </w:p>
        </w:tc>
        <w:tc>
          <w:tcPr>
            <w:tcW w:w="1946" w:type="pct"/>
          </w:tcPr>
          <w:p w14:paraId="54753D0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4193583.050</w:t>
            </w:r>
          </w:p>
        </w:tc>
      </w:tr>
      <w:tr w:rsidR="0047731B" w:rsidRPr="00E427C3" w14:paraId="54753D07" w14:textId="77777777" w:rsidTr="0047731B">
        <w:trPr>
          <w:jc w:val="center"/>
        </w:trPr>
        <w:tc>
          <w:tcPr>
            <w:tcW w:w="588" w:type="pct"/>
          </w:tcPr>
          <w:p w14:paraId="54753D0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864" w:type="pct"/>
          </w:tcPr>
          <w:p w14:paraId="54753D0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130</w:t>
            </w:r>
          </w:p>
        </w:tc>
        <w:tc>
          <w:tcPr>
            <w:tcW w:w="1602" w:type="pct"/>
          </w:tcPr>
          <w:p w14:paraId="54753D0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487367.938</w:t>
            </w:r>
          </w:p>
        </w:tc>
        <w:tc>
          <w:tcPr>
            <w:tcW w:w="1946" w:type="pct"/>
          </w:tcPr>
          <w:p w14:paraId="54753D0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4193579.550</w:t>
            </w:r>
          </w:p>
        </w:tc>
      </w:tr>
      <w:tr w:rsidR="0047731B" w:rsidRPr="00E427C3" w14:paraId="54753D0C" w14:textId="77777777" w:rsidTr="0047731B">
        <w:trPr>
          <w:jc w:val="center"/>
        </w:trPr>
        <w:tc>
          <w:tcPr>
            <w:tcW w:w="588" w:type="pct"/>
          </w:tcPr>
          <w:p w14:paraId="54753D0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864" w:type="pct"/>
          </w:tcPr>
          <w:p w14:paraId="54753D0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131</w:t>
            </w:r>
          </w:p>
        </w:tc>
        <w:tc>
          <w:tcPr>
            <w:tcW w:w="1602" w:type="pct"/>
          </w:tcPr>
          <w:p w14:paraId="54753D0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487349.075</w:t>
            </w:r>
          </w:p>
        </w:tc>
        <w:tc>
          <w:tcPr>
            <w:tcW w:w="1946" w:type="pct"/>
          </w:tcPr>
          <w:p w14:paraId="54753D0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4193574.088</w:t>
            </w:r>
          </w:p>
        </w:tc>
      </w:tr>
      <w:tr w:rsidR="0047731B" w:rsidRPr="00E427C3" w14:paraId="54753D11" w14:textId="77777777" w:rsidTr="0047731B">
        <w:trPr>
          <w:jc w:val="center"/>
        </w:trPr>
        <w:tc>
          <w:tcPr>
            <w:tcW w:w="588" w:type="pct"/>
          </w:tcPr>
          <w:p w14:paraId="54753D0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864" w:type="pct"/>
          </w:tcPr>
          <w:p w14:paraId="54753D0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132</w:t>
            </w:r>
          </w:p>
        </w:tc>
        <w:tc>
          <w:tcPr>
            <w:tcW w:w="1602" w:type="pct"/>
          </w:tcPr>
          <w:p w14:paraId="54753D0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487308.375</w:t>
            </w:r>
          </w:p>
        </w:tc>
        <w:tc>
          <w:tcPr>
            <w:tcW w:w="1946" w:type="pct"/>
          </w:tcPr>
          <w:p w14:paraId="54753D1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4193539.775</w:t>
            </w:r>
          </w:p>
        </w:tc>
      </w:tr>
      <w:tr w:rsidR="0047731B" w:rsidRPr="00E427C3" w14:paraId="54753D16" w14:textId="77777777" w:rsidTr="0047731B">
        <w:trPr>
          <w:jc w:val="center"/>
        </w:trPr>
        <w:tc>
          <w:tcPr>
            <w:tcW w:w="588" w:type="pct"/>
          </w:tcPr>
          <w:p w14:paraId="54753D1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864" w:type="pct"/>
          </w:tcPr>
          <w:p w14:paraId="54753D1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133</w:t>
            </w:r>
          </w:p>
        </w:tc>
        <w:tc>
          <w:tcPr>
            <w:tcW w:w="1602" w:type="pct"/>
          </w:tcPr>
          <w:p w14:paraId="54753D1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487391.650</w:t>
            </w:r>
          </w:p>
        </w:tc>
        <w:tc>
          <w:tcPr>
            <w:tcW w:w="1946" w:type="pct"/>
          </w:tcPr>
          <w:p w14:paraId="54753D1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4193441.025</w:t>
            </w:r>
          </w:p>
        </w:tc>
      </w:tr>
      <w:tr w:rsidR="0047731B" w:rsidRPr="00E427C3" w14:paraId="54753D1B" w14:textId="77777777" w:rsidTr="0047731B">
        <w:trPr>
          <w:jc w:val="center"/>
        </w:trPr>
        <w:tc>
          <w:tcPr>
            <w:tcW w:w="588" w:type="pct"/>
          </w:tcPr>
          <w:p w14:paraId="54753D1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864" w:type="pct"/>
          </w:tcPr>
          <w:p w14:paraId="54753D1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134</w:t>
            </w:r>
          </w:p>
        </w:tc>
        <w:tc>
          <w:tcPr>
            <w:tcW w:w="1602" w:type="pct"/>
          </w:tcPr>
          <w:p w14:paraId="54753D1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487414.137</w:t>
            </w:r>
          </w:p>
        </w:tc>
        <w:tc>
          <w:tcPr>
            <w:tcW w:w="1946" w:type="pct"/>
          </w:tcPr>
          <w:p w14:paraId="54753D1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4193411.275</w:t>
            </w:r>
          </w:p>
        </w:tc>
      </w:tr>
      <w:tr w:rsidR="0047731B" w:rsidRPr="00E427C3" w14:paraId="54753D20" w14:textId="77777777" w:rsidTr="0047731B">
        <w:trPr>
          <w:jc w:val="center"/>
        </w:trPr>
        <w:tc>
          <w:tcPr>
            <w:tcW w:w="588" w:type="pct"/>
          </w:tcPr>
          <w:p w14:paraId="54753D1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864" w:type="pct"/>
          </w:tcPr>
          <w:p w14:paraId="54753D1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135</w:t>
            </w:r>
          </w:p>
        </w:tc>
        <w:tc>
          <w:tcPr>
            <w:tcW w:w="1602" w:type="pct"/>
          </w:tcPr>
          <w:p w14:paraId="54753D1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487433.838</w:t>
            </w:r>
          </w:p>
        </w:tc>
        <w:tc>
          <w:tcPr>
            <w:tcW w:w="1946" w:type="pct"/>
          </w:tcPr>
          <w:p w14:paraId="54753D1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4193385.225</w:t>
            </w:r>
          </w:p>
        </w:tc>
      </w:tr>
      <w:tr w:rsidR="0047731B" w:rsidRPr="00E427C3" w14:paraId="54753D25" w14:textId="77777777" w:rsidTr="0047731B">
        <w:trPr>
          <w:jc w:val="center"/>
        </w:trPr>
        <w:tc>
          <w:tcPr>
            <w:tcW w:w="588" w:type="pct"/>
          </w:tcPr>
          <w:p w14:paraId="54753D2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864" w:type="pct"/>
          </w:tcPr>
          <w:p w14:paraId="54753D2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136</w:t>
            </w:r>
          </w:p>
        </w:tc>
        <w:tc>
          <w:tcPr>
            <w:tcW w:w="1602" w:type="pct"/>
          </w:tcPr>
          <w:p w14:paraId="54753D2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487451.213</w:t>
            </w:r>
          </w:p>
        </w:tc>
        <w:tc>
          <w:tcPr>
            <w:tcW w:w="1946" w:type="pct"/>
          </w:tcPr>
          <w:p w14:paraId="54753D2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4193355.457</w:t>
            </w:r>
          </w:p>
        </w:tc>
      </w:tr>
      <w:tr w:rsidR="0047731B" w:rsidRPr="00E427C3" w14:paraId="54753D2A" w14:textId="77777777" w:rsidTr="0047731B">
        <w:trPr>
          <w:jc w:val="center"/>
        </w:trPr>
        <w:tc>
          <w:tcPr>
            <w:tcW w:w="588" w:type="pct"/>
          </w:tcPr>
          <w:p w14:paraId="54753D2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10</w:t>
            </w:r>
          </w:p>
        </w:tc>
        <w:tc>
          <w:tcPr>
            <w:tcW w:w="864" w:type="pct"/>
          </w:tcPr>
          <w:p w14:paraId="54753D2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137</w:t>
            </w:r>
          </w:p>
        </w:tc>
        <w:tc>
          <w:tcPr>
            <w:tcW w:w="1602" w:type="pct"/>
          </w:tcPr>
          <w:p w14:paraId="54753D2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487471.213</w:t>
            </w:r>
          </w:p>
        </w:tc>
        <w:tc>
          <w:tcPr>
            <w:tcW w:w="1946" w:type="pct"/>
          </w:tcPr>
          <w:p w14:paraId="54753D2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4193321.175</w:t>
            </w:r>
          </w:p>
        </w:tc>
      </w:tr>
      <w:tr w:rsidR="0047731B" w:rsidRPr="00E427C3" w14:paraId="54753D2F" w14:textId="77777777" w:rsidTr="0047731B">
        <w:trPr>
          <w:jc w:val="center"/>
        </w:trPr>
        <w:tc>
          <w:tcPr>
            <w:tcW w:w="588" w:type="pct"/>
          </w:tcPr>
          <w:p w14:paraId="54753D2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864" w:type="pct"/>
          </w:tcPr>
          <w:p w14:paraId="54753D2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138</w:t>
            </w:r>
          </w:p>
        </w:tc>
        <w:tc>
          <w:tcPr>
            <w:tcW w:w="1602" w:type="pct"/>
          </w:tcPr>
          <w:p w14:paraId="54753D2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487478.750</w:t>
            </w:r>
          </w:p>
        </w:tc>
        <w:tc>
          <w:tcPr>
            <w:tcW w:w="1946" w:type="pct"/>
          </w:tcPr>
          <w:p w14:paraId="54753D2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4193308.250</w:t>
            </w:r>
          </w:p>
        </w:tc>
      </w:tr>
      <w:tr w:rsidR="0047731B" w:rsidRPr="00E427C3" w14:paraId="54753D34" w14:textId="77777777" w:rsidTr="0047731B">
        <w:trPr>
          <w:jc w:val="center"/>
        </w:trPr>
        <w:tc>
          <w:tcPr>
            <w:tcW w:w="588" w:type="pct"/>
          </w:tcPr>
          <w:p w14:paraId="54753D3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</w:t>
            </w:r>
          </w:p>
        </w:tc>
        <w:tc>
          <w:tcPr>
            <w:tcW w:w="864" w:type="pct"/>
          </w:tcPr>
          <w:p w14:paraId="54753D3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139</w:t>
            </w:r>
          </w:p>
        </w:tc>
        <w:tc>
          <w:tcPr>
            <w:tcW w:w="1602" w:type="pct"/>
          </w:tcPr>
          <w:p w14:paraId="54753D3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487529.375</w:t>
            </w:r>
          </w:p>
        </w:tc>
        <w:tc>
          <w:tcPr>
            <w:tcW w:w="1946" w:type="pct"/>
          </w:tcPr>
          <w:p w14:paraId="54753D3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4193204.850</w:t>
            </w:r>
          </w:p>
        </w:tc>
      </w:tr>
      <w:tr w:rsidR="0047731B" w:rsidRPr="00E427C3" w14:paraId="54753D39" w14:textId="77777777" w:rsidTr="0047731B">
        <w:trPr>
          <w:jc w:val="center"/>
        </w:trPr>
        <w:tc>
          <w:tcPr>
            <w:tcW w:w="588" w:type="pct"/>
          </w:tcPr>
          <w:p w14:paraId="54753D3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864" w:type="pct"/>
          </w:tcPr>
          <w:p w14:paraId="54753D3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140</w:t>
            </w:r>
          </w:p>
        </w:tc>
        <w:tc>
          <w:tcPr>
            <w:tcW w:w="1602" w:type="pct"/>
          </w:tcPr>
          <w:p w14:paraId="54753D3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487578.475</w:t>
            </w:r>
          </w:p>
        </w:tc>
        <w:tc>
          <w:tcPr>
            <w:tcW w:w="1946" w:type="pct"/>
          </w:tcPr>
          <w:p w14:paraId="54753D3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4193104.275</w:t>
            </w:r>
          </w:p>
        </w:tc>
      </w:tr>
      <w:tr w:rsidR="0047731B" w:rsidRPr="00E427C3" w14:paraId="54753D3E" w14:textId="77777777" w:rsidTr="0047731B">
        <w:trPr>
          <w:jc w:val="center"/>
        </w:trPr>
        <w:tc>
          <w:tcPr>
            <w:tcW w:w="588" w:type="pct"/>
          </w:tcPr>
          <w:p w14:paraId="54753D3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864" w:type="pct"/>
          </w:tcPr>
          <w:p w14:paraId="54753D3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141</w:t>
            </w:r>
          </w:p>
        </w:tc>
        <w:tc>
          <w:tcPr>
            <w:tcW w:w="1602" w:type="pct"/>
          </w:tcPr>
          <w:p w14:paraId="54753D3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487618.912</w:t>
            </w:r>
          </w:p>
        </w:tc>
        <w:tc>
          <w:tcPr>
            <w:tcW w:w="1946" w:type="pct"/>
          </w:tcPr>
          <w:p w14:paraId="54753D3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4193027.563</w:t>
            </w:r>
          </w:p>
        </w:tc>
      </w:tr>
      <w:tr w:rsidR="0047731B" w:rsidRPr="00E427C3" w14:paraId="54753D43" w14:textId="77777777" w:rsidTr="0047731B">
        <w:trPr>
          <w:jc w:val="center"/>
        </w:trPr>
        <w:tc>
          <w:tcPr>
            <w:tcW w:w="588" w:type="pct"/>
          </w:tcPr>
          <w:p w14:paraId="54753D3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864" w:type="pct"/>
          </w:tcPr>
          <w:p w14:paraId="54753D4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142</w:t>
            </w:r>
          </w:p>
        </w:tc>
        <w:tc>
          <w:tcPr>
            <w:tcW w:w="1602" w:type="pct"/>
          </w:tcPr>
          <w:p w14:paraId="54753D4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487675.825</w:t>
            </w:r>
          </w:p>
        </w:tc>
        <w:tc>
          <w:tcPr>
            <w:tcW w:w="1946" w:type="pct"/>
          </w:tcPr>
          <w:p w14:paraId="54753D4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4192917.813</w:t>
            </w:r>
          </w:p>
        </w:tc>
      </w:tr>
      <w:tr w:rsidR="0047731B" w:rsidRPr="00E427C3" w14:paraId="54753D48" w14:textId="77777777" w:rsidTr="0047731B">
        <w:trPr>
          <w:jc w:val="center"/>
        </w:trPr>
        <w:tc>
          <w:tcPr>
            <w:tcW w:w="588" w:type="pct"/>
          </w:tcPr>
          <w:p w14:paraId="54753D4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864" w:type="pct"/>
          </w:tcPr>
          <w:p w14:paraId="54753D4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143</w:t>
            </w:r>
          </w:p>
        </w:tc>
        <w:tc>
          <w:tcPr>
            <w:tcW w:w="1602" w:type="pct"/>
          </w:tcPr>
          <w:p w14:paraId="54753D4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487675.975</w:t>
            </w:r>
          </w:p>
        </w:tc>
        <w:tc>
          <w:tcPr>
            <w:tcW w:w="1946" w:type="pct"/>
          </w:tcPr>
          <w:p w14:paraId="54753D4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4192895.900</w:t>
            </w:r>
          </w:p>
        </w:tc>
      </w:tr>
      <w:tr w:rsidR="0047731B" w:rsidRPr="00E427C3" w14:paraId="54753D4D" w14:textId="77777777" w:rsidTr="0047731B">
        <w:trPr>
          <w:jc w:val="center"/>
        </w:trPr>
        <w:tc>
          <w:tcPr>
            <w:tcW w:w="588" w:type="pct"/>
          </w:tcPr>
          <w:p w14:paraId="54753D4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</w:t>
            </w:r>
          </w:p>
        </w:tc>
        <w:tc>
          <w:tcPr>
            <w:tcW w:w="864" w:type="pct"/>
          </w:tcPr>
          <w:p w14:paraId="54753D4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144</w:t>
            </w:r>
          </w:p>
        </w:tc>
        <w:tc>
          <w:tcPr>
            <w:tcW w:w="1602" w:type="pct"/>
          </w:tcPr>
          <w:p w14:paraId="54753D4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487697.850</w:t>
            </w:r>
          </w:p>
        </w:tc>
        <w:tc>
          <w:tcPr>
            <w:tcW w:w="1946" w:type="pct"/>
          </w:tcPr>
          <w:p w14:paraId="54753D4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4192850.363</w:t>
            </w:r>
          </w:p>
        </w:tc>
      </w:tr>
      <w:tr w:rsidR="0047731B" w:rsidRPr="00E427C3" w14:paraId="54753D52" w14:textId="77777777" w:rsidTr="0047731B">
        <w:trPr>
          <w:jc w:val="center"/>
        </w:trPr>
        <w:tc>
          <w:tcPr>
            <w:tcW w:w="588" w:type="pct"/>
          </w:tcPr>
          <w:p w14:paraId="54753D4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864" w:type="pct"/>
          </w:tcPr>
          <w:p w14:paraId="54753D4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145</w:t>
            </w:r>
          </w:p>
        </w:tc>
        <w:tc>
          <w:tcPr>
            <w:tcW w:w="1602" w:type="pct"/>
          </w:tcPr>
          <w:p w14:paraId="54753D5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487691.525</w:t>
            </w:r>
          </w:p>
        </w:tc>
        <w:tc>
          <w:tcPr>
            <w:tcW w:w="1946" w:type="pct"/>
          </w:tcPr>
          <w:p w14:paraId="54753D5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4192847.325</w:t>
            </w:r>
          </w:p>
        </w:tc>
      </w:tr>
      <w:tr w:rsidR="0047731B" w:rsidRPr="00E427C3" w14:paraId="54753D57" w14:textId="77777777" w:rsidTr="0047731B">
        <w:trPr>
          <w:jc w:val="center"/>
        </w:trPr>
        <w:tc>
          <w:tcPr>
            <w:tcW w:w="588" w:type="pct"/>
          </w:tcPr>
          <w:p w14:paraId="54753D5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</w:t>
            </w:r>
          </w:p>
        </w:tc>
        <w:tc>
          <w:tcPr>
            <w:tcW w:w="864" w:type="pct"/>
          </w:tcPr>
          <w:p w14:paraId="54753D5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146</w:t>
            </w:r>
          </w:p>
        </w:tc>
        <w:tc>
          <w:tcPr>
            <w:tcW w:w="1602" w:type="pct"/>
          </w:tcPr>
          <w:p w14:paraId="54753D5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487698.612</w:t>
            </w:r>
          </w:p>
        </w:tc>
        <w:tc>
          <w:tcPr>
            <w:tcW w:w="1946" w:type="pct"/>
          </w:tcPr>
          <w:p w14:paraId="54753D5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4192832.813</w:t>
            </w:r>
          </w:p>
        </w:tc>
      </w:tr>
      <w:tr w:rsidR="0047731B" w:rsidRPr="00E427C3" w14:paraId="54753D5C" w14:textId="77777777" w:rsidTr="0047731B">
        <w:trPr>
          <w:jc w:val="center"/>
        </w:trPr>
        <w:tc>
          <w:tcPr>
            <w:tcW w:w="588" w:type="pct"/>
          </w:tcPr>
          <w:p w14:paraId="54753D5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864" w:type="pct"/>
          </w:tcPr>
          <w:p w14:paraId="54753D5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147</w:t>
            </w:r>
          </w:p>
        </w:tc>
        <w:tc>
          <w:tcPr>
            <w:tcW w:w="1602" w:type="pct"/>
          </w:tcPr>
          <w:p w14:paraId="54753D5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487704.863</w:t>
            </w:r>
          </w:p>
        </w:tc>
        <w:tc>
          <w:tcPr>
            <w:tcW w:w="1946" w:type="pct"/>
          </w:tcPr>
          <w:p w14:paraId="54753D5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4192835.813</w:t>
            </w:r>
          </w:p>
        </w:tc>
      </w:tr>
      <w:tr w:rsidR="0047731B" w:rsidRPr="00E427C3" w14:paraId="54753D61" w14:textId="77777777" w:rsidTr="0047731B">
        <w:trPr>
          <w:jc w:val="center"/>
        </w:trPr>
        <w:tc>
          <w:tcPr>
            <w:tcW w:w="588" w:type="pct"/>
          </w:tcPr>
          <w:p w14:paraId="54753D5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864" w:type="pct"/>
          </w:tcPr>
          <w:p w14:paraId="54753D5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148</w:t>
            </w:r>
          </w:p>
        </w:tc>
        <w:tc>
          <w:tcPr>
            <w:tcW w:w="1602" w:type="pct"/>
          </w:tcPr>
          <w:p w14:paraId="54753D5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487726.213</w:t>
            </w:r>
          </w:p>
        </w:tc>
        <w:tc>
          <w:tcPr>
            <w:tcW w:w="1946" w:type="pct"/>
          </w:tcPr>
          <w:p w14:paraId="54753D6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4192791.437</w:t>
            </w:r>
          </w:p>
        </w:tc>
      </w:tr>
      <w:tr w:rsidR="0047731B" w:rsidRPr="00E427C3" w14:paraId="54753D66" w14:textId="77777777" w:rsidTr="0047731B">
        <w:trPr>
          <w:jc w:val="center"/>
        </w:trPr>
        <w:tc>
          <w:tcPr>
            <w:tcW w:w="588" w:type="pct"/>
          </w:tcPr>
          <w:p w14:paraId="54753D6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864" w:type="pct"/>
          </w:tcPr>
          <w:p w14:paraId="54753D6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149</w:t>
            </w:r>
          </w:p>
        </w:tc>
        <w:tc>
          <w:tcPr>
            <w:tcW w:w="1602" w:type="pct"/>
          </w:tcPr>
          <w:p w14:paraId="54753D6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487735.025</w:t>
            </w:r>
          </w:p>
        </w:tc>
        <w:tc>
          <w:tcPr>
            <w:tcW w:w="1946" w:type="pct"/>
          </w:tcPr>
          <w:p w14:paraId="54753D6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4192773.087</w:t>
            </w:r>
          </w:p>
        </w:tc>
      </w:tr>
      <w:tr w:rsidR="0047731B" w:rsidRPr="00E427C3" w14:paraId="54753D6B" w14:textId="77777777" w:rsidTr="0047731B">
        <w:trPr>
          <w:jc w:val="center"/>
        </w:trPr>
        <w:tc>
          <w:tcPr>
            <w:tcW w:w="588" w:type="pct"/>
          </w:tcPr>
          <w:p w14:paraId="54753D6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864" w:type="pct"/>
          </w:tcPr>
          <w:p w14:paraId="54753D6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150</w:t>
            </w:r>
          </w:p>
        </w:tc>
        <w:tc>
          <w:tcPr>
            <w:tcW w:w="1602" w:type="pct"/>
          </w:tcPr>
          <w:p w14:paraId="54753D6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487747.263</w:t>
            </w:r>
          </w:p>
        </w:tc>
        <w:tc>
          <w:tcPr>
            <w:tcW w:w="1946" w:type="pct"/>
          </w:tcPr>
          <w:p w14:paraId="54753D6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4192769.025</w:t>
            </w:r>
          </w:p>
        </w:tc>
      </w:tr>
      <w:tr w:rsidR="0047731B" w:rsidRPr="00E427C3" w14:paraId="54753D70" w14:textId="77777777" w:rsidTr="0047731B">
        <w:trPr>
          <w:jc w:val="center"/>
        </w:trPr>
        <w:tc>
          <w:tcPr>
            <w:tcW w:w="588" w:type="pct"/>
          </w:tcPr>
          <w:p w14:paraId="54753D6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864" w:type="pct"/>
          </w:tcPr>
          <w:p w14:paraId="54753D6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151</w:t>
            </w:r>
          </w:p>
        </w:tc>
        <w:tc>
          <w:tcPr>
            <w:tcW w:w="1602" w:type="pct"/>
          </w:tcPr>
          <w:p w14:paraId="54753D6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487736.625</w:t>
            </w:r>
          </w:p>
        </w:tc>
        <w:tc>
          <w:tcPr>
            <w:tcW w:w="1946" w:type="pct"/>
          </w:tcPr>
          <w:p w14:paraId="54753D6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4192736.912</w:t>
            </w:r>
          </w:p>
        </w:tc>
      </w:tr>
      <w:tr w:rsidR="0047731B" w:rsidRPr="00E427C3" w14:paraId="54753D75" w14:textId="77777777" w:rsidTr="0047731B">
        <w:trPr>
          <w:jc w:val="center"/>
        </w:trPr>
        <w:tc>
          <w:tcPr>
            <w:tcW w:w="588" w:type="pct"/>
          </w:tcPr>
          <w:p w14:paraId="54753D7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864" w:type="pct"/>
          </w:tcPr>
          <w:p w14:paraId="54753D7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152</w:t>
            </w:r>
          </w:p>
        </w:tc>
        <w:tc>
          <w:tcPr>
            <w:tcW w:w="1602" w:type="pct"/>
          </w:tcPr>
          <w:p w14:paraId="54753D7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487707.075</w:t>
            </w:r>
          </w:p>
        </w:tc>
        <w:tc>
          <w:tcPr>
            <w:tcW w:w="1946" w:type="pct"/>
          </w:tcPr>
          <w:p w14:paraId="54753D7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4192647.750</w:t>
            </w:r>
          </w:p>
        </w:tc>
      </w:tr>
      <w:tr w:rsidR="0047731B" w:rsidRPr="00E427C3" w14:paraId="54753D7A" w14:textId="77777777" w:rsidTr="0047731B">
        <w:trPr>
          <w:jc w:val="center"/>
        </w:trPr>
        <w:tc>
          <w:tcPr>
            <w:tcW w:w="588" w:type="pct"/>
          </w:tcPr>
          <w:p w14:paraId="54753D7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864" w:type="pct"/>
          </w:tcPr>
          <w:p w14:paraId="54753D7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153</w:t>
            </w:r>
          </w:p>
        </w:tc>
        <w:tc>
          <w:tcPr>
            <w:tcW w:w="1602" w:type="pct"/>
          </w:tcPr>
          <w:p w14:paraId="54753D7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487698.675</w:t>
            </w:r>
          </w:p>
        </w:tc>
        <w:tc>
          <w:tcPr>
            <w:tcW w:w="1946" w:type="pct"/>
          </w:tcPr>
          <w:p w14:paraId="54753D7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4192622.425</w:t>
            </w:r>
          </w:p>
        </w:tc>
      </w:tr>
      <w:tr w:rsidR="0047731B" w:rsidRPr="00E427C3" w14:paraId="54753D7F" w14:textId="77777777" w:rsidTr="0047731B">
        <w:trPr>
          <w:jc w:val="center"/>
        </w:trPr>
        <w:tc>
          <w:tcPr>
            <w:tcW w:w="588" w:type="pct"/>
          </w:tcPr>
          <w:p w14:paraId="54753D7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864" w:type="pct"/>
          </w:tcPr>
          <w:p w14:paraId="54753D7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154</w:t>
            </w:r>
          </w:p>
        </w:tc>
        <w:tc>
          <w:tcPr>
            <w:tcW w:w="1602" w:type="pct"/>
          </w:tcPr>
          <w:p w14:paraId="54753D7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487813.875</w:t>
            </w:r>
          </w:p>
        </w:tc>
        <w:tc>
          <w:tcPr>
            <w:tcW w:w="1946" w:type="pct"/>
          </w:tcPr>
          <w:p w14:paraId="54753D7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4192584.250</w:t>
            </w:r>
          </w:p>
        </w:tc>
      </w:tr>
      <w:tr w:rsidR="0047731B" w:rsidRPr="00E427C3" w14:paraId="54753D84" w14:textId="77777777" w:rsidTr="0047731B">
        <w:trPr>
          <w:jc w:val="center"/>
        </w:trPr>
        <w:tc>
          <w:tcPr>
            <w:tcW w:w="588" w:type="pct"/>
          </w:tcPr>
          <w:p w14:paraId="54753D8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864" w:type="pct"/>
          </w:tcPr>
          <w:p w14:paraId="54753D8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155</w:t>
            </w:r>
          </w:p>
        </w:tc>
        <w:tc>
          <w:tcPr>
            <w:tcW w:w="1602" w:type="pct"/>
          </w:tcPr>
          <w:p w14:paraId="54753D8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487841.662</w:t>
            </w:r>
          </w:p>
        </w:tc>
        <w:tc>
          <w:tcPr>
            <w:tcW w:w="1946" w:type="pct"/>
          </w:tcPr>
          <w:p w14:paraId="54753D8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4192575.050</w:t>
            </w:r>
          </w:p>
        </w:tc>
      </w:tr>
      <w:tr w:rsidR="0047731B" w:rsidRPr="00E427C3" w14:paraId="54753D89" w14:textId="77777777" w:rsidTr="0047731B">
        <w:trPr>
          <w:jc w:val="center"/>
        </w:trPr>
        <w:tc>
          <w:tcPr>
            <w:tcW w:w="588" w:type="pct"/>
          </w:tcPr>
          <w:p w14:paraId="54753D8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864" w:type="pct"/>
          </w:tcPr>
          <w:p w14:paraId="54753D8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156</w:t>
            </w:r>
          </w:p>
        </w:tc>
        <w:tc>
          <w:tcPr>
            <w:tcW w:w="1602" w:type="pct"/>
          </w:tcPr>
          <w:p w14:paraId="54753D8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487854.925</w:t>
            </w:r>
          </w:p>
        </w:tc>
        <w:tc>
          <w:tcPr>
            <w:tcW w:w="1946" w:type="pct"/>
          </w:tcPr>
          <w:p w14:paraId="54753D8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4192566.025</w:t>
            </w:r>
          </w:p>
        </w:tc>
      </w:tr>
      <w:tr w:rsidR="0047731B" w:rsidRPr="00E427C3" w14:paraId="54753D8E" w14:textId="77777777" w:rsidTr="0047731B">
        <w:trPr>
          <w:jc w:val="center"/>
        </w:trPr>
        <w:tc>
          <w:tcPr>
            <w:tcW w:w="588" w:type="pct"/>
          </w:tcPr>
          <w:p w14:paraId="54753D8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864" w:type="pct"/>
          </w:tcPr>
          <w:p w14:paraId="54753D8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157</w:t>
            </w:r>
          </w:p>
        </w:tc>
        <w:tc>
          <w:tcPr>
            <w:tcW w:w="1602" w:type="pct"/>
          </w:tcPr>
          <w:p w14:paraId="54753D8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487864.888</w:t>
            </w:r>
          </w:p>
        </w:tc>
        <w:tc>
          <w:tcPr>
            <w:tcW w:w="1946" w:type="pct"/>
          </w:tcPr>
          <w:p w14:paraId="54753D8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4192555.963</w:t>
            </w:r>
          </w:p>
        </w:tc>
      </w:tr>
      <w:tr w:rsidR="0047731B" w:rsidRPr="00E427C3" w14:paraId="54753D93" w14:textId="77777777" w:rsidTr="0047731B">
        <w:trPr>
          <w:jc w:val="center"/>
        </w:trPr>
        <w:tc>
          <w:tcPr>
            <w:tcW w:w="588" w:type="pct"/>
          </w:tcPr>
          <w:p w14:paraId="54753D8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864" w:type="pct"/>
          </w:tcPr>
          <w:p w14:paraId="54753D9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158</w:t>
            </w:r>
          </w:p>
        </w:tc>
        <w:tc>
          <w:tcPr>
            <w:tcW w:w="1602" w:type="pct"/>
          </w:tcPr>
          <w:p w14:paraId="54753D9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487940.100</w:t>
            </w:r>
          </w:p>
        </w:tc>
        <w:tc>
          <w:tcPr>
            <w:tcW w:w="1946" w:type="pct"/>
          </w:tcPr>
          <w:p w14:paraId="54753D9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4192479.237</w:t>
            </w:r>
          </w:p>
        </w:tc>
      </w:tr>
      <w:tr w:rsidR="0047731B" w:rsidRPr="00E427C3" w14:paraId="54753D98" w14:textId="77777777" w:rsidTr="0047731B">
        <w:trPr>
          <w:jc w:val="center"/>
        </w:trPr>
        <w:tc>
          <w:tcPr>
            <w:tcW w:w="588" w:type="pct"/>
          </w:tcPr>
          <w:p w14:paraId="54753D9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864" w:type="pct"/>
          </w:tcPr>
          <w:p w14:paraId="54753D9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159</w:t>
            </w:r>
          </w:p>
        </w:tc>
        <w:tc>
          <w:tcPr>
            <w:tcW w:w="1602" w:type="pct"/>
          </w:tcPr>
          <w:p w14:paraId="54753D9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487966.137</w:t>
            </w:r>
          </w:p>
        </w:tc>
        <w:tc>
          <w:tcPr>
            <w:tcW w:w="1946" w:type="pct"/>
          </w:tcPr>
          <w:p w14:paraId="54753D9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4192446.725</w:t>
            </w:r>
          </w:p>
        </w:tc>
      </w:tr>
      <w:tr w:rsidR="0047731B" w:rsidRPr="00E427C3" w14:paraId="54753D9D" w14:textId="77777777" w:rsidTr="0047731B">
        <w:trPr>
          <w:jc w:val="center"/>
        </w:trPr>
        <w:tc>
          <w:tcPr>
            <w:tcW w:w="588" w:type="pct"/>
          </w:tcPr>
          <w:p w14:paraId="54753D9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864" w:type="pct"/>
          </w:tcPr>
          <w:p w14:paraId="54753D9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160</w:t>
            </w:r>
          </w:p>
        </w:tc>
        <w:tc>
          <w:tcPr>
            <w:tcW w:w="1602" w:type="pct"/>
          </w:tcPr>
          <w:p w14:paraId="54753D9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487960.663</w:t>
            </w:r>
          </w:p>
        </w:tc>
        <w:tc>
          <w:tcPr>
            <w:tcW w:w="1946" w:type="pct"/>
          </w:tcPr>
          <w:p w14:paraId="54753D9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4192442.362</w:t>
            </w:r>
          </w:p>
        </w:tc>
      </w:tr>
      <w:tr w:rsidR="0047731B" w:rsidRPr="00E427C3" w14:paraId="54753DA2" w14:textId="77777777" w:rsidTr="0047731B">
        <w:trPr>
          <w:jc w:val="center"/>
        </w:trPr>
        <w:tc>
          <w:tcPr>
            <w:tcW w:w="588" w:type="pct"/>
          </w:tcPr>
          <w:p w14:paraId="54753D9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864" w:type="pct"/>
          </w:tcPr>
          <w:p w14:paraId="54753D9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161</w:t>
            </w:r>
          </w:p>
        </w:tc>
        <w:tc>
          <w:tcPr>
            <w:tcW w:w="1602" w:type="pct"/>
          </w:tcPr>
          <w:p w14:paraId="54753DA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487970.763</w:t>
            </w:r>
          </w:p>
        </w:tc>
        <w:tc>
          <w:tcPr>
            <w:tcW w:w="1946" w:type="pct"/>
          </w:tcPr>
          <w:p w14:paraId="54753DA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4192429.762</w:t>
            </w:r>
          </w:p>
        </w:tc>
      </w:tr>
      <w:tr w:rsidR="0047731B" w:rsidRPr="00E427C3" w14:paraId="54753DA7" w14:textId="77777777" w:rsidTr="0047731B">
        <w:trPr>
          <w:jc w:val="center"/>
        </w:trPr>
        <w:tc>
          <w:tcPr>
            <w:tcW w:w="588" w:type="pct"/>
          </w:tcPr>
          <w:p w14:paraId="54753DA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864" w:type="pct"/>
          </w:tcPr>
          <w:p w14:paraId="54753DA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162</w:t>
            </w:r>
          </w:p>
        </w:tc>
        <w:tc>
          <w:tcPr>
            <w:tcW w:w="1602" w:type="pct"/>
          </w:tcPr>
          <w:p w14:paraId="54753DA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487976.262</w:t>
            </w:r>
          </w:p>
        </w:tc>
        <w:tc>
          <w:tcPr>
            <w:tcW w:w="1946" w:type="pct"/>
          </w:tcPr>
          <w:p w14:paraId="54753DA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4192434.137</w:t>
            </w:r>
          </w:p>
        </w:tc>
      </w:tr>
      <w:tr w:rsidR="0047731B" w:rsidRPr="00E427C3" w14:paraId="54753DAC" w14:textId="77777777" w:rsidTr="0047731B">
        <w:trPr>
          <w:jc w:val="center"/>
        </w:trPr>
        <w:tc>
          <w:tcPr>
            <w:tcW w:w="588" w:type="pct"/>
          </w:tcPr>
          <w:p w14:paraId="54753DA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864" w:type="pct"/>
          </w:tcPr>
          <w:p w14:paraId="54753DA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163</w:t>
            </w:r>
          </w:p>
        </w:tc>
        <w:tc>
          <w:tcPr>
            <w:tcW w:w="1602" w:type="pct"/>
          </w:tcPr>
          <w:p w14:paraId="54753DA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488144.975</w:t>
            </w:r>
          </w:p>
        </w:tc>
        <w:tc>
          <w:tcPr>
            <w:tcW w:w="1946" w:type="pct"/>
          </w:tcPr>
          <w:p w14:paraId="54753DA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4192224.200</w:t>
            </w:r>
          </w:p>
        </w:tc>
      </w:tr>
      <w:tr w:rsidR="0047731B" w:rsidRPr="00E427C3" w14:paraId="54753DB1" w14:textId="77777777" w:rsidTr="0047731B">
        <w:trPr>
          <w:jc w:val="center"/>
        </w:trPr>
        <w:tc>
          <w:tcPr>
            <w:tcW w:w="588" w:type="pct"/>
          </w:tcPr>
          <w:p w14:paraId="54753DA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864" w:type="pct"/>
          </w:tcPr>
          <w:p w14:paraId="54753DA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164</w:t>
            </w:r>
          </w:p>
        </w:tc>
        <w:tc>
          <w:tcPr>
            <w:tcW w:w="1602" w:type="pct"/>
          </w:tcPr>
          <w:p w14:paraId="54753DA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488172.837</w:t>
            </w:r>
          </w:p>
        </w:tc>
        <w:tc>
          <w:tcPr>
            <w:tcW w:w="1946" w:type="pct"/>
          </w:tcPr>
          <w:p w14:paraId="54753DB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4192189.425</w:t>
            </w:r>
          </w:p>
        </w:tc>
      </w:tr>
      <w:tr w:rsidR="0047731B" w:rsidRPr="00E427C3" w14:paraId="54753DB6" w14:textId="77777777" w:rsidTr="0047731B">
        <w:trPr>
          <w:jc w:val="center"/>
        </w:trPr>
        <w:tc>
          <w:tcPr>
            <w:tcW w:w="588" w:type="pct"/>
          </w:tcPr>
          <w:p w14:paraId="54753DB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864" w:type="pct"/>
          </w:tcPr>
          <w:p w14:paraId="54753DB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165</w:t>
            </w:r>
          </w:p>
        </w:tc>
        <w:tc>
          <w:tcPr>
            <w:tcW w:w="1602" w:type="pct"/>
          </w:tcPr>
          <w:p w14:paraId="54753DB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488191.700</w:t>
            </w:r>
          </w:p>
        </w:tc>
        <w:tc>
          <w:tcPr>
            <w:tcW w:w="1946" w:type="pct"/>
          </w:tcPr>
          <w:p w14:paraId="54753DB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4192165.863</w:t>
            </w:r>
          </w:p>
        </w:tc>
      </w:tr>
      <w:tr w:rsidR="0047731B" w:rsidRPr="00E427C3" w14:paraId="54753DBB" w14:textId="77777777" w:rsidTr="0047731B">
        <w:trPr>
          <w:jc w:val="center"/>
        </w:trPr>
        <w:tc>
          <w:tcPr>
            <w:tcW w:w="588" w:type="pct"/>
          </w:tcPr>
          <w:p w14:paraId="54753DB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864" w:type="pct"/>
          </w:tcPr>
          <w:p w14:paraId="54753DB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166</w:t>
            </w:r>
          </w:p>
        </w:tc>
        <w:tc>
          <w:tcPr>
            <w:tcW w:w="1602" w:type="pct"/>
          </w:tcPr>
          <w:p w14:paraId="54753DB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488221.250</w:t>
            </w:r>
          </w:p>
        </w:tc>
        <w:tc>
          <w:tcPr>
            <w:tcW w:w="1946" w:type="pct"/>
          </w:tcPr>
          <w:p w14:paraId="54753DB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4192120.525</w:t>
            </w:r>
          </w:p>
        </w:tc>
      </w:tr>
      <w:tr w:rsidR="0047731B" w:rsidRPr="00E427C3" w14:paraId="54753DC0" w14:textId="77777777" w:rsidTr="0047731B">
        <w:trPr>
          <w:jc w:val="center"/>
        </w:trPr>
        <w:tc>
          <w:tcPr>
            <w:tcW w:w="588" w:type="pct"/>
          </w:tcPr>
          <w:p w14:paraId="54753DB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864" w:type="pct"/>
          </w:tcPr>
          <w:p w14:paraId="54753DB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167</w:t>
            </w:r>
          </w:p>
        </w:tc>
        <w:tc>
          <w:tcPr>
            <w:tcW w:w="1602" w:type="pct"/>
          </w:tcPr>
          <w:p w14:paraId="54753DB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488267.437</w:t>
            </w:r>
          </w:p>
        </w:tc>
        <w:tc>
          <w:tcPr>
            <w:tcW w:w="1946" w:type="pct"/>
          </w:tcPr>
          <w:p w14:paraId="54753DB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4192064.563</w:t>
            </w:r>
          </w:p>
        </w:tc>
      </w:tr>
      <w:tr w:rsidR="0047731B" w:rsidRPr="00E427C3" w14:paraId="54753DC5" w14:textId="77777777" w:rsidTr="0047731B">
        <w:trPr>
          <w:jc w:val="center"/>
        </w:trPr>
        <w:tc>
          <w:tcPr>
            <w:tcW w:w="588" w:type="pct"/>
          </w:tcPr>
          <w:p w14:paraId="54753DC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864" w:type="pct"/>
          </w:tcPr>
          <w:p w14:paraId="54753DC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168</w:t>
            </w:r>
          </w:p>
        </w:tc>
        <w:tc>
          <w:tcPr>
            <w:tcW w:w="1602" w:type="pct"/>
          </w:tcPr>
          <w:p w14:paraId="54753DC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488309.500</w:t>
            </w:r>
          </w:p>
        </w:tc>
        <w:tc>
          <w:tcPr>
            <w:tcW w:w="1946" w:type="pct"/>
          </w:tcPr>
          <w:p w14:paraId="54753DC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4192001.650</w:t>
            </w:r>
          </w:p>
        </w:tc>
      </w:tr>
      <w:tr w:rsidR="0047731B" w:rsidRPr="00E427C3" w14:paraId="54753DCA" w14:textId="77777777" w:rsidTr="0047731B">
        <w:trPr>
          <w:jc w:val="center"/>
        </w:trPr>
        <w:tc>
          <w:tcPr>
            <w:tcW w:w="588" w:type="pct"/>
          </w:tcPr>
          <w:p w14:paraId="54753DC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864" w:type="pct"/>
          </w:tcPr>
          <w:p w14:paraId="54753DC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169</w:t>
            </w:r>
          </w:p>
        </w:tc>
        <w:tc>
          <w:tcPr>
            <w:tcW w:w="1602" w:type="pct"/>
          </w:tcPr>
          <w:p w14:paraId="54753DC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488311.975</w:t>
            </w:r>
          </w:p>
        </w:tc>
        <w:tc>
          <w:tcPr>
            <w:tcW w:w="1946" w:type="pct"/>
          </w:tcPr>
          <w:p w14:paraId="54753DC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4191964.062</w:t>
            </w:r>
          </w:p>
        </w:tc>
      </w:tr>
      <w:tr w:rsidR="0047731B" w:rsidRPr="00E427C3" w14:paraId="54753DCF" w14:textId="77777777" w:rsidTr="0047731B">
        <w:trPr>
          <w:jc w:val="center"/>
        </w:trPr>
        <w:tc>
          <w:tcPr>
            <w:tcW w:w="588" w:type="pct"/>
          </w:tcPr>
          <w:p w14:paraId="54753DC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864" w:type="pct"/>
          </w:tcPr>
          <w:p w14:paraId="54753DC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170</w:t>
            </w:r>
          </w:p>
        </w:tc>
        <w:tc>
          <w:tcPr>
            <w:tcW w:w="1602" w:type="pct"/>
          </w:tcPr>
          <w:p w14:paraId="54753DC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488293.875</w:t>
            </w:r>
          </w:p>
        </w:tc>
        <w:tc>
          <w:tcPr>
            <w:tcW w:w="1946" w:type="pct"/>
          </w:tcPr>
          <w:p w14:paraId="54753DC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4191927.300</w:t>
            </w:r>
          </w:p>
        </w:tc>
      </w:tr>
      <w:tr w:rsidR="0047731B" w:rsidRPr="00E427C3" w14:paraId="54753DD4" w14:textId="77777777" w:rsidTr="0047731B">
        <w:trPr>
          <w:jc w:val="center"/>
        </w:trPr>
        <w:tc>
          <w:tcPr>
            <w:tcW w:w="588" w:type="pct"/>
          </w:tcPr>
          <w:p w14:paraId="54753DD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864" w:type="pct"/>
          </w:tcPr>
          <w:p w14:paraId="54753DD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171</w:t>
            </w:r>
          </w:p>
        </w:tc>
        <w:tc>
          <w:tcPr>
            <w:tcW w:w="1602" w:type="pct"/>
          </w:tcPr>
          <w:p w14:paraId="54753DD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488217.662</w:t>
            </w:r>
          </w:p>
        </w:tc>
        <w:tc>
          <w:tcPr>
            <w:tcW w:w="1946" w:type="pct"/>
          </w:tcPr>
          <w:p w14:paraId="54753DD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4191890.650</w:t>
            </w:r>
          </w:p>
        </w:tc>
      </w:tr>
      <w:tr w:rsidR="0047731B" w:rsidRPr="00E427C3" w14:paraId="54753DD9" w14:textId="77777777" w:rsidTr="0047731B">
        <w:trPr>
          <w:jc w:val="center"/>
        </w:trPr>
        <w:tc>
          <w:tcPr>
            <w:tcW w:w="588" w:type="pct"/>
          </w:tcPr>
          <w:p w14:paraId="54753DD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864" w:type="pct"/>
          </w:tcPr>
          <w:p w14:paraId="54753DD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172</w:t>
            </w:r>
          </w:p>
        </w:tc>
        <w:tc>
          <w:tcPr>
            <w:tcW w:w="1602" w:type="pct"/>
          </w:tcPr>
          <w:p w14:paraId="54753DD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488123.900</w:t>
            </w:r>
          </w:p>
        </w:tc>
        <w:tc>
          <w:tcPr>
            <w:tcW w:w="1946" w:type="pct"/>
          </w:tcPr>
          <w:p w14:paraId="54753DD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4191845.937</w:t>
            </w:r>
          </w:p>
        </w:tc>
      </w:tr>
      <w:tr w:rsidR="0047731B" w:rsidRPr="00E427C3" w14:paraId="54753DDE" w14:textId="77777777" w:rsidTr="0047731B">
        <w:trPr>
          <w:jc w:val="center"/>
        </w:trPr>
        <w:tc>
          <w:tcPr>
            <w:tcW w:w="588" w:type="pct"/>
          </w:tcPr>
          <w:p w14:paraId="54753DD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864" w:type="pct"/>
          </w:tcPr>
          <w:p w14:paraId="54753DD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173</w:t>
            </w:r>
          </w:p>
        </w:tc>
        <w:tc>
          <w:tcPr>
            <w:tcW w:w="1602" w:type="pct"/>
          </w:tcPr>
          <w:p w14:paraId="54753DD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487995.775</w:t>
            </w:r>
          </w:p>
        </w:tc>
        <w:tc>
          <w:tcPr>
            <w:tcW w:w="1946" w:type="pct"/>
          </w:tcPr>
          <w:p w14:paraId="54753DD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4191784.850</w:t>
            </w:r>
          </w:p>
        </w:tc>
      </w:tr>
      <w:tr w:rsidR="0047731B" w:rsidRPr="00E427C3" w14:paraId="54753DE3" w14:textId="77777777" w:rsidTr="0047731B">
        <w:trPr>
          <w:jc w:val="center"/>
        </w:trPr>
        <w:tc>
          <w:tcPr>
            <w:tcW w:w="588" w:type="pct"/>
          </w:tcPr>
          <w:p w14:paraId="54753DD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864" w:type="pct"/>
          </w:tcPr>
          <w:p w14:paraId="54753DE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174</w:t>
            </w:r>
          </w:p>
        </w:tc>
        <w:tc>
          <w:tcPr>
            <w:tcW w:w="1602" w:type="pct"/>
          </w:tcPr>
          <w:p w14:paraId="54753DE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487886.538</w:t>
            </w:r>
          </w:p>
        </w:tc>
        <w:tc>
          <w:tcPr>
            <w:tcW w:w="1946" w:type="pct"/>
          </w:tcPr>
          <w:p w14:paraId="54753DE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4191737.387</w:t>
            </w:r>
          </w:p>
        </w:tc>
      </w:tr>
      <w:tr w:rsidR="0047731B" w:rsidRPr="00E427C3" w14:paraId="54753DE8" w14:textId="77777777" w:rsidTr="0047731B">
        <w:trPr>
          <w:jc w:val="center"/>
        </w:trPr>
        <w:tc>
          <w:tcPr>
            <w:tcW w:w="588" w:type="pct"/>
          </w:tcPr>
          <w:p w14:paraId="54753DE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864" w:type="pct"/>
          </w:tcPr>
          <w:p w14:paraId="54753DE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175</w:t>
            </w:r>
          </w:p>
        </w:tc>
        <w:tc>
          <w:tcPr>
            <w:tcW w:w="1602" w:type="pct"/>
          </w:tcPr>
          <w:p w14:paraId="54753DE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487835.575</w:t>
            </w:r>
          </w:p>
        </w:tc>
        <w:tc>
          <w:tcPr>
            <w:tcW w:w="1946" w:type="pct"/>
          </w:tcPr>
          <w:p w14:paraId="54753DE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4191713.500</w:t>
            </w:r>
          </w:p>
        </w:tc>
      </w:tr>
      <w:tr w:rsidR="0047731B" w:rsidRPr="00E427C3" w14:paraId="54753DED" w14:textId="77777777" w:rsidTr="0047731B">
        <w:trPr>
          <w:jc w:val="center"/>
        </w:trPr>
        <w:tc>
          <w:tcPr>
            <w:tcW w:w="588" w:type="pct"/>
          </w:tcPr>
          <w:p w14:paraId="54753DE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864" w:type="pct"/>
          </w:tcPr>
          <w:p w14:paraId="54753DE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176</w:t>
            </w:r>
          </w:p>
        </w:tc>
        <w:tc>
          <w:tcPr>
            <w:tcW w:w="1602" w:type="pct"/>
          </w:tcPr>
          <w:p w14:paraId="54753DE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487771.037</w:t>
            </w:r>
          </w:p>
        </w:tc>
        <w:tc>
          <w:tcPr>
            <w:tcW w:w="1946" w:type="pct"/>
          </w:tcPr>
          <w:p w14:paraId="54753DE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4191681.562</w:t>
            </w:r>
          </w:p>
        </w:tc>
      </w:tr>
      <w:tr w:rsidR="0047731B" w:rsidRPr="00E427C3" w14:paraId="54753DF2" w14:textId="77777777" w:rsidTr="0047731B">
        <w:trPr>
          <w:jc w:val="center"/>
        </w:trPr>
        <w:tc>
          <w:tcPr>
            <w:tcW w:w="588" w:type="pct"/>
          </w:tcPr>
          <w:p w14:paraId="54753DE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864" w:type="pct"/>
          </w:tcPr>
          <w:p w14:paraId="54753DE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177</w:t>
            </w:r>
          </w:p>
        </w:tc>
        <w:tc>
          <w:tcPr>
            <w:tcW w:w="1602" w:type="pct"/>
          </w:tcPr>
          <w:p w14:paraId="54753DF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487703.863</w:t>
            </w:r>
          </w:p>
        </w:tc>
        <w:tc>
          <w:tcPr>
            <w:tcW w:w="1946" w:type="pct"/>
          </w:tcPr>
          <w:p w14:paraId="54753DF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4191649.087</w:t>
            </w:r>
          </w:p>
        </w:tc>
      </w:tr>
      <w:tr w:rsidR="0047731B" w:rsidRPr="00E427C3" w14:paraId="54753DF7" w14:textId="77777777" w:rsidTr="0047731B">
        <w:trPr>
          <w:jc w:val="center"/>
        </w:trPr>
        <w:tc>
          <w:tcPr>
            <w:tcW w:w="588" w:type="pct"/>
          </w:tcPr>
          <w:p w14:paraId="54753DF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864" w:type="pct"/>
          </w:tcPr>
          <w:p w14:paraId="54753DF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178</w:t>
            </w:r>
          </w:p>
        </w:tc>
        <w:tc>
          <w:tcPr>
            <w:tcW w:w="1602" w:type="pct"/>
          </w:tcPr>
          <w:p w14:paraId="54753DF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487693.425</w:t>
            </w:r>
          </w:p>
        </w:tc>
        <w:tc>
          <w:tcPr>
            <w:tcW w:w="1946" w:type="pct"/>
          </w:tcPr>
          <w:p w14:paraId="54753DF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4191643.937</w:t>
            </w:r>
          </w:p>
        </w:tc>
      </w:tr>
      <w:tr w:rsidR="0047731B" w:rsidRPr="00E427C3" w14:paraId="54753DFC" w14:textId="77777777" w:rsidTr="0047731B">
        <w:trPr>
          <w:jc w:val="center"/>
        </w:trPr>
        <w:tc>
          <w:tcPr>
            <w:tcW w:w="588" w:type="pct"/>
          </w:tcPr>
          <w:p w14:paraId="54753DF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864" w:type="pct"/>
          </w:tcPr>
          <w:p w14:paraId="54753DF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179</w:t>
            </w:r>
          </w:p>
        </w:tc>
        <w:tc>
          <w:tcPr>
            <w:tcW w:w="1602" w:type="pct"/>
          </w:tcPr>
          <w:p w14:paraId="54753DF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487649.200</w:t>
            </w:r>
          </w:p>
        </w:tc>
        <w:tc>
          <w:tcPr>
            <w:tcW w:w="1946" w:type="pct"/>
          </w:tcPr>
          <w:p w14:paraId="54753DF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4191642.450</w:t>
            </w:r>
          </w:p>
        </w:tc>
      </w:tr>
      <w:tr w:rsidR="0047731B" w:rsidRPr="00E427C3" w14:paraId="54753E01" w14:textId="77777777" w:rsidTr="0047731B">
        <w:trPr>
          <w:jc w:val="center"/>
        </w:trPr>
        <w:tc>
          <w:tcPr>
            <w:tcW w:w="588" w:type="pct"/>
          </w:tcPr>
          <w:p w14:paraId="54753DF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53</w:t>
            </w:r>
          </w:p>
        </w:tc>
        <w:tc>
          <w:tcPr>
            <w:tcW w:w="864" w:type="pct"/>
          </w:tcPr>
          <w:p w14:paraId="54753DF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180</w:t>
            </w:r>
          </w:p>
        </w:tc>
        <w:tc>
          <w:tcPr>
            <w:tcW w:w="1602" w:type="pct"/>
          </w:tcPr>
          <w:p w14:paraId="54753DF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487605.888</w:t>
            </w:r>
          </w:p>
        </w:tc>
        <w:tc>
          <w:tcPr>
            <w:tcW w:w="1946" w:type="pct"/>
          </w:tcPr>
          <w:p w14:paraId="54753E0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4191633.687</w:t>
            </w:r>
          </w:p>
        </w:tc>
      </w:tr>
      <w:tr w:rsidR="0047731B" w:rsidRPr="00E427C3" w14:paraId="54753E06" w14:textId="77777777" w:rsidTr="0047731B">
        <w:trPr>
          <w:jc w:val="center"/>
        </w:trPr>
        <w:tc>
          <w:tcPr>
            <w:tcW w:w="588" w:type="pct"/>
          </w:tcPr>
          <w:p w14:paraId="54753E0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864" w:type="pct"/>
          </w:tcPr>
          <w:p w14:paraId="54753E0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181</w:t>
            </w:r>
          </w:p>
        </w:tc>
        <w:tc>
          <w:tcPr>
            <w:tcW w:w="1602" w:type="pct"/>
          </w:tcPr>
          <w:p w14:paraId="54753E0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487543.062</w:t>
            </w:r>
          </w:p>
        </w:tc>
        <w:tc>
          <w:tcPr>
            <w:tcW w:w="1946" w:type="pct"/>
          </w:tcPr>
          <w:p w14:paraId="54753E0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4191601.012</w:t>
            </w:r>
          </w:p>
        </w:tc>
      </w:tr>
      <w:tr w:rsidR="0047731B" w:rsidRPr="00E427C3" w14:paraId="54753E0B" w14:textId="77777777" w:rsidTr="0047731B">
        <w:trPr>
          <w:jc w:val="center"/>
        </w:trPr>
        <w:tc>
          <w:tcPr>
            <w:tcW w:w="588" w:type="pct"/>
          </w:tcPr>
          <w:p w14:paraId="54753E0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55</w:t>
            </w:r>
          </w:p>
        </w:tc>
        <w:tc>
          <w:tcPr>
            <w:tcW w:w="864" w:type="pct"/>
          </w:tcPr>
          <w:p w14:paraId="54753E0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182</w:t>
            </w:r>
          </w:p>
        </w:tc>
        <w:tc>
          <w:tcPr>
            <w:tcW w:w="1602" w:type="pct"/>
          </w:tcPr>
          <w:p w14:paraId="54753E0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487475.900</w:t>
            </w:r>
          </w:p>
        </w:tc>
        <w:tc>
          <w:tcPr>
            <w:tcW w:w="1946" w:type="pct"/>
          </w:tcPr>
          <w:p w14:paraId="54753E0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4191566.163</w:t>
            </w:r>
          </w:p>
        </w:tc>
      </w:tr>
      <w:tr w:rsidR="0047731B" w:rsidRPr="00E427C3" w14:paraId="54753E10" w14:textId="77777777" w:rsidTr="0047731B">
        <w:trPr>
          <w:jc w:val="center"/>
        </w:trPr>
        <w:tc>
          <w:tcPr>
            <w:tcW w:w="588" w:type="pct"/>
          </w:tcPr>
          <w:p w14:paraId="54753E0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864" w:type="pct"/>
          </w:tcPr>
          <w:p w14:paraId="54753E0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183</w:t>
            </w:r>
          </w:p>
        </w:tc>
        <w:tc>
          <w:tcPr>
            <w:tcW w:w="1602" w:type="pct"/>
          </w:tcPr>
          <w:p w14:paraId="54753E0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487449.900</w:t>
            </w:r>
          </w:p>
        </w:tc>
        <w:tc>
          <w:tcPr>
            <w:tcW w:w="1946" w:type="pct"/>
          </w:tcPr>
          <w:p w14:paraId="54753E0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4191552.562</w:t>
            </w:r>
          </w:p>
        </w:tc>
      </w:tr>
      <w:tr w:rsidR="0047731B" w:rsidRPr="00E427C3" w14:paraId="54753E15" w14:textId="77777777" w:rsidTr="0047731B">
        <w:trPr>
          <w:jc w:val="center"/>
        </w:trPr>
        <w:tc>
          <w:tcPr>
            <w:tcW w:w="588" w:type="pct"/>
          </w:tcPr>
          <w:p w14:paraId="54753E1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864" w:type="pct"/>
          </w:tcPr>
          <w:p w14:paraId="54753E1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184</w:t>
            </w:r>
          </w:p>
        </w:tc>
        <w:tc>
          <w:tcPr>
            <w:tcW w:w="1602" w:type="pct"/>
          </w:tcPr>
          <w:p w14:paraId="54753E1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487456.575</w:t>
            </w:r>
          </w:p>
        </w:tc>
        <w:tc>
          <w:tcPr>
            <w:tcW w:w="1946" w:type="pct"/>
          </w:tcPr>
          <w:p w14:paraId="54753E1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4191507.288</w:t>
            </w:r>
          </w:p>
        </w:tc>
      </w:tr>
      <w:tr w:rsidR="0047731B" w:rsidRPr="00E427C3" w14:paraId="54753E1A" w14:textId="77777777" w:rsidTr="0047731B">
        <w:trPr>
          <w:jc w:val="center"/>
        </w:trPr>
        <w:tc>
          <w:tcPr>
            <w:tcW w:w="588" w:type="pct"/>
          </w:tcPr>
          <w:p w14:paraId="54753E1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864" w:type="pct"/>
          </w:tcPr>
          <w:p w14:paraId="54753E1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185</w:t>
            </w:r>
          </w:p>
        </w:tc>
        <w:tc>
          <w:tcPr>
            <w:tcW w:w="1602" w:type="pct"/>
          </w:tcPr>
          <w:p w14:paraId="54753E1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487463.713</w:t>
            </w:r>
          </w:p>
        </w:tc>
        <w:tc>
          <w:tcPr>
            <w:tcW w:w="1946" w:type="pct"/>
          </w:tcPr>
          <w:p w14:paraId="54753E1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4191458.663</w:t>
            </w:r>
          </w:p>
        </w:tc>
      </w:tr>
      <w:tr w:rsidR="0047731B" w:rsidRPr="00E427C3" w14:paraId="54753E1F" w14:textId="77777777" w:rsidTr="0047731B">
        <w:trPr>
          <w:jc w:val="center"/>
        </w:trPr>
        <w:tc>
          <w:tcPr>
            <w:tcW w:w="588" w:type="pct"/>
          </w:tcPr>
          <w:p w14:paraId="54753E1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864" w:type="pct"/>
          </w:tcPr>
          <w:p w14:paraId="54753E1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186</w:t>
            </w:r>
          </w:p>
        </w:tc>
        <w:tc>
          <w:tcPr>
            <w:tcW w:w="1602" w:type="pct"/>
          </w:tcPr>
          <w:p w14:paraId="54753E1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487472.425</w:t>
            </w:r>
          </w:p>
        </w:tc>
        <w:tc>
          <w:tcPr>
            <w:tcW w:w="1946" w:type="pct"/>
          </w:tcPr>
          <w:p w14:paraId="54753E1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4191399.337</w:t>
            </w:r>
          </w:p>
        </w:tc>
      </w:tr>
      <w:tr w:rsidR="0047731B" w:rsidRPr="00E427C3" w14:paraId="54753E24" w14:textId="77777777" w:rsidTr="0047731B">
        <w:trPr>
          <w:jc w:val="center"/>
        </w:trPr>
        <w:tc>
          <w:tcPr>
            <w:tcW w:w="588" w:type="pct"/>
          </w:tcPr>
          <w:p w14:paraId="54753E2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60</w:t>
            </w:r>
          </w:p>
        </w:tc>
        <w:tc>
          <w:tcPr>
            <w:tcW w:w="864" w:type="pct"/>
          </w:tcPr>
          <w:p w14:paraId="54753E2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187</w:t>
            </w:r>
          </w:p>
        </w:tc>
        <w:tc>
          <w:tcPr>
            <w:tcW w:w="1602" w:type="pct"/>
          </w:tcPr>
          <w:p w14:paraId="54753E2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487466.862</w:t>
            </w:r>
          </w:p>
        </w:tc>
        <w:tc>
          <w:tcPr>
            <w:tcW w:w="1946" w:type="pct"/>
          </w:tcPr>
          <w:p w14:paraId="54753E2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4191398.513</w:t>
            </w:r>
          </w:p>
        </w:tc>
      </w:tr>
      <w:tr w:rsidR="0047731B" w:rsidRPr="00E427C3" w14:paraId="54753E29" w14:textId="77777777" w:rsidTr="0047731B">
        <w:trPr>
          <w:jc w:val="center"/>
        </w:trPr>
        <w:tc>
          <w:tcPr>
            <w:tcW w:w="588" w:type="pct"/>
          </w:tcPr>
          <w:p w14:paraId="54753E2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864" w:type="pct"/>
          </w:tcPr>
          <w:p w14:paraId="54753E2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188</w:t>
            </w:r>
          </w:p>
        </w:tc>
        <w:tc>
          <w:tcPr>
            <w:tcW w:w="1602" w:type="pct"/>
          </w:tcPr>
          <w:p w14:paraId="54753E2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487468.538</w:t>
            </w:r>
          </w:p>
        </w:tc>
        <w:tc>
          <w:tcPr>
            <w:tcW w:w="1946" w:type="pct"/>
          </w:tcPr>
          <w:p w14:paraId="54753E2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4191387.525</w:t>
            </w:r>
          </w:p>
        </w:tc>
      </w:tr>
      <w:tr w:rsidR="0047731B" w:rsidRPr="00E427C3" w14:paraId="54753E2E" w14:textId="77777777" w:rsidTr="0047731B">
        <w:trPr>
          <w:jc w:val="center"/>
        </w:trPr>
        <w:tc>
          <w:tcPr>
            <w:tcW w:w="588" w:type="pct"/>
          </w:tcPr>
          <w:p w14:paraId="54753E2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62</w:t>
            </w:r>
          </w:p>
        </w:tc>
        <w:tc>
          <w:tcPr>
            <w:tcW w:w="864" w:type="pct"/>
          </w:tcPr>
          <w:p w14:paraId="54753E2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189</w:t>
            </w:r>
          </w:p>
        </w:tc>
        <w:tc>
          <w:tcPr>
            <w:tcW w:w="1602" w:type="pct"/>
          </w:tcPr>
          <w:p w14:paraId="54753E2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487473.400</w:t>
            </w:r>
          </w:p>
        </w:tc>
        <w:tc>
          <w:tcPr>
            <w:tcW w:w="1946" w:type="pct"/>
          </w:tcPr>
          <w:p w14:paraId="54753E2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4191352.800</w:t>
            </w:r>
          </w:p>
        </w:tc>
      </w:tr>
      <w:tr w:rsidR="0047731B" w:rsidRPr="00E427C3" w14:paraId="54753E33" w14:textId="77777777" w:rsidTr="0047731B">
        <w:trPr>
          <w:jc w:val="center"/>
        </w:trPr>
        <w:tc>
          <w:tcPr>
            <w:tcW w:w="588" w:type="pct"/>
          </w:tcPr>
          <w:p w14:paraId="54753E2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864" w:type="pct"/>
          </w:tcPr>
          <w:p w14:paraId="54753E3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190</w:t>
            </w:r>
          </w:p>
        </w:tc>
        <w:tc>
          <w:tcPr>
            <w:tcW w:w="1602" w:type="pct"/>
          </w:tcPr>
          <w:p w14:paraId="54753E3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487468.438</w:t>
            </w:r>
          </w:p>
        </w:tc>
        <w:tc>
          <w:tcPr>
            <w:tcW w:w="1946" w:type="pct"/>
          </w:tcPr>
          <w:p w14:paraId="54753E3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4191352.100</w:t>
            </w:r>
          </w:p>
        </w:tc>
      </w:tr>
      <w:tr w:rsidR="0047731B" w:rsidRPr="00E427C3" w14:paraId="54753E38" w14:textId="77777777" w:rsidTr="0047731B">
        <w:trPr>
          <w:jc w:val="center"/>
        </w:trPr>
        <w:tc>
          <w:tcPr>
            <w:tcW w:w="588" w:type="pct"/>
          </w:tcPr>
          <w:p w14:paraId="54753E3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864" w:type="pct"/>
          </w:tcPr>
          <w:p w14:paraId="54753E3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191</w:t>
            </w:r>
          </w:p>
        </w:tc>
        <w:tc>
          <w:tcPr>
            <w:tcW w:w="1602" w:type="pct"/>
          </w:tcPr>
          <w:p w14:paraId="54753E3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487470.588</w:t>
            </w:r>
          </w:p>
        </w:tc>
        <w:tc>
          <w:tcPr>
            <w:tcW w:w="1946" w:type="pct"/>
          </w:tcPr>
          <w:p w14:paraId="54753E3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4191336.925</w:t>
            </w:r>
          </w:p>
        </w:tc>
      </w:tr>
      <w:tr w:rsidR="0047731B" w:rsidRPr="00E427C3" w14:paraId="54753E3D" w14:textId="77777777" w:rsidTr="0047731B">
        <w:trPr>
          <w:jc w:val="center"/>
        </w:trPr>
        <w:tc>
          <w:tcPr>
            <w:tcW w:w="588" w:type="pct"/>
          </w:tcPr>
          <w:p w14:paraId="54753E3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864" w:type="pct"/>
          </w:tcPr>
          <w:p w14:paraId="54753E3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192</w:t>
            </w:r>
          </w:p>
        </w:tc>
        <w:tc>
          <w:tcPr>
            <w:tcW w:w="1602" w:type="pct"/>
          </w:tcPr>
          <w:p w14:paraId="54753E3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487475.538</w:t>
            </w:r>
          </w:p>
        </w:tc>
        <w:tc>
          <w:tcPr>
            <w:tcW w:w="1946" w:type="pct"/>
          </w:tcPr>
          <w:p w14:paraId="54753E3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4191337.625</w:t>
            </w:r>
          </w:p>
        </w:tc>
      </w:tr>
      <w:tr w:rsidR="0047731B" w:rsidRPr="00E427C3" w14:paraId="54753E42" w14:textId="77777777" w:rsidTr="0047731B">
        <w:trPr>
          <w:jc w:val="center"/>
        </w:trPr>
        <w:tc>
          <w:tcPr>
            <w:tcW w:w="588" w:type="pct"/>
          </w:tcPr>
          <w:p w14:paraId="54753E3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864" w:type="pct"/>
          </w:tcPr>
          <w:p w14:paraId="54753E3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193</w:t>
            </w:r>
          </w:p>
        </w:tc>
        <w:tc>
          <w:tcPr>
            <w:tcW w:w="1602" w:type="pct"/>
          </w:tcPr>
          <w:p w14:paraId="54753E4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487480.338</w:t>
            </w:r>
          </w:p>
        </w:tc>
        <w:tc>
          <w:tcPr>
            <w:tcW w:w="1946" w:type="pct"/>
          </w:tcPr>
          <w:p w14:paraId="54753E4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4191303.763</w:t>
            </w:r>
          </w:p>
        </w:tc>
      </w:tr>
      <w:tr w:rsidR="0047731B" w:rsidRPr="00E427C3" w14:paraId="54753E47" w14:textId="77777777" w:rsidTr="0047731B">
        <w:trPr>
          <w:jc w:val="center"/>
        </w:trPr>
        <w:tc>
          <w:tcPr>
            <w:tcW w:w="588" w:type="pct"/>
          </w:tcPr>
          <w:p w14:paraId="54753E4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864" w:type="pct"/>
          </w:tcPr>
          <w:p w14:paraId="54753E4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194</w:t>
            </w:r>
          </w:p>
        </w:tc>
        <w:tc>
          <w:tcPr>
            <w:tcW w:w="1602" w:type="pct"/>
          </w:tcPr>
          <w:p w14:paraId="54753E4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487518.663</w:t>
            </w:r>
          </w:p>
        </w:tc>
        <w:tc>
          <w:tcPr>
            <w:tcW w:w="1946" w:type="pct"/>
          </w:tcPr>
          <w:p w14:paraId="54753E4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4191288.563</w:t>
            </w:r>
          </w:p>
        </w:tc>
      </w:tr>
      <w:tr w:rsidR="0047731B" w:rsidRPr="00E427C3" w14:paraId="54753E4C" w14:textId="77777777" w:rsidTr="0047731B">
        <w:trPr>
          <w:jc w:val="center"/>
        </w:trPr>
        <w:tc>
          <w:tcPr>
            <w:tcW w:w="588" w:type="pct"/>
          </w:tcPr>
          <w:p w14:paraId="54753E4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864" w:type="pct"/>
          </w:tcPr>
          <w:p w14:paraId="54753E4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195</w:t>
            </w:r>
          </w:p>
        </w:tc>
        <w:tc>
          <w:tcPr>
            <w:tcW w:w="1602" w:type="pct"/>
          </w:tcPr>
          <w:p w14:paraId="54753E4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487516.850</w:t>
            </w:r>
          </w:p>
        </w:tc>
        <w:tc>
          <w:tcPr>
            <w:tcW w:w="1946" w:type="pct"/>
          </w:tcPr>
          <w:p w14:paraId="54753E4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4191283.887</w:t>
            </w:r>
          </w:p>
        </w:tc>
      </w:tr>
      <w:tr w:rsidR="0047731B" w:rsidRPr="00E427C3" w14:paraId="54753E51" w14:textId="77777777" w:rsidTr="0047731B">
        <w:trPr>
          <w:jc w:val="center"/>
        </w:trPr>
        <w:tc>
          <w:tcPr>
            <w:tcW w:w="588" w:type="pct"/>
          </w:tcPr>
          <w:p w14:paraId="54753E4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864" w:type="pct"/>
          </w:tcPr>
          <w:p w14:paraId="54753E4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196</w:t>
            </w:r>
          </w:p>
        </w:tc>
        <w:tc>
          <w:tcPr>
            <w:tcW w:w="1602" w:type="pct"/>
          </w:tcPr>
          <w:p w14:paraId="54753E4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487546.538</w:t>
            </w:r>
          </w:p>
        </w:tc>
        <w:tc>
          <w:tcPr>
            <w:tcW w:w="1946" w:type="pct"/>
          </w:tcPr>
          <w:p w14:paraId="54753E5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4191272.050</w:t>
            </w:r>
          </w:p>
        </w:tc>
      </w:tr>
      <w:tr w:rsidR="0047731B" w:rsidRPr="00E427C3" w14:paraId="54753E56" w14:textId="77777777" w:rsidTr="0047731B">
        <w:trPr>
          <w:jc w:val="center"/>
        </w:trPr>
        <w:tc>
          <w:tcPr>
            <w:tcW w:w="588" w:type="pct"/>
          </w:tcPr>
          <w:p w14:paraId="54753E5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864" w:type="pct"/>
          </w:tcPr>
          <w:p w14:paraId="54753E5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197</w:t>
            </w:r>
          </w:p>
        </w:tc>
        <w:tc>
          <w:tcPr>
            <w:tcW w:w="1602" w:type="pct"/>
          </w:tcPr>
          <w:p w14:paraId="54753E5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487577.338</w:t>
            </w:r>
          </w:p>
        </w:tc>
        <w:tc>
          <w:tcPr>
            <w:tcW w:w="1946" w:type="pct"/>
          </w:tcPr>
          <w:p w14:paraId="54753E5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4191259.811</w:t>
            </w:r>
          </w:p>
        </w:tc>
      </w:tr>
      <w:tr w:rsidR="0047731B" w:rsidRPr="00E427C3" w14:paraId="54753E5B" w14:textId="77777777" w:rsidTr="0047731B">
        <w:trPr>
          <w:jc w:val="center"/>
        </w:trPr>
        <w:tc>
          <w:tcPr>
            <w:tcW w:w="588" w:type="pct"/>
          </w:tcPr>
          <w:p w14:paraId="54753E5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864" w:type="pct"/>
          </w:tcPr>
          <w:p w14:paraId="54753E5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198</w:t>
            </w:r>
          </w:p>
        </w:tc>
        <w:tc>
          <w:tcPr>
            <w:tcW w:w="1602" w:type="pct"/>
          </w:tcPr>
          <w:p w14:paraId="54753E5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487576.775</w:t>
            </w:r>
          </w:p>
        </w:tc>
        <w:tc>
          <w:tcPr>
            <w:tcW w:w="1946" w:type="pct"/>
          </w:tcPr>
          <w:p w14:paraId="54753E5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4191258.400</w:t>
            </w:r>
          </w:p>
        </w:tc>
      </w:tr>
      <w:tr w:rsidR="0047731B" w:rsidRPr="00E427C3" w14:paraId="54753E60" w14:textId="77777777" w:rsidTr="0047731B">
        <w:trPr>
          <w:jc w:val="center"/>
        </w:trPr>
        <w:tc>
          <w:tcPr>
            <w:tcW w:w="588" w:type="pct"/>
          </w:tcPr>
          <w:p w14:paraId="54753E5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864" w:type="pct"/>
          </w:tcPr>
          <w:p w14:paraId="54753E5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199</w:t>
            </w:r>
          </w:p>
        </w:tc>
        <w:tc>
          <w:tcPr>
            <w:tcW w:w="1602" w:type="pct"/>
          </w:tcPr>
          <w:p w14:paraId="54753E5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487634.100</w:t>
            </w:r>
          </w:p>
        </w:tc>
        <w:tc>
          <w:tcPr>
            <w:tcW w:w="1946" w:type="pct"/>
          </w:tcPr>
          <w:p w14:paraId="54753E5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4191235.600</w:t>
            </w:r>
          </w:p>
        </w:tc>
      </w:tr>
      <w:tr w:rsidR="0047731B" w:rsidRPr="00E427C3" w14:paraId="54753E65" w14:textId="77777777" w:rsidTr="0047731B">
        <w:trPr>
          <w:jc w:val="center"/>
        </w:trPr>
        <w:tc>
          <w:tcPr>
            <w:tcW w:w="588" w:type="pct"/>
          </w:tcPr>
          <w:p w14:paraId="54753E6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864" w:type="pct"/>
          </w:tcPr>
          <w:p w14:paraId="54753E6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200</w:t>
            </w:r>
          </w:p>
        </w:tc>
        <w:tc>
          <w:tcPr>
            <w:tcW w:w="1602" w:type="pct"/>
          </w:tcPr>
          <w:p w14:paraId="54753E6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487636.512</w:t>
            </w:r>
          </w:p>
        </w:tc>
        <w:tc>
          <w:tcPr>
            <w:tcW w:w="1946" w:type="pct"/>
          </w:tcPr>
          <w:p w14:paraId="54753E6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4191241.637</w:t>
            </w:r>
          </w:p>
        </w:tc>
      </w:tr>
      <w:tr w:rsidR="0047731B" w:rsidRPr="00E427C3" w14:paraId="54753E6A" w14:textId="77777777" w:rsidTr="0047731B">
        <w:trPr>
          <w:jc w:val="center"/>
        </w:trPr>
        <w:tc>
          <w:tcPr>
            <w:tcW w:w="588" w:type="pct"/>
          </w:tcPr>
          <w:p w14:paraId="54753E6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864" w:type="pct"/>
          </w:tcPr>
          <w:p w14:paraId="54753E6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201</w:t>
            </w:r>
          </w:p>
        </w:tc>
        <w:tc>
          <w:tcPr>
            <w:tcW w:w="1602" w:type="pct"/>
          </w:tcPr>
          <w:p w14:paraId="54753E6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487648.813</w:t>
            </w:r>
          </w:p>
        </w:tc>
        <w:tc>
          <w:tcPr>
            <w:tcW w:w="1946" w:type="pct"/>
          </w:tcPr>
          <w:p w14:paraId="54753E6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4191236.750</w:t>
            </w:r>
          </w:p>
        </w:tc>
      </w:tr>
      <w:tr w:rsidR="0047731B" w:rsidRPr="00E427C3" w14:paraId="54753E6F" w14:textId="77777777" w:rsidTr="0047731B">
        <w:trPr>
          <w:jc w:val="center"/>
        </w:trPr>
        <w:tc>
          <w:tcPr>
            <w:tcW w:w="588" w:type="pct"/>
          </w:tcPr>
          <w:p w14:paraId="54753E6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864" w:type="pct"/>
          </w:tcPr>
          <w:p w14:paraId="54753E6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202</w:t>
            </w:r>
          </w:p>
        </w:tc>
        <w:tc>
          <w:tcPr>
            <w:tcW w:w="1602" w:type="pct"/>
          </w:tcPr>
          <w:p w14:paraId="54753E6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487672.975</w:t>
            </w:r>
          </w:p>
        </w:tc>
        <w:tc>
          <w:tcPr>
            <w:tcW w:w="1946" w:type="pct"/>
          </w:tcPr>
          <w:p w14:paraId="54753E6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4191227.125</w:t>
            </w:r>
          </w:p>
        </w:tc>
      </w:tr>
      <w:tr w:rsidR="0047731B" w:rsidRPr="00E427C3" w14:paraId="54753E74" w14:textId="77777777" w:rsidTr="0047731B">
        <w:trPr>
          <w:jc w:val="center"/>
        </w:trPr>
        <w:tc>
          <w:tcPr>
            <w:tcW w:w="588" w:type="pct"/>
          </w:tcPr>
          <w:p w14:paraId="54753E7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864" w:type="pct"/>
          </w:tcPr>
          <w:p w14:paraId="54753E7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203</w:t>
            </w:r>
          </w:p>
        </w:tc>
        <w:tc>
          <w:tcPr>
            <w:tcW w:w="1602" w:type="pct"/>
          </w:tcPr>
          <w:p w14:paraId="54753E7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487737.250</w:t>
            </w:r>
          </w:p>
        </w:tc>
        <w:tc>
          <w:tcPr>
            <w:tcW w:w="1946" w:type="pct"/>
          </w:tcPr>
          <w:p w14:paraId="54753E7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4191201.575</w:t>
            </w:r>
          </w:p>
        </w:tc>
      </w:tr>
      <w:tr w:rsidR="0047731B" w:rsidRPr="00E427C3" w14:paraId="54753E79" w14:textId="77777777" w:rsidTr="0047731B">
        <w:trPr>
          <w:jc w:val="center"/>
        </w:trPr>
        <w:tc>
          <w:tcPr>
            <w:tcW w:w="588" w:type="pct"/>
          </w:tcPr>
          <w:p w14:paraId="54753E7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864" w:type="pct"/>
          </w:tcPr>
          <w:p w14:paraId="54753E7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204</w:t>
            </w:r>
          </w:p>
        </w:tc>
        <w:tc>
          <w:tcPr>
            <w:tcW w:w="1602" w:type="pct"/>
          </w:tcPr>
          <w:p w14:paraId="54753E7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487734.800</w:t>
            </w:r>
          </w:p>
        </w:tc>
        <w:tc>
          <w:tcPr>
            <w:tcW w:w="1946" w:type="pct"/>
          </w:tcPr>
          <w:p w14:paraId="54753E7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4191195.325</w:t>
            </w:r>
          </w:p>
        </w:tc>
      </w:tr>
      <w:tr w:rsidR="0047731B" w:rsidRPr="00E427C3" w14:paraId="54753E7E" w14:textId="77777777" w:rsidTr="0047731B">
        <w:trPr>
          <w:jc w:val="center"/>
        </w:trPr>
        <w:tc>
          <w:tcPr>
            <w:tcW w:w="588" w:type="pct"/>
          </w:tcPr>
          <w:p w14:paraId="54753E7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864" w:type="pct"/>
          </w:tcPr>
          <w:p w14:paraId="54753E7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205</w:t>
            </w:r>
          </w:p>
        </w:tc>
        <w:tc>
          <w:tcPr>
            <w:tcW w:w="1602" w:type="pct"/>
          </w:tcPr>
          <w:p w14:paraId="54753E7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487792.163</w:t>
            </w:r>
          </w:p>
        </w:tc>
        <w:tc>
          <w:tcPr>
            <w:tcW w:w="1946" w:type="pct"/>
          </w:tcPr>
          <w:p w14:paraId="54753E7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4191172.525</w:t>
            </w:r>
          </w:p>
        </w:tc>
      </w:tr>
      <w:tr w:rsidR="0047731B" w:rsidRPr="00E427C3" w14:paraId="54753E83" w14:textId="77777777" w:rsidTr="0047731B">
        <w:trPr>
          <w:jc w:val="center"/>
        </w:trPr>
        <w:tc>
          <w:tcPr>
            <w:tcW w:w="588" w:type="pct"/>
          </w:tcPr>
          <w:p w14:paraId="54753E7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864" w:type="pct"/>
          </w:tcPr>
          <w:p w14:paraId="54753E8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206</w:t>
            </w:r>
          </w:p>
        </w:tc>
        <w:tc>
          <w:tcPr>
            <w:tcW w:w="1602" w:type="pct"/>
          </w:tcPr>
          <w:p w14:paraId="54753E8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487792.772</w:t>
            </w:r>
          </w:p>
        </w:tc>
        <w:tc>
          <w:tcPr>
            <w:tcW w:w="1946" w:type="pct"/>
          </w:tcPr>
          <w:p w14:paraId="54753E8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4191174.080</w:t>
            </w:r>
          </w:p>
        </w:tc>
      </w:tr>
      <w:tr w:rsidR="0047731B" w:rsidRPr="00E427C3" w14:paraId="54753E88" w14:textId="77777777" w:rsidTr="0047731B">
        <w:trPr>
          <w:jc w:val="center"/>
        </w:trPr>
        <w:tc>
          <w:tcPr>
            <w:tcW w:w="588" w:type="pct"/>
          </w:tcPr>
          <w:p w14:paraId="54753E8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864" w:type="pct"/>
          </w:tcPr>
          <w:p w14:paraId="54753E8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207</w:t>
            </w:r>
          </w:p>
        </w:tc>
        <w:tc>
          <w:tcPr>
            <w:tcW w:w="1602" w:type="pct"/>
          </w:tcPr>
          <w:p w14:paraId="54753E8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487845.700</w:t>
            </w:r>
          </w:p>
        </w:tc>
        <w:tc>
          <w:tcPr>
            <w:tcW w:w="1946" w:type="pct"/>
          </w:tcPr>
          <w:p w14:paraId="54753E8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4191153.038</w:t>
            </w:r>
          </w:p>
        </w:tc>
      </w:tr>
      <w:tr w:rsidR="0047731B" w:rsidRPr="00E427C3" w14:paraId="54753E8D" w14:textId="77777777" w:rsidTr="0047731B">
        <w:trPr>
          <w:jc w:val="center"/>
        </w:trPr>
        <w:tc>
          <w:tcPr>
            <w:tcW w:w="588" w:type="pct"/>
          </w:tcPr>
          <w:p w14:paraId="54753E8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864" w:type="pct"/>
          </w:tcPr>
          <w:p w14:paraId="54753E8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208</w:t>
            </w:r>
          </w:p>
        </w:tc>
        <w:tc>
          <w:tcPr>
            <w:tcW w:w="1602" w:type="pct"/>
          </w:tcPr>
          <w:p w14:paraId="54753E8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487847.175</w:t>
            </w:r>
          </w:p>
        </w:tc>
        <w:tc>
          <w:tcPr>
            <w:tcW w:w="1946" w:type="pct"/>
          </w:tcPr>
          <w:p w14:paraId="54753E8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4191156.737</w:t>
            </w:r>
          </w:p>
        </w:tc>
      </w:tr>
      <w:tr w:rsidR="0047731B" w:rsidRPr="00E427C3" w14:paraId="54753E92" w14:textId="77777777" w:rsidTr="0047731B">
        <w:trPr>
          <w:jc w:val="center"/>
        </w:trPr>
        <w:tc>
          <w:tcPr>
            <w:tcW w:w="588" w:type="pct"/>
          </w:tcPr>
          <w:p w14:paraId="54753E8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864" w:type="pct"/>
          </w:tcPr>
          <w:p w14:paraId="54753E8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209</w:t>
            </w:r>
          </w:p>
        </w:tc>
        <w:tc>
          <w:tcPr>
            <w:tcW w:w="1602" w:type="pct"/>
          </w:tcPr>
          <w:p w14:paraId="54753E9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487993.000</w:t>
            </w:r>
          </w:p>
        </w:tc>
        <w:tc>
          <w:tcPr>
            <w:tcW w:w="1946" w:type="pct"/>
          </w:tcPr>
          <w:p w14:paraId="54753E9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4191098.712</w:t>
            </w:r>
          </w:p>
        </w:tc>
      </w:tr>
      <w:tr w:rsidR="0047731B" w:rsidRPr="00E427C3" w14:paraId="54753E97" w14:textId="77777777" w:rsidTr="0047731B">
        <w:trPr>
          <w:jc w:val="center"/>
        </w:trPr>
        <w:tc>
          <w:tcPr>
            <w:tcW w:w="588" w:type="pct"/>
          </w:tcPr>
          <w:p w14:paraId="54753E9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864" w:type="pct"/>
          </w:tcPr>
          <w:p w14:paraId="54753E9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210</w:t>
            </w:r>
          </w:p>
        </w:tc>
        <w:tc>
          <w:tcPr>
            <w:tcW w:w="1602" w:type="pct"/>
          </w:tcPr>
          <w:p w14:paraId="54753E9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487989.900</w:t>
            </w:r>
          </w:p>
        </w:tc>
        <w:tc>
          <w:tcPr>
            <w:tcW w:w="1946" w:type="pct"/>
          </w:tcPr>
          <w:p w14:paraId="54753E9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4191090.925</w:t>
            </w:r>
          </w:p>
        </w:tc>
      </w:tr>
      <w:tr w:rsidR="0047731B" w:rsidRPr="00E427C3" w14:paraId="54753E9C" w14:textId="77777777" w:rsidTr="0047731B">
        <w:trPr>
          <w:jc w:val="center"/>
        </w:trPr>
        <w:tc>
          <w:tcPr>
            <w:tcW w:w="588" w:type="pct"/>
          </w:tcPr>
          <w:p w14:paraId="54753E9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864" w:type="pct"/>
          </w:tcPr>
          <w:p w14:paraId="54753E9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211</w:t>
            </w:r>
          </w:p>
        </w:tc>
        <w:tc>
          <w:tcPr>
            <w:tcW w:w="1602" w:type="pct"/>
          </w:tcPr>
          <w:p w14:paraId="54753E9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488023.075</w:t>
            </w:r>
          </w:p>
        </w:tc>
        <w:tc>
          <w:tcPr>
            <w:tcW w:w="1946" w:type="pct"/>
          </w:tcPr>
          <w:p w14:paraId="54753E9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4191077.775</w:t>
            </w:r>
          </w:p>
        </w:tc>
      </w:tr>
      <w:tr w:rsidR="0047731B" w:rsidRPr="00E427C3" w14:paraId="54753EA1" w14:textId="77777777" w:rsidTr="0047731B">
        <w:trPr>
          <w:jc w:val="center"/>
        </w:trPr>
        <w:tc>
          <w:tcPr>
            <w:tcW w:w="588" w:type="pct"/>
          </w:tcPr>
          <w:p w14:paraId="54753E9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864" w:type="pct"/>
          </w:tcPr>
          <w:p w14:paraId="54753E9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212</w:t>
            </w:r>
          </w:p>
        </w:tc>
        <w:tc>
          <w:tcPr>
            <w:tcW w:w="1602" w:type="pct"/>
          </w:tcPr>
          <w:p w14:paraId="54753E9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488021.175</w:t>
            </w:r>
          </w:p>
        </w:tc>
        <w:tc>
          <w:tcPr>
            <w:tcW w:w="1946" w:type="pct"/>
          </w:tcPr>
          <w:p w14:paraId="54753EA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4191073.025</w:t>
            </w:r>
          </w:p>
        </w:tc>
      </w:tr>
      <w:tr w:rsidR="0047731B" w:rsidRPr="00E427C3" w14:paraId="54753EA6" w14:textId="77777777" w:rsidTr="0047731B">
        <w:trPr>
          <w:jc w:val="center"/>
        </w:trPr>
        <w:tc>
          <w:tcPr>
            <w:tcW w:w="588" w:type="pct"/>
          </w:tcPr>
          <w:p w14:paraId="54753EA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864" w:type="pct"/>
          </w:tcPr>
          <w:p w14:paraId="54753EA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213</w:t>
            </w:r>
          </w:p>
        </w:tc>
        <w:tc>
          <w:tcPr>
            <w:tcW w:w="1602" w:type="pct"/>
          </w:tcPr>
          <w:p w14:paraId="54753EA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488035.813</w:t>
            </w:r>
          </w:p>
        </w:tc>
        <w:tc>
          <w:tcPr>
            <w:tcW w:w="1946" w:type="pct"/>
          </w:tcPr>
          <w:p w14:paraId="54753EA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4191067.225</w:t>
            </w:r>
          </w:p>
        </w:tc>
      </w:tr>
      <w:tr w:rsidR="0047731B" w:rsidRPr="00E427C3" w14:paraId="54753EAB" w14:textId="77777777" w:rsidTr="0047731B">
        <w:trPr>
          <w:jc w:val="center"/>
        </w:trPr>
        <w:tc>
          <w:tcPr>
            <w:tcW w:w="588" w:type="pct"/>
          </w:tcPr>
          <w:p w14:paraId="54753EA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864" w:type="pct"/>
          </w:tcPr>
          <w:p w14:paraId="54753EA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214</w:t>
            </w:r>
          </w:p>
        </w:tc>
        <w:tc>
          <w:tcPr>
            <w:tcW w:w="1602" w:type="pct"/>
          </w:tcPr>
          <w:p w14:paraId="54753EA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488037.475</w:t>
            </w:r>
          </w:p>
        </w:tc>
        <w:tc>
          <w:tcPr>
            <w:tcW w:w="1946" w:type="pct"/>
          </w:tcPr>
          <w:p w14:paraId="54753EA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4191071.387</w:t>
            </w:r>
          </w:p>
        </w:tc>
      </w:tr>
      <w:tr w:rsidR="0047731B" w:rsidRPr="00E427C3" w14:paraId="54753EB0" w14:textId="77777777" w:rsidTr="0047731B">
        <w:trPr>
          <w:jc w:val="center"/>
        </w:trPr>
        <w:tc>
          <w:tcPr>
            <w:tcW w:w="588" w:type="pct"/>
          </w:tcPr>
          <w:p w14:paraId="54753EA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864" w:type="pct"/>
          </w:tcPr>
          <w:p w14:paraId="54753EA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215</w:t>
            </w:r>
          </w:p>
        </w:tc>
        <w:tc>
          <w:tcPr>
            <w:tcW w:w="1602" w:type="pct"/>
          </w:tcPr>
          <w:p w14:paraId="54753EA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488085.125</w:t>
            </w:r>
          </w:p>
        </w:tc>
        <w:tc>
          <w:tcPr>
            <w:tcW w:w="1946" w:type="pct"/>
          </w:tcPr>
          <w:p w14:paraId="54753EA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4191052.525</w:t>
            </w:r>
          </w:p>
        </w:tc>
      </w:tr>
      <w:tr w:rsidR="0047731B" w:rsidRPr="00E427C3" w14:paraId="54753EB5" w14:textId="77777777" w:rsidTr="0047731B">
        <w:trPr>
          <w:jc w:val="center"/>
        </w:trPr>
        <w:tc>
          <w:tcPr>
            <w:tcW w:w="588" w:type="pct"/>
          </w:tcPr>
          <w:p w14:paraId="54753EB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864" w:type="pct"/>
          </w:tcPr>
          <w:p w14:paraId="54753EB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216</w:t>
            </w:r>
          </w:p>
        </w:tc>
        <w:tc>
          <w:tcPr>
            <w:tcW w:w="1602" w:type="pct"/>
          </w:tcPr>
          <w:p w14:paraId="54753EB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488087.687</w:t>
            </w:r>
          </w:p>
        </w:tc>
        <w:tc>
          <w:tcPr>
            <w:tcW w:w="1946" w:type="pct"/>
          </w:tcPr>
          <w:p w14:paraId="54753EB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4191058.750</w:t>
            </w:r>
          </w:p>
        </w:tc>
      </w:tr>
      <w:tr w:rsidR="0047731B" w:rsidRPr="00E427C3" w14:paraId="54753EBA" w14:textId="77777777" w:rsidTr="0047731B">
        <w:trPr>
          <w:jc w:val="center"/>
        </w:trPr>
        <w:tc>
          <w:tcPr>
            <w:tcW w:w="588" w:type="pct"/>
          </w:tcPr>
          <w:p w14:paraId="54753EB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864" w:type="pct"/>
          </w:tcPr>
          <w:p w14:paraId="54753EB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217</w:t>
            </w:r>
          </w:p>
        </w:tc>
        <w:tc>
          <w:tcPr>
            <w:tcW w:w="1602" w:type="pct"/>
          </w:tcPr>
          <w:p w14:paraId="54753EB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488185.825</w:t>
            </w:r>
          </w:p>
        </w:tc>
        <w:tc>
          <w:tcPr>
            <w:tcW w:w="1946" w:type="pct"/>
          </w:tcPr>
          <w:p w14:paraId="54753EB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4191018.550</w:t>
            </w:r>
          </w:p>
        </w:tc>
      </w:tr>
      <w:tr w:rsidR="0047731B" w:rsidRPr="00E427C3" w14:paraId="54753EBF" w14:textId="77777777" w:rsidTr="0047731B">
        <w:trPr>
          <w:jc w:val="center"/>
        </w:trPr>
        <w:tc>
          <w:tcPr>
            <w:tcW w:w="588" w:type="pct"/>
          </w:tcPr>
          <w:p w14:paraId="54753EB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864" w:type="pct"/>
          </w:tcPr>
          <w:p w14:paraId="54753EB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218</w:t>
            </w:r>
          </w:p>
        </w:tc>
        <w:tc>
          <w:tcPr>
            <w:tcW w:w="1602" w:type="pct"/>
          </w:tcPr>
          <w:p w14:paraId="54753EB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488187.125</w:t>
            </w:r>
          </w:p>
        </w:tc>
        <w:tc>
          <w:tcPr>
            <w:tcW w:w="1946" w:type="pct"/>
          </w:tcPr>
          <w:p w14:paraId="54753EB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4191021.737</w:t>
            </w:r>
          </w:p>
        </w:tc>
      </w:tr>
      <w:tr w:rsidR="0047731B" w:rsidRPr="00E427C3" w14:paraId="54753EC4" w14:textId="77777777" w:rsidTr="0047731B">
        <w:trPr>
          <w:jc w:val="center"/>
        </w:trPr>
        <w:tc>
          <w:tcPr>
            <w:tcW w:w="588" w:type="pct"/>
          </w:tcPr>
          <w:p w14:paraId="54753EC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864" w:type="pct"/>
          </w:tcPr>
          <w:p w14:paraId="54753EC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219</w:t>
            </w:r>
          </w:p>
        </w:tc>
        <w:tc>
          <w:tcPr>
            <w:tcW w:w="1602" w:type="pct"/>
          </w:tcPr>
          <w:p w14:paraId="54753EC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488221.850</w:t>
            </w:r>
          </w:p>
        </w:tc>
        <w:tc>
          <w:tcPr>
            <w:tcW w:w="1946" w:type="pct"/>
          </w:tcPr>
          <w:p w14:paraId="54753EC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4191007.837</w:t>
            </w:r>
          </w:p>
        </w:tc>
      </w:tr>
      <w:tr w:rsidR="0047731B" w:rsidRPr="00E427C3" w14:paraId="54753EC9" w14:textId="77777777" w:rsidTr="0047731B">
        <w:trPr>
          <w:jc w:val="center"/>
        </w:trPr>
        <w:tc>
          <w:tcPr>
            <w:tcW w:w="588" w:type="pct"/>
          </w:tcPr>
          <w:p w14:paraId="54753EC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864" w:type="pct"/>
          </w:tcPr>
          <w:p w14:paraId="54753EC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220</w:t>
            </w:r>
          </w:p>
        </w:tc>
        <w:tc>
          <w:tcPr>
            <w:tcW w:w="1602" w:type="pct"/>
          </w:tcPr>
          <w:p w14:paraId="54753EC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488219.987</w:t>
            </w:r>
          </w:p>
        </w:tc>
        <w:tc>
          <w:tcPr>
            <w:tcW w:w="1946" w:type="pct"/>
          </w:tcPr>
          <w:p w14:paraId="54753EC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4191003.188</w:t>
            </w:r>
          </w:p>
        </w:tc>
      </w:tr>
      <w:tr w:rsidR="0047731B" w:rsidRPr="00E427C3" w14:paraId="54753ECE" w14:textId="77777777" w:rsidTr="0047731B">
        <w:trPr>
          <w:jc w:val="center"/>
        </w:trPr>
        <w:tc>
          <w:tcPr>
            <w:tcW w:w="588" w:type="pct"/>
          </w:tcPr>
          <w:p w14:paraId="54753EC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864" w:type="pct"/>
          </w:tcPr>
          <w:p w14:paraId="54753EC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221</w:t>
            </w:r>
          </w:p>
        </w:tc>
        <w:tc>
          <w:tcPr>
            <w:tcW w:w="1602" w:type="pct"/>
          </w:tcPr>
          <w:p w14:paraId="54753EC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488234.238</w:t>
            </w:r>
          </w:p>
        </w:tc>
        <w:tc>
          <w:tcPr>
            <w:tcW w:w="1946" w:type="pct"/>
          </w:tcPr>
          <w:p w14:paraId="54753EC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4190997.488</w:t>
            </w:r>
          </w:p>
        </w:tc>
      </w:tr>
      <w:tr w:rsidR="0047731B" w:rsidRPr="00E427C3" w14:paraId="54753ED3" w14:textId="77777777" w:rsidTr="0047731B">
        <w:trPr>
          <w:jc w:val="center"/>
        </w:trPr>
        <w:tc>
          <w:tcPr>
            <w:tcW w:w="588" w:type="pct"/>
          </w:tcPr>
          <w:p w14:paraId="54753EC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864" w:type="pct"/>
          </w:tcPr>
          <w:p w14:paraId="54753ED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222</w:t>
            </w:r>
          </w:p>
        </w:tc>
        <w:tc>
          <w:tcPr>
            <w:tcW w:w="1602" w:type="pct"/>
          </w:tcPr>
          <w:p w14:paraId="54753ED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488236.088</w:t>
            </w:r>
          </w:p>
        </w:tc>
        <w:tc>
          <w:tcPr>
            <w:tcW w:w="1946" w:type="pct"/>
          </w:tcPr>
          <w:p w14:paraId="54753ED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4191002.138</w:t>
            </w:r>
          </w:p>
        </w:tc>
      </w:tr>
      <w:tr w:rsidR="0047731B" w:rsidRPr="00E427C3" w14:paraId="54753ED8" w14:textId="77777777" w:rsidTr="0047731B">
        <w:trPr>
          <w:jc w:val="center"/>
        </w:trPr>
        <w:tc>
          <w:tcPr>
            <w:tcW w:w="588" w:type="pct"/>
          </w:tcPr>
          <w:p w14:paraId="54753ED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96</w:t>
            </w:r>
          </w:p>
        </w:tc>
        <w:tc>
          <w:tcPr>
            <w:tcW w:w="864" w:type="pct"/>
          </w:tcPr>
          <w:p w14:paraId="54753ED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223</w:t>
            </w:r>
          </w:p>
        </w:tc>
        <w:tc>
          <w:tcPr>
            <w:tcW w:w="1602" w:type="pct"/>
          </w:tcPr>
          <w:p w14:paraId="54753ED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488271.225</w:t>
            </w:r>
          </w:p>
        </w:tc>
        <w:tc>
          <w:tcPr>
            <w:tcW w:w="1946" w:type="pct"/>
          </w:tcPr>
          <w:p w14:paraId="54753ED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4190988.063</w:t>
            </w:r>
          </w:p>
        </w:tc>
      </w:tr>
      <w:tr w:rsidR="0047731B" w:rsidRPr="00E427C3" w14:paraId="54753EDD" w14:textId="77777777" w:rsidTr="0047731B">
        <w:trPr>
          <w:jc w:val="center"/>
        </w:trPr>
        <w:tc>
          <w:tcPr>
            <w:tcW w:w="588" w:type="pct"/>
          </w:tcPr>
          <w:p w14:paraId="54753ED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864" w:type="pct"/>
          </w:tcPr>
          <w:p w14:paraId="54753ED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224</w:t>
            </w:r>
          </w:p>
        </w:tc>
        <w:tc>
          <w:tcPr>
            <w:tcW w:w="1602" w:type="pct"/>
          </w:tcPr>
          <w:p w14:paraId="54753ED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488269.375</w:t>
            </w:r>
          </w:p>
        </w:tc>
        <w:tc>
          <w:tcPr>
            <w:tcW w:w="1946" w:type="pct"/>
          </w:tcPr>
          <w:p w14:paraId="54753ED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4190983.412</w:t>
            </w:r>
          </w:p>
        </w:tc>
      </w:tr>
      <w:tr w:rsidR="0047731B" w:rsidRPr="00E427C3" w14:paraId="54753EE2" w14:textId="77777777" w:rsidTr="0047731B">
        <w:trPr>
          <w:jc w:val="center"/>
        </w:trPr>
        <w:tc>
          <w:tcPr>
            <w:tcW w:w="588" w:type="pct"/>
          </w:tcPr>
          <w:p w14:paraId="54753ED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98</w:t>
            </w:r>
          </w:p>
        </w:tc>
        <w:tc>
          <w:tcPr>
            <w:tcW w:w="864" w:type="pct"/>
          </w:tcPr>
          <w:p w14:paraId="54753ED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225</w:t>
            </w:r>
          </w:p>
        </w:tc>
        <w:tc>
          <w:tcPr>
            <w:tcW w:w="1602" w:type="pct"/>
          </w:tcPr>
          <w:p w14:paraId="54753EE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488283.613</w:t>
            </w:r>
          </w:p>
        </w:tc>
        <w:tc>
          <w:tcPr>
            <w:tcW w:w="1946" w:type="pct"/>
          </w:tcPr>
          <w:p w14:paraId="54753EE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4190977.725</w:t>
            </w:r>
          </w:p>
        </w:tc>
      </w:tr>
      <w:tr w:rsidR="0047731B" w:rsidRPr="00E427C3" w14:paraId="54753EE7" w14:textId="77777777" w:rsidTr="0047731B">
        <w:trPr>
          <w:jc w:val="center"/>
        </w:trPr>
        <w:tc>
          <w:tcPr>
            <w:tcW w:w="588" w:type="pct"/>
          </w:tcPr>
          <w:p w14:paraId="54753EE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864" w:type="pct"/>
          </w:tcPr>
          <w:p w14:paraId="54753EE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226</w:t>
            </w:r>
          </w:p>
        </w:tc>
        <w:tc>
          <w:tcPr>
            <w:tcW w:w="1602" w:type="pct"/>
          </w:tcPr>
          <w:p w14:paraId="54753EE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488285.463</w:t>
            </w:r>
          </w:p>
        </w:tc>
        <w:tc>
          <w:tcPr>
            <w:tcW w:w="1946" w:type="pct"/>
          </w:tcPr>
          <w:p w14:paraId="54753EE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4190982.375</w:t>
            </w:r>
          </w:p>
        </w:tc>
      </w:tr>
      <w:tr w:rsidR="0047731B" w:rsidRPr="00E427C3" w14:paraId="54753EEC" w14:textId="77777777" w:rsidTr="0047731B">
        <w:trPr>
          <w:jc w:val="center"/>
        </w:trPr>
        <w:tc>
          <w:tcPr>
            <w:tcW w:w="588" w:type="pct"/>
          </w:tcPr>
          <w:p w14:paraId="54753EE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864" w:type="pct"/>
          </w:tcPr>
          <w:p w14:paraId="54753EE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227</w:t>
            </w:r>
          </w:p>
        </w:tc>
        <w:tc>
          <w:tcPr>
            <w:tcW w:w="1602" w:type="pct"/>
          </w:tcPr>
          <w:p w14:paraId="54753EE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488333.475</w:t>
            </w:r>
          </w:p>
        </w:tc>
        <w:tc>
          <w:tcPr>
            <w:tcW w:w="1946" w:type="pct"/>
          </w:tcPr>
          <w:p w14:paraId="54753EE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4190963.187</w:t>
            </w:r>
          </w:p>
        </w:tc>
      </w:tr>
      <w:tr w:rsidR="0047731B" w:rsidRPr="00E427C3" w14:paraId="54753EF1" w14:textId="77777777" w:rsidTr="0047731B">
        <w:trPr>
          <w:jc w:val="center"/>
        </w:trPr>
        <w:tc>
          <w:tcPr>
            <w:tcW w:w="588" w:type="pct"/>
          </w:tcPr>
          <w:p w14:paraId="54753EE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864" w:type="pct"/>
          </w:tcPr>
          <w:p w14:paraId="54753EE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228</w:t>
            </w:r>
          </w:p>
        </w:tc>
        <w:tc>
          <w:tcPr>
            <w:tcW w:w="1602" w:type="pct"/>
          </w:tcPr>
          <w:p w14:paraId="54753EE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488348.025</w:t>
            </w:r>
          </w:p>
        </w:tc>
        <w:tc>
          <w:tcPr>
            <w:tcW w:w="1946" w:type="pct"/>
          </w:tcPr>
          <w:p w14:paraId="54753EF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4190998.700</w:t>
            </w:r>
          </w:p>
        </w:tc>
      </w:tr>
      <w:tr w:rsidR="0047731B" w:rsidRPr="00E427C3" w14:paraId="54753EF6" w14:textId="77777777" w:rsidTr="0047731B">
        <w:trPr>
          <w:jc w:val="center"/>
        </w:trPr>
        <w:tc>
          <w:tcPr>
            <w:tcW w:w="588" w:type="pct"/>
          </w:tcPr>
          <w:p w14:paraId="54753EF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864" w:type="pct"/>
          </w:tcPr>
          <w:p w14:paraId="54753EF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229</w:t>
            </w:r>
          </w:p>
        </w:tc>
        <w:tc>
          <w:tcPr>
            <w:tcW w:w="1602" w:type="pct"/>
          </w:tcPr>
          <w:p w14:paraId="54753EF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488352.650</w:t>
            </w:r>
          </w:p>
        </w:tc>
        <w:tc>
          <w:tcPr>
            <w:tcW w:w="1946" w:type="pct"/>
          </w:tcPr>
          <w:p w14:paraId="54753EF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4190996.800</w:t>
            </w:r>
          </w:p>
        </w:tc>
      </w:tr>
      <w:tr w:rsidR="0047731B" w:rsidRPr="00E427C3" w14:paraId="54753EFB" w14:textId="77777777" w:rsidTr="0047731B">
        <w:trPr>
          <w:jc w:val="center"/>
        </w:trPr>
        <w:tc>
          <w:tcPr>
            <w:tcW w:w="588" w:type="pct"/>
          </w:tcPr>
          <w:p w14:paraId="54753EF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103</w:t>
            </w:r>
          </w:p>
        </w:tc>
        <w:tc>
          <w:tcPr>
            <w:tcW w:w="864" w:type="pct"/>
          </w:tcPr>
          <w:p w14:paraId="54753EF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230</w:t>
            </w:r>
          </w:p>
        </w:tc>
        <w:tc>
          <w:tcPr>
            <w:tcW w:w="1602" w:type="pct"/>
          </w:tcPr>
          <w:p w14:paraId="54753EF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488358.475</w:t>
            </w:r>
          </w:p>
        </w:tc>
        <w:tc>
          <w:tcPr>
            <w:tcW w:w="1946" w:type="pct"/>
          </w:tcPr>
          <w:p w14:paraId="54753EF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4191010.988</w:t>
            </w:r>
          </w:p>
        </w:tc>
      </w:tr>
      <w:tr w:rsidR="0047731B" w:rsidRPr="00E427C3" w14:paraId="54753F00" w14:textId="77777777" w:rsidTr="0047731B">
        <w:trPr>
          <w:jc w:val="center"/>
        </w:trPr>
        <w:tc>
          <w:tcPr>
            <w:tcW w:w="588" w:type="pct"/>
          </w:tcPr>
          <w:p w14:paraId="54753EF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864" w:type="pct"/>
          </w:tcPr>
          <w:p w14:paraId="54753EF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231</w:t>
            </w:r>
          </w:p>
        </w:tc>
        <w:tc>
          <w:tcPr>
            <w:tcW w:w="1602" w:type="pct"/>
          </w:tcPr>
          <w:p w14:paraId="54753EF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488353.850</w:t>
            </w:r>
          </w:p>
        </w:tc>
        <w:tc>
          <w:tcPr>
            <w:tcW w:w="1946" w:type="pct"/>
          </w:tcPr>
          <w:p w14:paraId="54753EF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4191012.888</w:t>
            </w:r>
          </w:p>
        </w:tc>
      </w:tr>
      <w:tr w:rsidR="0047731B" w:rsidRPr="00E427C3" w14:paraId="54753F05" w14:textId="77777777" w:rsidTr="0047731B">
        <w:trPr>
          <w:jc w:val="center"/>
        </w:trPr>
        <w:tc>
          <w:tcPr>
            <w:tcW w:w="588" w:type="pct"/>
          </w:tcPr>
          <w:p w14:paraId="54753F0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105</w:t>
            </w:r>
          </w:p>
        </w:tc>
        <w:tc>
          <w:tcPr>
            <w:tcW w:w="864" w:type="pct"/>
          </w:tcPr>
          <w:p w14:paraId="54753F0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232</w:t>
            </w:r>
          </w:p>
        </w:tc>
        <w:tc>
          <w:tcPr>
            <w:tcW w:w="1602" w:type="pct"/>
          </w:tcPr>
          <w:p w14:paraId="54753F0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488362.787</w:t>
            </w:r>
          </w:p>
        </w:tc>
        <w:tc>
          <w:tcPr>
            <w:tcW w:w="1946" w:type="pct"/>
          </w:tcPr>
          <w:p w14:paraId="54753F0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4191034.700</w:t>
            </w:r>
          </w:p>
        </w:tc>
      </w:tr>
      <w:tr w:rsidR="0047731B" w:rsidRPr="00E427C3" w14:paraId="54753F0A" w14:textId="77777777" w:rsidTr="0047731B">
        <w:trPr>
          <w:jc w:val="center"/>
        </w:trPr>
        <w:tc>
          <w:tcPr>
            <w:tcW w:w="588" w:type="pct"/>
          </w:tcPr>
          <w:p w14:paraId="54753F0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864" w:type="pct"/>
          </w:tcPr>
          <w:p w14:paraId="54753F0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233</w:t>
            </w:r>
          </w:p>
        </w:tc>
        <w:tc>
          <w:tcPr>
            <w:tcW w:w="1602" w:type="pct"/>
          </w:tcPr>
          <w:p w14:paraId="54753F0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488362.337</w:t>
            </w:r>
          </w:p>
        </w:tc>
        <w:tc>
          <w:tcPr>
            <w:tcW w:w="1946" w:type="pct"/>
          </w:tcPr>
          <w:p w14:paraId="54753F0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4191076.950</w:t>
            </w:r>
          </w:p>
        </w:tc>
      </w:tr>
      <w:tr w:rsidR="0047731B" w:rsidRPr="00E427C3" w14:paraId="54753F0F" w14:textId="77777777" w:rsidTr="0047731B">
        <w:trPr>
          <w:jc w:val="center"/>
        </w:trPr>
        <w:tc>
          <w:tcPr>
            <w:tcW w:w="588" w:type="pct"/>
          </w:tcPr>
          <w:p w14:paraId="54753F0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864" w:type="pct"/>
          </w:tcPr>
          <w:p w14:paraId="54753F0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234</w:t>
            </w:r>
          </w:p>
        </w:tc>
        <w:tc>
          <w:tcPr>
            <w:tcW w:w="1602" w:type="pct"/>
          </w:tcPr>
          <w:p w14:paraId="54753F0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488366.337</w:t>
            </w:r>
          </w:p>
        </w:tc>
        <w:tc>
          <w:tcPr>
            <w:tcW w:w="1946" w:type="pct"/>
          </w:tcPr>
          <w:p w14:paraId="54753F0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4191076.988</w:t>
            </w:r>
          </w:p>
        </w:tc>
      </w:tr>
      <w:tr w:rsidR="0047731B" w:rsidRPr="00E427C3" w14:paraId="54753F14" w14:textId="77777777" w:rsidTr="0047731B">
        <w:trPr>
          <w:jc w:val="center"/>
        </w:trPr>
        <w:tc>
          <w:tcPr>
            <w:tcW w:w="588" w:type="pct"/>
          </w:tcPr>
          <w:p w14:paraId="54753F1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864" w:type="pct"/>
          </w:tcPr>
          <w:p w14:paraId="54753F1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235</w:t>
            </w:r>
          </w:p>
        </w:tc>
        <w:tc>
          <w:tcPr>
            <w:tcW w:w="1602" w:type="pct"/>
          </w:tcPr>
          <w:p w14:paraId="54753F1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488366.187</w:t>
            </w:r>
          </w:p>
        </w:tc>
        <w:tc>
          <w:tcPr>
            <w:tcW w:w="1946" w:type="pct"/>
          </w:tcPr>
          <w:p w14:paraId="54753F1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4191092.325</w:t>
            </w:r>
          </w:p>
        </w:tc>
      </w:tr>
      <w:tr w:rsidR="0047731B" w:rsidRPr="00E427C3" w14:paraId="54753F19" w14:textId="77777777" w:rsidTr="0047731B">
        <w:trPr>
          <w:jc w:val="center"/>
        </w:trPr>
        <w:tc>
          <w:tcPr>
            <w:tcW w:w="588" w:type="pct"/>
          </w:tcPr>
          <w:p w14:paraId="54753F1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864" w:type="pct"/>
          </w:tcPr>
          <w:p w14:paraId="54753F1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236</w:t>
            </w:r>
          </w:p>
        </w:tc>
        <w:tc>
          <w:tcPr>
            <w:tcW w:w="1602" w:type="pct"/>
          </w:tcPr>
          <w:p w14:paraId="54753F1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488362.187</w:t>
            </w:r>
          </w:p>
        </w:tc>
        <w:tc>
          <w:tcPr>
            <w:tcW w:w="1946" w:type="pct"/>
          </w:tcPr>
          <w:p w14:paraId="54753F1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4191092.287</w:t>
            </w:r>
          </w:p>
        </w:tc>
      </w:tr>
      <w:tr w:rsidR="0047731B" w:rsidRPr="00E427C3" w14:paraId="54753F1E" w14:textId="77777777" w:rsidTr="0047731B">
        <w:trPr>
          <w:jc w:val="center"/>
        </w:trPr>
        <w:tc>
          <w:tcPr>
            <w:tcW w:w="588" w:type="pct"/>
          </w:tcPr>
          <w:p w14:paraId="54753F1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864" w:type="pct"/>
          </w:tcPr>
          <w:p w14:paraId="54753F1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237</w:t>
            </w:r>
          </w:p>
        </w:tc>
        <w:tc>
          <w:tcPr>
            <w:tcW w:w="1602" w:type="pct"/>
          </w:tcPr>
          <w:p w14:paraId="54753F1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488362.037</w:t>
            </w:r>
          </w:p>
        </w:tc>
        <w:tc>
          <w:tcPr>
            <w:tcW w:w="1946" w:type="pct"/>
          </w:tcPr>
          <w:p w14:paraId="54753F1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4191106.763</w:t>
            </w:r>
          </w:p>
        </w:tc>
      </w:tr>
      <w:tr w:rsidR="0047731B" w:rsidRPr="00E427C3" w14:paraId="54753F23" w14:textId="77777777" w:rsidTr="0047731B">
        <w:trPr>
          <w:jc w:val="center"/>
        </w:trPr>
        <w:tc>
          <w:tcPr>
            <w:tcW w:w="588" w:type="pct"/>
          </w:tcPr>
          <w:p w14:paraId="54753F1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864" w:type="pct"/>
          </w:tcPr>
          <w:p w14:paraId="54753F2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238</w:t>
            </w:r>
          </w:p>
        </w:tc>
        <w:tc>
          <w:tcPr>
            <w:tcW w:w="1602" w:type="pct"/>
          </w:tcPr>
          <w:p w14:paraId="54753F2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488352.037</w:t>
            </w:r>
          </w:p>
        </w:tc>
        <w:tc>
          <w:tcPr>
            <w:tcW w:w="1946" w:type="pct"/>
          </w:tcPr>
          <w:p w14:paraId="54753F2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4191106.662</w:t>
            </w:r>
          </w:p>
        </w:tc>
      </w:tr>
      <w:tr w:rsidR="0047731B" w:rsidRPr="00E427C3" w14:paraId="54753F28" w14:textId="77777777" w:rsidTr="0047731B">
        <w:trPr>
          <w:jc w:val="center"/>
        </w:trPr>
        <w:tc>
          <w:tcPr>
            <w:tcW w:w="588" w:type="pct"/>
          </w:tcPr>
          <w:p w14:paraId="54753F2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864" w:type="pct"/>
          </w:tcPr>
          <w:p w14:paraId="54753F2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239</w:t>
            </w:r>
          </w:p>
        </w:tc>
        <w:tc>
          <w:tcPr>
            <w:tcW w:w="1602" w:type="pct"/>
          </w:tcPr>
          <w:p w14:paraId="54753F2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488352.762</w:t>
            </w:r>
          </w:p>
        </w:tc>
        <w:tc>
          <w:tcPr>
            <w:tcW w:w="1946" w:type="pct"/>
          </w:tcPr>
          <w:p w14:paraId="54753F2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4191036.625</w:t>
            </w:r>
          </w:p>
        </w:tc>
      </w:tr>
      <w:tr w:rsidR="0047731B" w:rsidRPr="00E427C3" w14:paraId="54753F2D" w14:textId="77777777" w:rsidTr="0047731B">
        <w:trPr>
          <w:jc w:val="center"/>
        </w:trPr>
        <w:tc>
          <w:tcPr>
            <w:tcW w:w="588" w:type="pct"/>
          </w:tcPr>
          <w:p w14:paraId="54753F2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864" w:type="pct"/>
          </w:tcPr>
          <w:p w14:paraId="54753F2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</w:t>
            </w:r>
          </w:p>
        </w:tc>
        <w:tc>
          <w:tcPr>
            <w:tcW w:w="1602" w:type="pct"/>
          </w:tcPr>
          <w:p w14:paraId="54753F2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488327.975</w:t>
            </w:r>
          </w:p>
        </w:tc>
        <w:tc>
          <w:tcPr>
            <w:tcW w:w="1946" w:type="pct"/>
          </w:tcPr>
          <w:p w14:paraId="54753F2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4190976.162</w:t>
            </w:r>
          </w:p>
        </w:tc>
      </w:tr>
      <w:tr w:rsidR="0047731B" w:rsidRPr="00E427C3" w14:paraId="54753F32" w14:textId="77777777" w:rsidTr="0047731B">
        <w:trPr>
          <w:jc w:val="center"/>
        </w:trPr>
        <w:tc>
          <w:tcPr>
            <w:tcW w:w="588" w:type="pct"/>
          </w:tcPr>
          <w:p w14:paraId="54753F2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864" w:type="pct"/>
          </w:tcPr>
          <w:p w14:paraId="54753F2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241</w:t>
            </w:r>
          </w:p>
        </w:tc>
        <w:tc>
          <w:tcPr>
            <w:tcW w:w="1602" w:type="pct"/>
          </w:tcPr>
          <w:p w14:paraId="54753F3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488181.625</w:t>
            </w:r>
          </w:p>
        </w:tc>
        <w:tc>
          <w:tcPr>
            <w:tcW w:w="1946" w:type="pct"/>
          </w:tcPr>
          <w:p w14:paraId="54753F3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4191034.713</w:t>
            </w:r>
          </w:p>
        </w:tc>
      </w:tr>
      <w:tr w:rsidR="0047731B" w:rsidRPr="00E427C3" w14:paraId="54753F37" w14:textId="77777777" w:rsidTr="0047731B">
        <w:trPr>
          <w:jc w:val="center"/>
        </w:trPr>
        <w:tc>
          <w:tcPr>
            <w:tcW w:w="588" w:type="pct"/>
          </w:tcPr>
          <w:p w14:paraId="54753F3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864" w:type="pct"/>
          </w:tcPr>
          <w:p w14:paraId="54753F3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242</w:t>
            </w:r>
          </w:p>
        </w:tc>
        <w:tc>
          <w:tcPr>
            <w:tcW w:w="1602" w:type="pct"/>
          </w:tcPr>
          <w:p w14:paraId="54753F3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488180.690</w:t>
            </w:r>
          </w:p>
        </w:tc>
        <w:tc>
          <w:tcPr>
            <w:tcW w:w="1946" w:type="pct"/>
          </w:tcPr>
          <w:p w14:paraId="54753F3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4191032.431</w:t>
            </w:r>
          </w:p>
        </w:tc>
      </w:tr>
      <w:tr w:rsidR="0047731B" w:rsidRPr="00E427C3" w14:paraId="54753F3C" w14:textId="77777777" w:rsidTr="0047731B">
        <w:trPr>
          <w:jc w:val="center"/>
        </w:trPr>
        <w:tc>
          <w:tcPr>
            <w:tcW w:w="588" w:type="pct"/>
          </w:tcPr>
          <w:p w14:paraId="54753F3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864" w:type="pct"/>
          </w:tcPr>
          <w:p w14:paraId="54753F3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243</w:t>
            </w:r>
          </w:p>
        </w:tc>
        <w:tc>
          <w:tcPr>
            <w:tcW w:w="1602" w:type="pct"/>
          </w:tcPr>
          <w:p w14:paraId="54753F3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488143.110</w:t>
            </w:r>
          </w:p>
        </w:tc>
        <w:tc>
          <w:tcPr>
            <w:tcW w:w="1946" w:type="pct"/>
          </w:tcPr>
          <w:p w14:paraId="54753F3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4191047.487</w:t>
            </w:r>
          </w:p>
        </w:tc>
      </w:tr>
      <w:tr w:rsidR="0047731B" w:rsidRPr="00E427C3" w14:paraId="54753F41" w14:textId="77777777" w:rsidTr="0047731B">
        <w:trPr>
          <w:jc w:val="center"/>
        </w:trPr>
        <w:tc>
          <w:tcPr>
            <w:tcW w:w="588" w:type="pct"/>
          </w:tcPr>
          <w:p w14:paraId="54753F3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864" w:type="pct"/>
          </w:tcPr>
          <w:p w14:paraId="54753F3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244</w:t>
            </w:r>
          </w:p>
        </w:tc>
        <w:tc>
          <w:tcPr>
            <w:tcW w:w="1602" w:type="pct"/>
          </w:tcPr>
          <w:p w14:paraId="54753F3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488144.775</w:t>
            </w:r>
          </w:p>
        </w:tc>
        <w:tc>
          <w:tcPr>
            <w:tcW w:w="1946" w:type="pct"/>
          </w:tcPr>
          <w:p w14:paraId="54753F4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4191051.575</w:t>
            </w:r>
          </w:p>
        </w:tc>
      </w:tr>
      <w:tr w:rsidR="0047731B" w:rsidRPr="00E427C3" w14:paraId="54753F46" w14:textId="77777777" w:rsidTr="0047731B">
        <w:trPr>
          <w:jc w:val="center"/>
        </w:trPr>
        <w:tc>
          <w:tcPr>
            <w:tcW w:w="588" w:type="pct"/>
          </w:tcPr>
          <w:p w14:paraId="54753F4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864" w:type="pct"/>
          </w:tcPr>
          <w:p w14:paraId="54753F4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245</w:t>
            </w:r>
          </w:p>
        </w:tc>
        <w:tc>
          <w:tcPr>
            <w:tcW w:w="1602" w:type="pct"/>
          </w:tcPr>
          <w:p w14:paraId="54753F4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488130.600</w:t>
            </w:r>
          </w:p>
        </w:tc>
        <w:tc>
          <w:tcPr>
            <w:tcW w:w="1946" w:type="pct"/>
          </w:tcPr>
          <w:p w14:paraId="54753F4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4191057.388</w:t>
            </w:r>
          </w:p>
        </w:tc>
      </w:tr>
      <w:tr w:rsidR="0047731B" w:rsidRPr="00E427C3" w14:paraId="54753F4B" w14:textId="77777777" w:rsidTr="0047731B">
        <w:trPr>
          <w:jc w:val="center"/>
        </w:trPr>
        <w:tc>
          <w:tcPr>
            <w:tcW w:w="588" w:type="pct"/>
          </w:tcPr>
          <w:p w14:paraId="54753F4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864" w:type="pct"/>
          </w:tcPr>
          <w:p w14:paraId="54753F4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246</w:t>
            </w:r>
          </w:p>
        </w:tc>
        <w:tc>
          <w:tcPr>
            <w:tcW w:w="1602" w:type="pct"/>
          </w:tcPr>
          <w:p w14:paraId="54753F4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488128.700</w:t>
            </w:r>
          </w:p>
        </w:tc>
        <w:tc>
          <w:tcPr>
            <w:tcW w:w="1946" w:type="pct"/>
          </w:tcPr>
          <w:p w14:paraId="54753F4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4191052.750</w:t>
            </w:r>
          </w:p>
        </w:tc>
      </w:tr>
      <w:tr w:rsidR="0047731B" w:rsidRPr="00E427C3" w14:paraId="54753F50" w14:textId="77777777" w:rsidTr="0047731B">
        <w:trPr>
          <w:jc w:val="center"/>
        </w:trPr>
        <w:tc>
          <w:tcPr>
            <w:tcW w:w="588" w:type="pct"/>
          </w:tcPr>
          <w:p w14:paraId="54753F4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864" w:type="pct"/>
          </w:tcPr>
          <w:p w14:paraId="54753F4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247</w:t>
            </w:r>
          </w:p>
        </w:tc>
        <w:tc>
          <w:tcPr>
            <w:tcW w:w="1602" w:type="pct"/>
          </w:tcPr>
          <w:p w14:paraId="54753F4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488082.213</w:t>
            </w:r>
          </w:p>
        </w:tc>
        <w:tc>
          <w:tcPr>
            <w:tcW w:w="1946" w:type="pct"/>
          </w:tcPr>
          <w:p w14:paraId="54753F4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4191071.800</w:t>
            </w:r>
          </w:p>
        </w:tc>
      </w:tr>
      <w:tr w:rsidR="0047731B" w:rsidRPr="00E427C3" w14:paraId="54753F55" w14:textId="77777777" w:rsidTr="0047731B">
        <w:trPr>
          <w:jc w:val="center"/>
        </w:trPr>
        <w:tc>
          <w:tcPr>
            <w:tcW w:w="588" w:type="pct"/>
          </w:tcPr>
          <w:p w14:paraId="54753F5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864" w:type="pct"/>
          </w:tcPr>
          <w:p w14:paraId="54753F5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248</w:t>
            </w:r>
          </w:p>
        </w:tc>
        <w:tc>
          <w:tcPr>
            <w:tcW w:w="1602" w:type="pct"/>
          </w:tcPr>
          <w:p w14:paraId="54753F5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488079.625</w:t>
            </w:r>
          </w:p>
        </w:tc>
        <w:tc>
          <w:tcPr>
            <w:tcW w:w="1946" w:type="pct"/>
          </w:tcPr>
          <w:p w14:paraId="54753F5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4191065.450</w:t>
            </w:r>
          </w:p>
        </w:tc>
      </w:tr>
      <w:tr w:rsidR="0047731B" w:rsidRPr="00E427C3" w14:paraId="54753F5A" w14:textId="77777777" w:rsidTr="0047731B">
        <w:trPr>
          <w:jc w:val="center"/>
        </w:trPr>
        <w:tc>
          <w:tcPr>
            <w:tcW w:w="588" w:type="pct"/>
          </w:tcPr>
          <w:p w14:paraId="54753F5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864" w:type="pct"/>
          </w:tcPr>
          <w:p w14:paraId="54753F5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249</w:t>
            </w:r>
          </w:p>
        </w:tc>
        <w:tc>
          <w:tcPr>
            <w:tcW w:w="1602" w:type="pct"/>
          </w:tcPr>
          <w:p w14:paraId="54753F5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488002.900</w:t>
            </w:r>
          </w:p>
        </w:tc>
        <w:tc>
          <w:tcPr>
            <w:tcW w:w="1946" w:type="pct"/>
          </w:tcPr>
          <w:p w14:paraId="54753F5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4191096.525</w:t>
            </w:r>
          </w:p>
        </w:tc>
      </w:tr>
      <w:tr w:rsidR="0047731B" w:rsidRPr="00E427C3" w14:paraId="54753F5F" w14:textId="77777777" w:rsidTr="0047731B">
        <w:trPr>
          <w:jc w:val="center"/>
        </w:trPr>
        <w:tc>
          <w:tcPr>
            <w:tcW w:w="588" w:type="pct"/>
          </w:tcPr>
          <w:p w14:paraId="54753F5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864" w:type="pct"/>
          </w:tcPr>
          <w:p w14:paraId="54753F5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250</w:t>
            </w:r>
          </w:p>
        </w:tc>
        <w:tc>
          <w:tcPr>
            <w:tcW w:w="1602" w:type="pct"/>
          </w:tcPr>
          <w:p w14:paraId="54753F5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488006.000</w:t>
            </w:r>
          </w:p>
        </w:tc>
        <w:tc>
          <w:tcPr>
            <w:tcW w:w="1946" w:type="pct"/>
          </w:tcPr>
          <w:p w14:paraId="54753F5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4191104.313</w:t>
            </w:r>
          </w:p>
        </w:tc>
      </w:tr>
      <w:tr w:rsidR="0047731B" w:rsidRPr="00E427C3" w14:paraId="54753F64" w14:textId="77777777" w:rsidTr="0047731B">
        <w:trPr>
          <w:jc w:val="center"/>
        </w:trPr>
        <w:tc>
          <w:tcPr>
            <w:tcW w:w="588" w:type="pct"/>
          </w:tcPr>
          <w:p w14:paraId="54753F6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864" w:type="pct"/>
          </w:tcPr>
          <w:p w14:paraId="54753F6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251</w:t>
            </w:r>
          </w:p>
        </w:tc>
        <w:tc>
          <w:tcPr>
            <w:tcW w:w="1602" w:type="pct"/>
          </w:tcPr>
          <w:p w14:paraId="54753F6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487918.925</w:t>
            </w:r>
          </w:p>
        </w:tc>
        <w:tc>
          <w:tcPr>
            <w:tcW w:w="1946" w:type="pct"/>
          </w:tcPr>
          <w:p w14:paraId="54753F6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4191138.950</w:t>
            </w:r>
          </w:p>
        </w:tc>
      </w:tr>
      <w:tr w:rsidR="0047731B" w:rsidRPr="00E427C3" w14:paraId="54753F69" w14:textId="77777777" w:rsidTr="0047731B">
        <w:trPr>
          <w:jc w:val="center"/>
        </w:trPr>
        <w:tc>
          <w:tcPr>
            <w:tcW w:w="588" w:type="pct"/>
          </w:tcPr>
          <w:p w14:paraId="54753F6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864" w:type="pct"/>
          </w:tcPr>
          <w:p w14:paraId="54753F6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252</w:t>
            </w:r>
          </w:p>
        </w:tc>
        <w:tc>
          <w:tcPr>
            <w:tcW w:w="1602" w:type="pct"/>
          </w:tcPr>
          <w:p w14:paraId="54753F6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487920.762</w:t>
            </w:r>
          </w:p>
        </w:tc>
        <w:tc>
          <w:tcPr>
            <w:tcW w:w="1946" w:type="pct"/>
          </w:tcPr>
          <w:p w14:paraId="54753F6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4191143.587</w:t>
            </w:r>
          </w:p>
        </w:tc>
      </w:tr>
      <w:tr w:rsidR="0047731B" w:rsidRPr="00E427C3" w14:paraId="54753F6E" w14:textId="77777777" w:rsidTr="0047731B">
        <w:trPr>
          <w:jc w:val="center"/>
        </w:trPr>
        <w:tc>
          <w:tcPr>
            <w:tcW w:w="588" w:type="pct"/>
          </w:tcPr>
          <w:p w14:paraId="54753F6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864" w:type="pct"/>
          </w:tcPr>
          <w:p w14:paraId="54753F6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253</w:t>
            </w:r>
          </w:p>
        </w:tc>
        <w:tc>
          <w:tcPr>
            <w:tcW w:w="1602" w:type="pct"/>
          </w:tcPr>
          <w:p w14:paraId="54753F6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487906.525</w:t>
            </w:r>
          </w:p>
        </w:tc>
        <w:tc>
          <w:tcPr>
            <w:tcW w:w="1946" w:type="pct"/>
          </w:tcPr>
          <w:p w14:paraId="54753F6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4191149.275</w:t>
            </w:r>
          </w:p>
        </w:tc>
      </w:tr>
      <w:tr w:rsidR="0047731B" w:rsidRPr="00E427C3" w14:paraId="54753F73" w14:textId="77777777" w:rsidTr="0047731B">
        <w:trPr>
          <w:jc w:val="center"/>
        </w:trPr>
        <w:tc>
          <w:tcPr>
            <w:tcW w:w="588" w:type="pct"/>
          </w:tcPr>
          <w:p w14:paraId="54753F6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864" w:type="pct"/>
          </w:tcPr>
          <w:p w14:paraId="54753F7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254</w:t>
            </w:r>
          </w:p>
        </w:tc>
        <w:tc>
          <w:tcPr>
            <w:tcW w:w="1602" w:type="pct"/>
          </w:tcPr>
          <w:p w14:paraId="54753F7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487905.380</w:t>
            </w:r>
          </w:p>
        </w:tc>
        <w:tc>
          <w:tcPr>
            <w:tcW w:w="1946" w:type="pct"/>
          </w:tcPr>
          <w:p w14:paraId="54753F7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4191146.401</w:t>
            </w:r>
          </w:p>
        </w:tc>
      </w:tr>
      <w:tr w:rsidR="0047731B" w:rsidRPr="00E427C3" w14:paraId="54753F78" w14:textId="77777777" w:rsidTr="0047731B">
        <w:trPr>
          <w:jc w:val="center"/>
        </w:trPr>
        <w:tc>
          <w:tcPr>
            <w:tcW w:w="588" w:type="pct"/>
          </w:tcPr>
          <w:p w14:paraId="54753F7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128</w:t>
            </w:r>
          </w:p>
        </w:tc>
        <w:tc>
          <w:tcPr>
            <w:tcW w:w="864" w:type="pct"/>
          </w:tcPr>
          <w:p w14:paraId="54753F7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255</w:t>
            </w:r>
          </w:p>
        </w:tc>
        <w:tc>
          <w:tcPr>
            <w:tcW w:w="1602" w:type="pct"/>
          </w:tcPr>
          <w:p w14:paraId="54753F7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487842.290</w:t>
            </w:r>
          </w:p>
        </w:tc>
        <w:tc>
          <w:tcPr>
            <w:tcW w:w="1946" w:type="pct"/>
          </w:tcPr>
          <w:p w14:paraId="54753F7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4191171.501</w:t>
            </w:r>
          </w:p>
        </w:tc>
      </w:tr>
      <w:tr w:rsidR="0047731B" w:rsidRPr="00E427C3" w14:paraId="54753F7D" w14:textId="77777777" w:rsidTr="0047731B">
        <w:trPr>
          <w:jc w:val="center"/>
        </w:trPr>
        <w:tc>
          <w:tcPr>
            <w:tcW w:w="588" w:type="pct"/>
          </w:tcPr>
          <w:p w14:paraId="54753F7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129</w:t>
            </w:r>
          </w:p>
        </w:tc>
        <w:tc>
          <w:tcPr>
            <w:tcW w:w="864" w:type="pct"/>
          </w:tcPr>
          <w:p w14:paraId="54753F7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256</w:t>
            </w:r>
          </w:p>
        </w:tc>
        <w:tc>
          <w:tcPr>
            <w:tcW w:w="1602" w:type="pct"/>
          </w:tcPr>
          <w:p w14:paraId="54753F7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487840.100</w:t>
            </w:r>
          </w:p>
        </w:tc>
        <w:tc>
          <w:tcPr>
            <w:tcW w:w="1946" w:type="pct"/>
          </w:tcPr>
          <w:p w14:paraId="54753F7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4191166.013</w:t>
            </w:r>
          </w:p>
        </w:tc>
      </w:tr>
      <w:tr w:rsidR="0047731B" w:rsidRPr="00E427C3" w14:paraId="54753F82" w14:textId="77777777" w:rsidTr="0047731B">
        <w:trPr>
          <w:jc w:val="center"/>
        </w:trPr>
        <w:tc>
          <w:tcPr>
            <w:tcW w:w="588" w:type="pct"/>
          </w:tcPr>
          <w:p w14:paraId="54753F7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130</w:t>
            </w:r>
          </w:p>
        </w:tc>
        <w:tc>
          <w:tcPr>
            <w:tcW w:w="864" w:type="pct"/>
          </w:tcPr>
          <w:p w14:paraId="54753F7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257</w:t>
            </w:r>
          </w:p>
        </w:tc>
        <w:tc>
          <w:tcPr>
            <w:tcW w:w="1602" w:type="pct"/>
          </w:tcPr>
          <w:p w14:paraId="54753F8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487801.375</w:t>
            </w:r>
          </w:p>
        </w:tc>
        <w:tc>
          <w:tcPr>
            <w:tcW w:w="1946" w:type="pct"/>
          </w:tcPr>
          <w:p w14:paraId="54753F8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4191181.425</w:t>
            </w:r>
          </w:p>
        </w:tc>
      </w:tr>
      <w:tr w:rsidR="0047731B" w:rsidRPr="00E427C3" w14:paraId="54753F87" w14:textId="77777777" w:rsidTr="0047731B">
        <w:trPr>
          <w:jc w:val="center"/>
        </w:trPr>
        <w:tc>
          <w:tcPr>
            <w:tcW w:w="588" w:type="pct"/>
          </w:tcPr>
          <w:p w14:paraId="54753F8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131</w:t>
            </w:r>
          </w:p>
        </w:tc>
        <w:tc>
          <w:tcPr>
            <w:tcW w:w="864" w:type="pct"/>
          </w:tcPr>
          <w:p w14:paraId="54753F8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258</w:t>
            </w:r>
          </w:p>
        </w:tc>
        <w:tc>
          <w:tcPr>
            <w:tcW w:w="1602" w:type="pct"/>
          </w:tcPr>
          <w:p w14:paraId="54753F8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487803.212</w:t>
            </w:r>
          </w:p>
        </w:tc>
        <w:tc>
          <w:tcPr>
            <w:tcW w:w="1946" w:type="pct"/>
          </w:tcPr>
          <w:p w14:paraId="54753F8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4191186.063</w:t>
            </w:r>
          </w:p>
        </w:tc>
      </w:tr>
      <w:tr w:rsidR="0047731B" w:rsidRPr="00E427C3" w14:paraId="54753F8C" w14:textId="77777777" w:rsidTr="0047731B">
        <w:trPr>
          <w:jc w:val="center"/>
        </w:trPr>
        <w:tc>
          <w:tcPr>
            <w:tcW w:w="588" w:type="pct"/>
          </w:tcPr>
          <w:p w14:paraId="54753F8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132</w:t>
            </w:r>
          </w:p>
        </w:tc>
        <w:tc>
          <w:tcPr>
            <w:tcW w:w="864" w:type="pct"/>
          </w:tcPr>
          <w:p w14:paraId="54753F8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259</w:t>
            </w:r>
          </w:p>
        </w:tc>
        <w:tc>
          <w:tcPr>
            <w:tcW w:w="1602" w:type="pct"/>
          </w:tcPr>
          <w:p w14:paraId="54753F8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487788.950</w:t>
            </w:r>
          </w:p>
        </w:tc>
        <w:tc>
          <w:tcPr>
            <w:tcW w:w="1946" w:type="pct"/>
          </w:tcPr>
          <w:p w14:paraId="54753F8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4191191.762</w:t>
            </w:r>
          </w:p>
        </w:tc>
      </w:tr>
      <w:tr w:rsidR="0047731B" w:rsidRPr="00E427C3" w14:paraId="54753F91" w14:textId="77777777" w:rsidTr="0047731B">
        <w:trPr>
          <w:jc w:val="center"/>
        </w:trPr>
        <w:tc>
          <w:tcPr>
            <w:tcW w:w="588" w:type="pct"/>
          </w:tcPr>
          <w:p w14:paraId="54753F8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133</w:t>
            </w:r>
          </w:p>
        </w:tc>
        <w:tc>
          <w:tcPr>
            <w:tcW w:w="864" w:type="pct"/>
          </w:tcPr>
          <w:p w14:paraId="54753F8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260</w:t>
            </w:r>
          </w:p>
        </w:tc>
        <w:tc>
          <w:tcPr>
            <w:tcW w:w="1602" w:type="pct"/>
          </w:tcPr>
          <w:p w14:paraId="54753F8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487786.513</w:t>
            </w:r>
          </w:p>
        </w:tc>
        <w:tc>
          <w:tcPr>
            <w:tcW w:w="1946" w:type="pct"/>
          </w:tcPr>
          <w:p w14:paraId="54753F9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4191185.525</w:t>
            </w:r>
          </w:p>
        </w:tc>
      </w:tr>
      <w:tr w:rsidR="0047731B" w:rsidRPr="00E427C3" w14:paraId="54753F96" w14:textId="77777777" w:rsidTr="0047731B">
        <w:trPr>
          <w:jc w:val="center"/>
        </w:trPr>
        <w:tc>
          <w:tcPr>
            <w:tcW w:w="588" w:type="pct"/>
          </w:tcPr>
          <w:p w14:paraId="54753F9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134</w:t>
            </w:r>
          </w:p>
        </w:tc>
        <w:tc>
          <w:tcPr>
            <w:tcW w:w="864" w:type="pct"/>
          </w:tcPr>
          <w:p w14:paraId="54753F9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261</w:t>
            </w:r>
          </w:p>
        </w:tc>
        <w:tc>
          <w:tcPr>
            <w:tcW w:w="1602" w:type="pct"/>
          </w:tcPr>
          <w:p w14:paraId="54753F9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487747.750</w:t>
            </w:r>
          </w:p>
        </w:tc>
        <w:tc>
          <w:tcPr>
            <w:tcW w:w="1946" w:type="pct"/>
          </w:tcPr>
          <w:p w14:paraId="54753F9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4191200.950</w:t>
            </w:r>
          </w:p>
        </w:tc>
      </w:tr>
      <w:tr w:rsidR="0047731B" w:rsidRPr="00E427C3" w14:paraId="54753F9B" w14:textId="77777777" w:rsidTr="0047731B">
        <w:trPr>
          <w:jc w:val="center"/>
        </w:trPr>
        <w:tc>
          <w:tcPr>
            <w:tcW w:w="588" w:type="pct"/>
          </w:tcPr>
          <w:p w14:paraId="54753F9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135</w:t>
            </w:r>
          </w:p>
        </w:tc>
        <w:tc>
          <w:tcPr>
            <w:tcW w:w="864" w:type="pct"/>
          </w:tcPr>
          <w:p w14:paraId="54753F9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262</w:t>
            </w:r>
          </w:p>
        </w:tc>
        <w:tc>
          <w:tcPr>
            <w:tcW w:w="1602" w:type="pct"/>
          </w:tcPr>
          <w:p w14:paraId="54753F9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487750.200</w:t>
            </w:r>
          </w:p>
        </w:tc>
        <w:tc>
          <w:tcPr>
            <w:tcW w:w="1946" w:type="pct"/>
          </w:tcPr>
          <w:p w14:paraId="54753F9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4191207.175</w:t>
            </w:r>
          </w:p>
        </w:tc>
      </w:tr>
      <w:tr w:rsidR="0047731B" w:rsidRPr="00E427C3" w14:paraId="54753FA0" w14:textId="77777777" w:rsidTr="0047731B">
        <w:trPr>
          <w:jc w:val="center"/>
        </w:trPr>
        <w:tc>
          <w:tcPr>
            <w:tcW w:w="588" w:type="pct"/>
          </w:tcPr>
          <w:p w14:paraId="54753F9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136</w:t>
            </w:r>
          </w:p>
        </w:tc>
        <w:tc>
          <w:tcPr>
            <w:tcW w:w="864" w:type="pct"/>
          </w:tcPr>
          <w:p w14:paraId="54753F9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263</w:t>
            </w:r>
          </w:p>
        </w:tc>
        <w:tc>
          <w:tcPr>
            <w:tcW w:w="1602" w:type="pct"/>
          </w:tcPr>
          <w:p w14:paraId="54753F9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487676.675</w:t>
            </w:r>
          </w:p>
        </w:tc>
        <w:tc>
          <w:tcPr>
            <w:tcW w:w="1946" w:type="pct"/>
          </w:tcPr>
          <w:p w14:paraId="54753F9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4191236.425</w:t>
            </w:r>
          </w:p>
        </w:tc>
      </w:tr>
      <w:tr w:rsidR="0047731B" w:rsidRPr="00E427C3" w14:paraId="54753FA5" w14:textId="77777777" w:rsidTr="0047731B">
        <w:trPr>
          <w:jc w:val="center"/>
        </w:trPr>
        <w:tc>
          <w:tcPr>
            <w:tcW w:w="588" w:type="pct"/>
          </w:tcPr>
          <w:p w14:paraId="54753FA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137</w:t>
            </w:r>
          </w:p>
        </w:tc>
        <w:tc>
          <w:tcPr>
            <w:tcW w:w="864" w:type="pct"/>
          </w:tcPr>
          <w:p w14:paraId="54753FA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264</w:t>
            </w:r>
          </w:p>
        </w:tc>
        <w:tc>
          <w:tcPr>
            <w:tcW w:w="1602" w:type="pct"/>
          </w:tcPr>
          <w:p w14:paraId="54753FA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487652.513</w:t>
            </w:r>
          </w:p>
        </w:tc>
        <w:tc>
          <w:tcPr>
            <w:tcW w:w="1946" w:type="pct"/>
          </w:tcPr>
          <w:p w14:paraId="54753FA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4191246.050</w:t>
            </w:r>
          </w:p>
        </w:tc>
      </w:tr>
      <w:tr w:rsidR="0047731B" w:rsidRPr="00E427C3" w14:paraId="54753FAA" w14:textId="77777777" w:rsidTr="0047731B">
        <w:trPr>
          <w:jc w:val="center"/>
        </w:trPr>
        <w:tc>
          <w:tcPr>
            <w:tcW w:w="588" w:type="pct"/>
          </w:tcPr>
          <w:p w14:paraId="54753FA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138</w:t>
            </w:r>
          </w:p>
        </w:tc>
        <w:tc>
          <w:tcPr>
            <w:tcW w:w="864" w:type="pct"/>
          </w:tcPr>
          <w:p w14:paraId="54753FA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265</w:t>
            </w:r>
          </w:p>
        </w:tc>
        <w:tc>
          <w:tcPr>
            <w:tcW w:w="1602" w:type="pct"/>
          </w:tcPr>
          <w:p w14:paraId="54753FA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487630.938</w:t>
            </w:r>
          </w:p>
        </w:tc>
        <w:tc>
          <w:tcPr>
            <w:tcW w:w="1946" w:type="pct"/>
          </w:tcPr>
          <w:p w14:paraId="54753FA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4191254.612</w:t>
            </w:r>
          </w:p>
        </w:tc>
      </w:tr>
      <w:tr w:rsidR="0047731B" w:rsidRPr="00E427C3" w14:paraId="54753FAF" w14:textId="77777777" w:rsidTr="0047731B">
        <w:trPr>
          <w:jc w:val="center"/>
        </w:trPr>
        <w:tc>
          <w:tcPr>
            <w:tcW w:w="588" w:type="pct"/>
          </w:tcPr>
          <w:p w14:paraId="54753FA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139</w:t>
            </w:r>
          </w:p>
        </w:tc>
        <w:tc>
          <w:tcPr>
            <w:tcW w:w="864" w:type="pct"/>
          </w:tcPr>
          <w:p w14:paraId="54753FA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266</w:t>
            </w:r>
          </w:p>
        </w:tc>
        <w:tc>
          <w:tcPr>
            <w:tcW w:w="1602" w:type="pct"/>
          </w:tcPr>
          <w:p w14:paraId="54753FA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487628.525</w:t>
            </w:r>
          </w:p>
        </w:tc>
        <w:tc>
          <w:tcPr>
            <w:tcW w:w="1946" w:type="pct"/>
          </w:tcPr>
          <w:p w14:paraId="54753FA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4191248.575</w:t>
            </w:r>
          </w:p>
        </w:tc>
      </w:tr>
      <w:tr w:rsidR="0047731B" w:rsidRPr="00E427C3" w14:paraId="54753FB4" w14:textId="77777777" w:rsidTr="0047731B">
        <w:trPr>
          <w:jc w:val="center"/>
        </w:trPr>
        <w:tc>
          <w:tcPr>
            <w:tcW w:w="588" w:type="pct"/>
          </w:tcPr>
          <w:p w14:paraId="54753FB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140</w:t>
            </w:r>
          </w:p>
        </w:tc>
        <w:tc>
          <w:tcPr>
            <w:tcW w:w="864" w:type="pct"/>
          </w:tcPr>
          <w:p w14:paraId="54753FB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267</w:t>
            </w:r>
          </w:p>
        </w:tc>
        <w:tc>
          <w:tcPr>
            <w:tcW w:w="1602" w:type="pct"/>
          </w:tcPr>
          <w:p w14:paraId="54753FB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487589.775</w:t>
            </w:r>
          </w:p>
        </w:tc>
        <w:tc>
          <w:tcPr>
            <w:tcW w:w="1946" w:type="pct"/>
          </w:tcPr>
          <w:p w14:paraId="54753FB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4191264.000</w:t>
            </w:r>
          </w:p>
        </w:tc>
      </w:tr>
      <w:tr w:rsidR="0047731B" w:rsidRPr="00E427C3" w14:paraId="54753FB9" w14:textId="77777777" w:rsidTr="0047731B">
        <w:trPr>
          <w:jc w:val="center"/>
        </w:trPr>
        <w:tc>
          <w:tcPr>
            <w:tcW w:w="588" w:type="pct"/>
          </w:tcPr>
          <w:p w14:paraId="54753FB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141</w:t>
            </w:r>
          </w:p>
        </w:tc>
        <w:tc>
          <w:tcPr>
            <w:tcW w:w="864" w:type="pct"/>
          </w:tcPr>
          <w:p w14:paraId="54753FB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268</w:t>
            </w:r>
          </w:p>
        </w:tc>
        <w:tc>
          <w:tcPr>
            <w:tcW w:w="1602" w:type="pct"/>
          </w:tcPr>
          <w:p w14:paraId="54753FB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487592.187</w:t>
            </w:r>
          </w:p>
        </w:tc>
        <w:tc>
          <w:tcPr>
            <w:tcW w:w="1946" w:type="pct"/>
          </w:tcPr>
          <w:p w14:paraId="54753FB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4191270.075</w:t>
            </w:r>
          </w:p>
        </w:tc>
      </w:tr>
      <w:tr w:rsidR="0047731B" w:rsidRPr="00E427C3" w14:paraId="54753FBE" w14:textId="77777777" w:rsidTr="0047731B">
        <w:trPr>
          <w:jc w:val="center"/>
        </w:trPr>
        <w:tc>
          <w:tcPr>
            <w:tcW w:w="588" w:type="pct"/>
          </w:tcPr>
          <w:p w14:paraId="54753FB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142</w:t>
            </w:r>
          </w:p>
        </w:tc>
        <w:tc>
          <w:tcPr>
            <w:tcW w:w="864" w:type="pct"/>
          </w:tcPr>
          <w:p w14:paraId="54753FB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269</w:t>
            </w:r>
          </w:p>
        </w:tc>
        <w:tc>
          <w:tcPr>
            <w:tcW w:w="1602" w:type="pct"/>
          </w:tcPr>
          <w:p w14:paraId="54753FB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487577.925</w:t>
            </w:r>
          </w:p>
        </w:tc>
        <w:tc>
          <w:tcPr>
            <w:tcW w:w="1946" w:type="pct"/>
          </w:tcPr>
          <w:p w14:paraId="54753FB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4191275.712</w:t>
            </w:r>
          </w:p>
        </w:tc>
      </w:tr>
      <w:tr w:rsidR="0047731B" w:rsidRPr="00E427C3" w14:paraId="54753FC3" w14:textId="77777777" w:rsidTr="0047731B">
        <w:trPr>
          <w:jc w:val="center"/>
        </w:trPr>
        <w:tc>
          <w:tcPr>
            <w:tcW w:w="588" w:type="pct"/>
          </w:tcPr>
          <w:p w14:paraId="54753FB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143</w:t>
            </w:r>
          </w:p>
        </w:tc>
        <w:tc>
          <w:tcPr>
            <w:tcW w:w="864" w:type="pct"/>
          </w:tcPr>
          <w:p w14:paraId="54753FC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270</w:t>
            </w:r>
          </w:p>
        </w:tc>
        <w:tc>
          <w:tcPr>
            <w:tcW w:w="1602" w:type="pct"/>
          </w:tcPr>
          <w:p w14:paraId="54753FC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487576.075</w:t>
            </w:r>
          </w:p>
        </w:tc>
        <w:tc>
          <w:tcPr>
            <w:tcW w:w="1946" w:type="pct"/>
          </w:tcPr>
          <w:p w14:paraId="54753FC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4191271.062</w:t>
            </w:r>
          </w:p>
        </w:tc>
      </w:tr>
      <w:tr w:rsidR="0047731B" w:rsidRPr="00E427C3" w14:paraId="54753FC8" w14:textId="77777777" w:rsidTr="0047731B">
        <w:trPr>
          <w:jc w:val="center"/>
        </w:trPr>
        <w:tc>
          <w:tcPr>
            <w:tcW w:w="588" w:type="pct"/>
          </w:tcPr>
          <w:p w14:paraId="54753FC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144</w:t>
            </w:r>
          </w:p>
        </w:tc>
        <w:tc>
          <w:tcPr>
            <w:tcW w:w="864" w:type="pct"/>
          </w:tcPr>
          <w:p w14:paraId="54753FC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271</w:t>
            </w:r>
          </w:p>
        </w:tc>
        <w:tc>
          <w:tcPr>
            <w:tcW w:w="1602" w:type="pct"/>
          </w:tcPr>
          <w:p w14:paraId="54753FC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487550.238</w:t>
            </w:r>
          </w:p>
        </w:tc>
        <w:tc>
          <w:tcPr>
            <w:tcW w:w="1946" w:type="pct"/>
          </w:tcPr>
          <w:p w14:paraId="54753FC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4191281.350</w:t>
            </w:r>
          </w:p>
        </w:tc>
      </w:tr>
      <w:tr w:rsidR="0047731B" w:rsidRPr="00E427C3" w14:paraId="54753FCD" w14:textId="77777777" w:rsidTr="0047731B">
        <w:trPr>
          <w:jc w:val="center"/>
        </w:trPr>
        <w:tc>
          <w:tcPr>
            <w:tcW w:w="588" w:type="pct"/>
          </w:tcPr>
          <w:p w14:paraId="54753FC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145</w:t>
            </w:r>
          </w:p>
        </w:tc>
        <w:tc>
          <w:tcPr>
            <w:tcW w:w="864" w:type="pct"/>
          </w:tcPr>
          <w:p w14:paraId="54753FC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272</w:t>
            </w:r>
          </w:p>
        </w:tc>
        <w:tc>
          <w:tcPr>
            <w:tcW w:w="1602" w:type="pct"/>
          </w:tcPr>
          <w:p w14:paraId="54753FC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487529.750</w:t>
            </w:r>
          </w:p>
        </w:tc>
        <w:tc>
          <w:tcPr>
            <w:tcW w:w="1946" w:type="pct"/>
          </w:tcPr>
          <w:p w14:paraId="54753FC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4191289.512</w:t>
            </w:r>
          </w:p>
        </w:tc>
      </w:tr>
      <w:tr w:rsidR="0047731B" w:rsidRPr="00E427C3" w14:paraId="54753FD2" w14:textId="77777777" w:rsidTr="0047731B">
        <w:trPr>
          <w:jc w:val="center"/>
        </w:trPr>
        <w:tc>
          <w:tcPr>
            <w:tcW w:w="588" w:type="pct"/>
          </w:tcPr>
          <w:p w14:paraId="54753FC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146</w:t>
            </w:r>
          </w:p>
        </w:tc>
        <w:tc>
          <w:tcPr>
            <w:tcW w:w="864" w:type="pct"/>
          </w:tcPr>
          <w:p w14:paraId="54753FC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273</w:t>
            </w:r>
          </w:p>
        </w:tc>
        <w:tc>
          <w:tcPr>
            <w:tcW w:w="1602" w:type="pct"/>
          </w:tcPr>
          <w:p w14:paraId="54753FD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487531.563</w:t>
            </w:r>
          </w:p>
        </w:tc>
        <w:tc>
          <w:tcPr>
            <w:tcW w:w="1946" w:type="pct"/>
          </w:tcPr>
          <w:p w14:paraId="54753FD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4191294.187</w:t>
            </w:r>
          </w:p>
        </w:tc>
      </w:tr>
      <w:tr w:rsidR="0047731B" w:rsidRPr="00E427C3" w14:paraId="54753FD7" w14:textId="77777777" w:rsidTr="0047731B">
        <w:trPr>
          <w:jc w:val="center"/>
        </w:trPr>
        <w:tc>
          <w:tcPr>
            <w:tcW w:w="588" w:type="pct"/>
          </w:tcPr>
          <w:p w14:paraId="54753FD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147</w:t>
            </w:r>
          </w:p>
        </w:tc>
        <w:tc>
          <w:tcPr>
            <w:tcW w:w="864" w:type="pct"/>
          </w:tcPr>
          <w:p w14:paraId="54753FD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274</w:t>
            </w:r>
          </w:p>
        </w:tc>
        <w:tc>
          <w:tcPr>
            <w:tcW w:w="1602" w:type="pct"/>
          </w:tcPr>
          <w:p w14:paraId="54753FD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487489.413</w:t>
            </w:r>
          </w:p>
        </w:tc>
        <w:tc>
          <w:tcPr>
            <w:tcW w:w="1946" w:type="pct"/>
          </w:tcPr>
          <w:p w14:paraId="54753FD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4191310.913</w:t>
            </w:r>
          </w:p>
        </w:tc>
      </w:tr>
      <w:tr w:rsidR="0047731B" w:rsidRPr="00E427C3" w14:paraId="54753FDC" w14:textId="77777777" w:rsidTr="0047731B">
        <w:trPr>
          <w:jc w:val="center"/>
        </w:trPr>
        <w:tc>
          <w:tcPr>
            <w:tcW w:w="588" w:type="pct"/>
          </w:tcPr>
          <w:p w14:paraId="54753FD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148</w:t>
            </w:r>
          </w:p>
        </w:tc>
        <w:tc>
          <w:tcPr>
            <w:tcW w:w="864" w:type="pct"/>
          </w:tcPr>
          <w:p w14:paraId="54753FD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275</w:t>
            </w:r>
          </w:p>
        </w:tc>
        <w:tc>
          <w:tcPr>
            <w:tcW w:w="1602" w:type="pct"/>
          </w:tcPr>
          <w:p w14:paraId="54753FD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487478.378</w:t>
            </w:r>
          </w:p>
        </w:tc>
        <w:tc>
          <w:tcPr>
            <w:tcW w:w="1946" w:type="pct"/>
          </w:tcPr>
          <w:p w14:paraId="54753FD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4191388.884</w:t>
            </w:r>
          </w:p>
        </w:tc>
      </w:tr>
      <w:tr w:rsidR="0047731B" w:rsidRPr="00E427C3" w14:paraId="54753FE1" w14:textId="77777777" w:rsidTr="0047731B">
        <w:trPr>
          <w:jc w:val="center"/>
        </w:trPr>
        <w:tc>
          <w:tcPr>
            <w:tcW w:w="588" w:type="pct"/>
          </w:tcPr>
          <w:p w14:paraId="54753FD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149</w:t>
            </w:r>
          </w:p>
        </w:tc>
        <w:tc>
          <w:tcPr>
            <w:tcW w:w="864" w:type="pct"/>
          </w:tcPr>
          <w:p w14:paraId="54753FD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276</w:t>
            </w:r>
          </w:p>
        </w:tc>
        <w:tc>
          <w:tcPr>
            <w:tcW w:w="1602" w:type="pct"/>
          </w:tcPr>
          <w:p w14:paraId="54753FD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487485.100</w:t>
            </w:r>
          </w:p>
        </w:tc>
        <w:tc>
          <w:tcPr>
            <w:tcW w:w="1946" w:type="pct"/>
          </w:tcPr>
          <w:p w14:paraId="54753FE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4191389.813</w:t>
            </w:r>
          </w:p>
        </w:tc>
      </w:tr>
      <w:tr w:rsidR="0047731B" w:rsidRPr="00E427C3" w14:paraId="54753FE6" w14:textId="77777777" w:rsidTr="0047731B">
        <w:trPr>
          <w:jc w:val="center"/>
        </w:trPr>
        <w:tc>
          <w:tcPr>
            <w:tcW w:w="588" w:type="pct"/>
          </w:tcPr>
          <w:p w14:paraId="54753FE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150</w:t>
            </w:r>
          </w:p>
        </w:tc>
        <w:tc>
          <w:tcPr>
            <w:tcW w:w="864" w:type="pct"/>
          </w:tcPr>
          <w:p w14:paraId="54753FE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277</w:t>
            </w:r>
          </w:p>
        </w:tc>
        <w:tc>
          <w:tcPr>
            <w:tcW w:w="1602" w:type="pct"/>
          </w:tcPr>
          <w:p w14:paraId="54753FE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487474.763</w:t>
            </w:r>
          </w:p>
        </w:tc>
        <w:tc>
          <w:tcPr>
            <w:tcW w:w="1946" w:type="pct"/>
          </w:tcPr>
          <w:p w14:paraId="54753FE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4191460.275</w:t>
            </w:r>
          </w:p>
        </w:tc>
      </w:tr>
      <w:tr w:rsidR="0047731B" w:rsidRPr="00E427C3" w14:paraId="54753FEB" w14:textId="77777777" w:rsidTr="0047731B">
        <w:trPr>
          <w:jc w:val="center"/>
        </w:trPr>
        <w:tc>
          <w:tcPr>
            <w:tcW w:w="588" w:type="pct"/>
          </w:tcPr>
          <w:p w14:paraId="54753FE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151</w:t>
            </w:r>
          </w:p>
        </w:tc>
        <w:tc>
          <w:tcPr>
            <w:tcW w:w="864" w:type="pct"/>
          </w:tcPr>
          <w:p w14:paraId="54753FE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278</w:t>
            </w:r>
          </w:p>
        </w:tc>
        <w:tc>
          <w:tcPr>
            <w:tcW w:w="1602" w:type="pct"/>
          </w:tcPr>
          <w:p w14:paraId="54753FE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487472.288</w:t>
            </w:r>
          </w:p>
        </w:tc>
        <w:tc>
          <w:tcPr>
            <w:tcW w:w="1946" w:type="pct"/>
          </w:tcPr>
          <w:p w14:paraId="54753FE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4191477.088</w:t>
            </w:r>
          </w:p>
        </w:tc>
      </w:tr>
      <w:tr w:rsidR="0047731B" w:rsidRPr="00E427C3" w14:paraId="54753FF0" w14:textId="77777777" w:rsidTr="0047731B">
        <w:trPr>
          <w:jc w:val="center"/>
        </w:trPr>
        <w:tc>
          <w:tcPr>
            <w:tcW w:w="588" w:type="pct"/>
          </w:tcPr>
          <w:p w14:paraId="54753FE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152</w:t>
            </w:r>
          </w:p>
        </w:tc>
        <w:tc>
          <w:tcPr>
            <w:tcW w:w="864" w:type="pct"/>
          </w:tcPr>
          <w:p w14:paraId="54753FE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279</w:t>
            </w:r>
          </w:p>
        </w:tc>
        <w:tc>
          <w:tcPr>
            <w:tcW w:w="1602" w:type="pct"/>
          </w:tcPr>
          <w:p w14:paraId="54753FE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487479.213</w:t>
            </w:r>
          </w:p>
        </w:tc>
        <w:tc>
          <w:tcPr>
            <w:tcW w:w="1946" w:type="pct"/>
          </w:tcPr>
          <w:p w14:paraId="54753FE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4191478.100</w:t>
            </w:r>
          </w:p>
        </w:tc>
      </w:tr>
      <w:tr w:rsidR="0047731B" w:rsidRPr="00E427C3" w14:paraId="54753FF5" w14:textId="77777777" w:rsidTr="0047731B">
        <w:trPr>
          <w:jc w:val="center"/>
        </w:trPr>
        <w:tc>
          <w:tcPr>
            <w:tcW w:w="588" w:type="pct"/>
          </w:tcPr>
          <w:p w14:paraId="54753FF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153</w:t>
            </w:r>
          </w:p>
        </w:tc>
        <w:tc>
          <w:tcPr>
            <w:tcW w:w="864" w:type="pct"/>
          </w:tcPr>
          <w:p w14:paraId="54753FF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280</w:t>
            </w:r>
          </w:p>
        </w:tc>
        <w:tc>
          <w:tcPr>
            <w:tcW w:w="1602" w:type="pct"/>
          </w:tcPr>
          <w:p w14:paraId="54753FF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487476.850</w:t>
            </w:r>
          </w:p>
        </w:tc>
        <w:tc>
          <w:tcPr>
            <w:tcW w:w="1946" w:type="pct"/>
          </w:tcPr>
          <w:p w14:paraId="54753FF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4191494.100</w:t>
            </w:r>
          </w:p>
        </w:tc>
      </w:tr>
      <w:tr w:rsidR="0047731B" w:rsidRPr="00E427C3" w14:paraId="54753FFA" w14:textId="77777777" w:rsidTr="0047731B">
        <w:trPr>
          <w:jc w:val="center"/>
        </w:trPr>
        <w:tc>
          <w:tcPr>
            <w:tcW w:w="588" w:type="pct"/>
          </w:tcPr>
          <w:p w14:paraId="54753FF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154</w:t>
            </w:r>
          </w:p>
        </w:tc>
        <w:tc>
          <w:tcPr>
            <w:tcW w:w="864" w:type="pct"/>
          </w:tcPr>
          <w:p w14:paraId="54753FF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281</w:t>
            </w:r>
          </w:p>
        </w:tc>
        <w:tc>
          <w:tcPr>
            <w:tcW w:w="1602" w:type="pct"/>
          </w:tcPr>
          <w:p w14:paraId="54753FF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487469.950</w:t>
            </w:r>
          </w:p>
        </w:tc>
        <w:tc>
          <w:tcPr>
            <w:tcW w:w="1946" w:type="pct"/>
          </w:tcPr>
          <w:p w14:paraId="54753FF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4191493.088</w:t>
            </w:r>
          </w:p>
        </w:tc>
      </w:tr>
      <w:tr w:rsidR="0047731B" w:rsidRPr="00E427C3" w14:paraId="54753FFF" w14:textId="77777777" w:rsidTr="0047731B">
        <w:trPr>
          <w:jc w:val="center"/>
        </w:trPr>
        <w:tc>
          <w:tcPr>
            <w:tcW w:w="588" w:type="pct"/>
          </w:tcPr>
          <w:p w14:paraId="54753FF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155</w:t>
            </w:r>
          </w:p>
        </w:tc>
        <w:tc>
          <w:tcPr>
            <w:tcW w:w="864" w:type="pct"/>
          </w:tcPr>
          <w:p w14:paraId="54753FF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282</w:t>
            </w:r>
          </w:p>
        </w:tc>
        <w:tc>
          <w:tcPr>
            <w:tcW w:w="1602" w:type="pct"/>
          </w:tcPr>
          <w:p w14:paraId="54753FF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487467.625</w:t>
            </w:r>
          </w:p>
        </w:tc>
        <w:tc>
          <w:tcPr>
            <w:tcW w:w="1946" w:type="pct"/>
          </w:tcPr>
          <w:p w14:paraId="54753FF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4191508.900</w:t>
            </w:r>
          </w:p>
        </w:tc>
      </w:tr>
      <w:tr w:rsidR="0047731B" w:rsidRPr="00E427C3" w14:paraId="54754004" w14:textId="77777777" w:rsidTr="0047731B">
        <w:trPr>
          <w:jc w:val="center"/>
        </w:trPr>
        <w:tc>
          <w:tcPr>
            <w:tcW w:w="588" w:type="pct"/>
          </w:tcPr>
          <w:p w14:paraId="5475400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156</w:t>
            </w:r>
          </w:p>
        </w:tc>
        <w:tc>
          <w:tcPr>
            <w:tcW w:w="864" w:type="pct"/>
          </w:tcPr>
          <w:p w14:paraId="5475400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283</w:t>
            </w:r>
          </w:p>
        </w:tc>
        <w:tc>
          <w:tcPr>
            <w:tcW w:w="1602" w:type="pct"/>
          </w:tcPr>
          <w:p w14:paraId="5475400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487462.088</w:t>
            </w:r>
          </w:p>
        </w:tc>
        <w:tc>
          <w:tcPr>
            <w:tcW w:w="1946" w:type="pct"/>
          </w:tcPr>
          <w:p w14:paraId="5475400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4191546.337</w:t>
            </w:r>
          </w:p>
        </w:tc>
      </w:tr>
      <w:tr w:rsidR="0047731B" w:rsidRPr="00E427C3" w14:paraId="54754009" w14:textId="77777777" w:rsidTr="0047731B">
        <w:trPr>
          <w:jc w:val="center"/>
        </w:trPr>
        <w:tc>
          <w:tcPr>
            <w:tcW w:w="588" w:type="pct"/>
          </w:tcPr>
          <w:p w14:paraId="5475400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157</w:t>
            </w:r>
          </w:p>
        </w:tc>
        <w:tc>
          <w:tcPr>
            <w:tcW w:w="864" w:type="pct"/>
          </w:tcPr>
          <w:p w14:paraId="5475400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284</w:t>
            </w:r>
          </w:p>
        </w:tc>
        <w:tc>
          <w:tcPr>
            <w:tcW w:w="1602" w:type="pct"/>
          </w:tcPr>
          <w:p w14:paraId="5475400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487481.050</w:t>
            </w:r>
          </w:p>
        </w:tc>
        <w:tc>
          <w:tcPr>
            <w:tcW w:w="1946" w:type="pct"/>
          </w:tcPr>
          <w:p w14:paraId="5475400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4191556.250</w:t>
            </w:r>
          </w:p>
        </w:tc>
      </w:tr>
      <w:tr w:rsidR="0047731B" w:rsidRPr="00E427C3" w14:paraId="5475400E" w14:textId="77777777" w:rsidTr="0047731B">
        <w:trPr>
          <w:jc w:val="center"/>
        </w:trPr>
        <w:tc>
          <w:tcPr>
            <w:tcW w:w="588" w:type="pct"/>
          </w:tcPr>
          <w:p w14:paraId="5475400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158</w:t>
            </w:r>
          </w:p>
        </w:tc>
        <w:tc>
          <w:tcPr>
            <w:tcW w:w="864" w:type="pct"/>
          </w:tcPr>
          <w:p w14:paraId="5475400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285</w:t>
            </w:r>
          </w:p>
        </w:tc>
        <w:tc>
          <w:tcPr>
            <w:tcW w:w="1602" w:type="pct"/>
          </w:tcPr>
          <w:p w14:paraId="5475400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487511.175</w:t>
            </w:r>
          </w:p>
        </w:tc>
        <w:tc>
          <w:tcPr>
            <w:tcW w:w="1946" w:type="pct"/>
          </w:tcPr>
          <w:p w14:paraId="5475400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4191571.900</w:t>
            </w:r>
          </w:p>
        </w:tc>
      </w:tr>
      <w:tr w:rsidR="0047731B" w:rsidRPr="00E427C3" w14:paraId="54754013" w14:textId="77777777" w:rsidTr="0047731B">
        <w:trPr>
          <w:jc w:val="center"/>
        </w:trPr>
        <w:tc>
          <w:tcPr>
            <w:tcW w:w="588" w:type="pct"/>
          </w:tcPr>
          <w:p w14:paraId="5475400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159</w:t>
            </w:r>
          </w:p>
        </w:tc>
        <w:tc>
          <w:tcPr>
            <w:tcW w:w="864" w:type="pct"/>
          </w:tcPr>
          <w:p w14:paraId="5475401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286</w:t>
            </w:r>
          </w:p>
        </w:tc>
        <w:tc>
          <w:tcPr>
            <w:tcW w:w="1602" w:type="pct"/>
          </w:tcPr>
          <w:p w14:paraId="5475401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487514.363</w:t>
            </w:r>
          </w:p>
        </w:tc>
        <w:tc>
          <w:tcPr>
            <w:tcW w:w="1946" w:type="pct"/>
          </w:tcPr>
          <w:p w14:paraId="5475401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4191565.675</w:t>
            </w:r>
          </w:p>
        </w:tc>
      </w:tr>
      <w:tr w:rsidR="0047731B" w:rsidRPr="00E427C3" w14:paraId="54754018" w14:textId="77777777" w:rsidTr="0047731B">
        <w:trPr>
          <w:jc w:val="center"/>
        </w:trPr>
        <w:tc>
          <w:tcPr>
            <w:tcW w:w="588" w:type="pct"/>
          </w:tcPr>
          <w:p w14:paraId="5475401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160</w:t>
            </w:r>
          </w:p>
        </w:tc>
        <w:tc>
          <w:tcPr>
            <w:tcW w:w="864" w:type="pct"/>
          </w:tcPr>
          <w:p w14:paraId="5475401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287</w:t>
            </w:r>
          </w:p>
        </w:tc>
        <w:tc>
          <w:tcPr>
            <w:tcW w:w="1602" w:type="pct"/>
          </w:tcPr>
          <w:p w14:paraId="5475401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487528.738</w:t>
            </w:r>
          </w:p>
        </w:tc>
        <w:tc>
          <w:tcPr>
            <w:tcW w:w="1946" w:type="pct"/>
          </w:tcPr>
          <w:p w14:paraId="5475401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4191573.125</w:t>
            </w:r>
          </w:p>
        </w:tc>
      </w:tr>
      <w:tr w:rsidR="0047731B" w:rsidRPr="00E427C3" w14:paraId="5475401D" w14:textId="77777777" w:rsidTr="0047731B">
        <w:trPr>
          <w:jc w:val="center"/>
        </w:trPr>
        <w:tc>
          <w:tcPr>
            <w:tcW w:w="588" w:type="pct"/>
          </w:tcPr>
          <w:p w14:paraId="5475401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161</w:t>
            </w:r>
          </w:p>
        </w:tc>
        <w:tc>
          <w:tcPr>
            <w:tcW w:w="864" w:type="pct"/>
          </w:tcPr>
          <w:p w14:paraId="5475401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288</w:t>
            </w:r>
          </w:p>
        </w:tc>
        <w:tc>
          <w:tcPr>
            <w:tcW w:w="1602" w:type="pct"/>
          </w:tcPr>
          <w:p w14:paraId="5475401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487525.513</w:t>
            </w:r>
          </w:p>
        </w:tc>
        <w:tc>
          <w:tcPr>
            <w:tcW w:w="1946" w:type="pct"/>
          </w:tcPr>
          <w:p w14:paraId="5475401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4191579.337</w:t>
            </w:r>
          </w:p>
        </w:tc>
      </w:tr>
      <w:tr w:rsidR="0047731B" w:rsidRPr="00E427C3" w14:paraId="54754022" w14:textId="77777777" w:rsidTr="0047731B">
        <w:trPr>
          <w:jc w:val="center"/>
        </w:trPr>
        <w:tc>
          <w:tcPr>
            <w:tcW w:w="588" w:type="pct"/>
          </w:tcPr>
          <w:p w14:paraId="5475401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162</w:t>
            </w:r>
          </w:p>
        </w:tc>
        <w:tc>
          <w:tcPr>
            <w:tcW w:w="864" w:type="pct"/>
          </w:tcPr>
          <w:p w14:paraId="5475401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289</w:t>
            </w:r>
          </w:p>
        </w:tc>
        <w:tc>
          <w:tcPr>
            <w:tcW w:w="1602" w:type="pct"/>
          </w:tcPr>
          <w:p w14:paraId="5475402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487548.187</w:t>
            </w:r>
          </w:p>
        </w:tc>
        <w:tc>
          <w:tcPr>
            <w:tcW w:w="1946" w:type="pct"/>
          </w:tcPr>
          <w:p w14:paraId="5475402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4191591.112</w:t>
            </w:r>
          </w:p>
        </w:tc>
      </w:tr>
      <w:tr w:rsidR="0047731B" w:rsidRPr="00E427C3" w14:paraId="54754027" w14:textId="77777777" w:rsidTr="0047731B">
        <w:trPr>
          <w:jc w:val="center"/>
        </w:trPr>
        <w:tc>
          <w:tcPr>
            <w:tcW w:w="588" w:type="pct"/>
          </w:tcPr>
          <w:p w14:paraId="5475402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163</w:t>
            </w:r>
          </w:p>
        </w:tc>
        <w:tc>
          <w:tcPr>
            <w:tcW w:w="864" w:type="pct"/>
          </w:tcPr>
          <w:p w14:paraId="5475402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290</w:t>
            </w:r>
          </w:p>
        </w:tc>
        <w:tc>
          <w:tcPr>
            <w:tcW w:w="1602" w:type="pct"/>
          </w:tcPr>
          <w:p w14:paraId="5475402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487555.050</w:t>
            </w:r>
          </w:p>
        </w:tc>
        <w:tc>
          <w:tcPr>
            <w:tcW w:w="1946" w:type="pct"/>
          </w:tcPr>
          <w:p w14:paraId="5475402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4191594.662</w:t>
            </w:r>
          </w:p>
        </w:tc>
      </w:tr>
      <w:tr w:rsidR="0047731B" w:rsidRPr="00E427C3" w14:paraId="5475402C" w14:textId="77777777" w:rsidTr="0047731B">
        <w:trPr>
          <w:jc w:val="center"/>
        </w:trPr>
        <w:tc>
          <w:tcPr>
            <w:tcW w:w="588" w:type="pct"/>
          </w:tcPr>
          <w:p w14:paraId="5475402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164</w:t>
            </w:r>
          </w:p>
        </w:tc>
        <w:tc>
          <w:tcPr>
            <w:tcW w:w="864" w:type="pct"/>
          </w:tcPr>
          <w:p w14:paraId="5475402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291</w:t>
            </w:r>
          </w:p>
        </w:tc>
        <w:tc>
          <w:tcPr>
            <w:tcW w:w="1602" w:type="pct"/>
          </w:tcPr>
          <w:p w14:paraId="5475402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487558.325</w:t>
            </w:r>
          </w:p>
        </w:tc>
        <w:tc>
          <w:tcPr>
            <w:tcW w:w="1946" w:type="pct"/>
          </w:tcPr>
          <w:p w14:paraId="5475402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4191588.425</w:t>
            </w:r>
          </w:p>
        </w:tc>
      </w:tr>
      <w:tr w:rsidR="0047731B" w:rsidRPr="00E427C3" w14:paraId="54754031" w14:textId="77777777" w:rsidTr="0047731B">
        <w:trPr>
          <w:jc w:val="center"/>
        </w:trPr>
        <w:tc>
          <w:tcPr>
            <w:tcW w:w="588" w:type="pct"/>
          </w:tcPr>
          <w:p w14:paraId="5475402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165</w:t>
            </w:r>
          </w:p>
        </w:tc>
        <w:tc>
          <w:tcPr>
            <w:tcW w:w="864" w:type="pct"/>
          </w:tcPr>
          <w:p w14:paraId="5475402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292</w:t>
            </w:r>
          </w:p>
        </w:tc>
        <w:tc>
          <w:tcPr>
            <w:tcW w:w="1602" w:type="pct"/>
          </w:tcPr>
          <w:p w14:paraId="5475402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487572.625</w:t>
            </w:r>
          </w:p>
        </w:tc>
        <w:tc>
          <w:tcPr>
            <w:tcW w:w="1946" w:type="pct"/>
          </w:tcPr>
          <w:p w14:paraId="5475403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4191595.938</w:t>
            </w:r>
          </w:p>
        </w:tc>
      </w:tr>
      <w:tr w:rsidR="0047731B" w:rsidRPr="00E427C3" w14:paraId="54754036" w14:textId="77777777" w:rsidTr="0047731B">
        <w:trPr>
          <w:jc w:val="center"/>
        </w:trPr>
        <w:tc>
          <w:tcPr>
            <w:tcW w:w="588" w:type="pct"/>
          </w:tcPr>
          <w:p w14:paraId="5475403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166</w:t>
            </w:r>
          </w:p>
        </w:tc>
        <w:tc>
          <w:tcPr>
            <w:tcW w:w="864" w:type="pct"/>
          </w:tcPr>
          <w:p w14:paraId="5475403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293</w:t>
            </w:r>
          </w:p>
        </w:tc>
        <w:tc>
          <w:tcPr>
            <w:tcW w:w="1602" w:type="pct"/>
          </w:tcPr>
          <w:p w14:paraId="5475403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487569.363</w:t>
            </w:r>
          </w:p>
        </w:tc>
        <w:tc>
          <w:tcPr>
            <w:tcW w:w="1946" w:type="pct"/>
          </w:tcPr>
          <w:p w14:paraId="5475403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4191602.150</w:t>
            </w:r>
          </w:p>
        </w:tc>
      </w:tr>
      <w:tr w:rsidR="0047731B" w:rsidRPr="00E427C3" w14:paraId="5475403B" w14:textId="77777777" w:rsidTr="0047731B">
        <w:trPr>
          <w:jc w:val="center"/>
        </w:trPr>
        <w:tc>
          <w:tcPr>
            <w:tcW w:w="588" w:type="pct"/>
          </w:tcPr>
          <w:p w14:paraId="5475403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167</w:t>
            </w:r>
          </w:p>
        </w:tc>
        <w:tc>
          <w:tcPr>
            <w:tcW w:w="864" w:type="pct"/>
          </w:tcPr>
          <w:p w14:paraId="5475403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294</w:t>
            </w:r>
          </w:p>
        </w:tc>
        <w:tc>
          <w:tcPr>
            <w:tcW w:w="1602" w:type="pct"/>
          </w:tcPr>
          <w:p w14:paraId="5475403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487609.612</w:t>
            </w:r>
          </w:p>
        </w:tc>
        <w:tc>
          <w:tcPr>
            <w:tcW w:w="1946" w:type="pct"/>
          </w:tcPr>
          <w:p w14:paraId="5475403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4191623.063</w:t>
            </w:r>
          </w:p>
        </w:tc>
      </w:tr>
      <w:tr w:rsidR="0047731B" w:rsidRPr="00E427C3" w14:paraId="54754040" w14:textId="77777777" w:rsidTr="0047731B">
        <w:trPr>
          <w:jc w:val="center"/>
        </w:trPr>
        <w:tc>
          <w:tcPr>
            <w:tcW w:w="588" w:type="pct"/>
          </w:tcPr>
          <w:p w14:paraId="5475403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168</w:t>
            </w:r>
          </w:p>
        </w:tc>
        <w:tc>
          <w:tcPr>
            <w:tcW w:w="864" w:type="pct"/>
          </w:tcPr>
          <w:p w14:paraId="5475403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295</w:t>
            </w:r>
          </w:p>
        </w:tc>
        <w:tc>
          <w:tcPr>
            <w:tcW w:w="1602" w:type="pct"/>
          </w:tcPr>
          <w:p w14:paraId="5475403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487643.037</w:t>
            </w:r>
          </w:p>
        </w:tc>
        <w:tc>
          <w:tcPr>
            <w:tcW w:w="1946" w:type="pct"/>
          </w:tcPr>
          <w:p w14:paraId="5475403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4191629.825</w:t>
            </w:r>
          </w:p>
        </w:tc>
      </w:tr>
      <w:tr w:rsidR="0047731B" w:rsidRPr="00E427C3" w14:paraId="54754045" w14:textId="77777777" w:rsidTr="0047731B">
        <w:trPr>
          <w:jc w:val="center"/>
        </w:trPr>
        <w:tc>
          <w:tcPr>
            <w:tcW w:w="588" w:type="pct"/>
          </w:tcPr>
          <w:p w14:paraId="5475404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169</w:t>
            </w:r>
          </w:p>
        </w:tc>
        <w:tc>
          <w:tcPr>
            <w:tcW w:w="864" w:type="pct"/>
          </w:tcPr>
          <w:p w14:paraId="5475404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296</w:t>
            </w:r>
          </w:p>
        </w:tc>
        <w:tc>
          <w:tcPr>
            <w:tcW w:w="1602" w:type="pct"/>
          </w:tcPr>
          <w:p w14:paraId="5475404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487643.663</w:t>
            </w:r>
          </w:p>
        </w:tc>
        <w:tc>
          <w:tcPr>
            <w:tcW w:w="1946" w:type="pct"/>
          </w:tcPr>
          <w:p w14:paraId="5475404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4191623.463</w:t>
            </w:r>
          </w:p>
        </w:tc>
      </w:tr>
      <w:tr w:rsidR="0047731B" w:rsidRPr="00E427C3" w14:paraId="5475404A" w14:textId="77777777" w:rsidTr="0047731B">
        <w:trPr>
          <w:jc w:val="center"/>
        </w:trPr>
        <w:tc>
          <w:tcPr>
            <w:tcW w:w="588" w:type="pct"/>
          </w:tcPr>
          <w:p w14:paraId="5475404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170</w:t>
            </w:r>
          </w:p>
        </w:tc>
        <w:tc>
          <w:tcPr>
            <w:tcW w:w="864" w:type="pct"/>
          </w:tcPr>
          <w:p w14:paraId="5475404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297</w:t>
            </w:r>
          </w:p>
        </w:tc>
        <w:tc>
          <w:tcPr>
            <w:tcW w:w="1602" w:type="pct"/>
          </w:tcPr>
          <w:p w14:paraId="5475404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487659.725</w:t>
            </w:r>
          </w:p>
        </w:tc>
        <w:tc>
          <w:tcPr>
            <w:tcW w:w="1946" w:type="pct"/>
          </w:tcPr>
          <w:p w14:paraId="5475404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4191625.000</w:t>
            </w:r>
          </w:p>
        </w:tc>
      </w:tr>
      <w:tr w:rsidR="0047731B" w:rsidRPr="00E427C3" w14:paraId="5475404F" w14:textId="77777777" w:rsidTr="0047731B">
        <w:trPr>
          <w:jc w:val="center"/>
        </w:trPr>
        <w:tc>
          <w:tcPr>
            <w:tcW w:w="588" w:type="pct"/>
          </w:tcPr>
          <w:p w14:paraId="5475404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171</w:t>
            </w:r>
          </w:p>
        </w:tc>
        <w:tc>
          <w:tcPr>
            <w:tcW w:w="864" w:type="pct"/>
          </w:tcPr>
          <w:p w14:paraId="5475404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298</w:t>
            </w:r>
          </w:p>
        </w:tc>
        <w:tc>
          <w:tcPr>
            <w:tcW w:w="1602" w:type="pct"/>
          </w:tcPr>
          <w:p w14:paraId="5475404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487659.100</w:t>
            </w:r>
          </w:p>
        </w:tc>
        <w:tc>
          <w:tcPr>
            <w:tcW w:w="1946" w:type="pct"/>
          </w:tcPr>
          <w:p w14:paraId="5475404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4191631.613</w:t>
            </w:r>
          </w:p>
        </w:tc>
      </w:tr>
      <w:tr w:rsidR="0047731B" w:rsidRPr="00E427C3" w14:paraId="54754054" w14:textId="77777777" w:rsidTr="0047731B">
        <w:trPr>
          <w:jc w:val="center"/>
        </w:trPr>
        <w:tc>
          <w:tcPr>
            <w:tcW w:w="588" w:type="pct"/>
          </w:tcPr>
          <w:p w14:paraId="5475405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172</w:t>
            </w:r>
          </w:p>
        </w:tc>
        <w:tc>
          <w:tcPr>
            <w:tcW w:w="864" w:type="pct"/>
          </w:tcPr>
          <w:p w14:paraId="5475405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299</w:t>
            </w:r>
          </w:p>
        </w:tc>
        <w:tc>
          <w:tcPr>
            <w:tcW w:w="1602" w:type="pct"/>
          </w:tcPr>
          <w:p w14:paraId="5475405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487696.200</w:t>
            </w:r>
          </w:p>
        </w:tc>
        <w:tc>
          <w:tcPr>
            <w:tcW w:w="1946" w:type="pct"/>
          </w:tcPr>
          <w:p w14:paraId="5475405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4191632.863</w:t>
            </w:r>
          </w:p>
        </w:tc>
      </w:tr>
      <w:tr w:rsidR="0047731B" w:rsidRPr="00E427C3" w14:paraId="54754059" w14:textId="77777777" w:rsidTr="0047731B">
        <w:trPr>
          <w:jc w:val="center"/>
        </w:trPr>
        <w:tc>
          <w:tcPr>
            <w:tcW w:w="588" w:type="pct"/>
          </w:tcPr>
          <w:p w14:paraId="5475405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173</w:t>
            </w:r>
          </w:p>
        </w:tc>
        <w:tc>
          <w:tcPr>
            <w:tcW w:w="864" w:type="pct"/>
          </w:tcPr>
          <w:p w14:paraId="5475405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300</w:t>
            </w:r>
          </w:p>
        </w:tc>
        <w:tc>
          <w:tcPr>
            <w:tcW w:w="1602" w:type="pct"/>
          </w:tcPr>
          <w:p w14:paraId="5475405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487708.775</w:t>
            </w:r>
          </w:p>
        </w:tc>
        <w:tc>
          <w:tcPr>
            <w:tcW w:w="1946" w:type="pct"/>
          </w:tcPr>
          <w:p w14:paraId="5475405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4191639.075</w:t>
            </w:r>
          </w:p>
        </w:tc>
      </w:tr>
      <w:tr w:rsidR="0047731B" w:rsidRPr="00E427C3" w14:paraId="5475405E" w14:textId="77777777" w:rsidTr="0047731B">
        <w:trPr>
          <w:jc w:val="center"/>
        </w:trPr>
        <w:tc>
          <w:tcPr>
            <w:tcW w:w="588" w:type="pct"/>
          </w:tcPr>
          <w:p w14:paraId="5475405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174</w:t>
            </w:r>
          </w:p>
        </w:tc>
        <w:tc>
          <w:tcPr>
            <w:tcW w:w="864" w:type="pct"/>
          </w:tcPr>
          <w:p w14:paraId="5475405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301</w:t>
            </w:r>
          </w:p>
        </w:tc>
        <w:tc>
          <w:tcPr>
            <w:tcW w:w="1602" w:type="pct"/>
          </w:tcPr>
          <w:p w14:paraId="5475405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487775.063</w:t>
            </w:r>
          </w:p>
        </w:tc>
        <w:tc>
          <w:tcPr>
            <w:tcW w:w="1946" w:type="pct"/>
          </w:tcPr>
          <w:p w14:paraId="5475405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4191671.100</w:t>
            </w:r>
          </w:p>
        </w:tc>
      </w:tr>
      <w:tr w:rsidR="0047731B" w:rsidRPr="00E427C3" w14:paraId="54754063" w14:textId="77777777" w:rsidTr="0047731B">
        <w:trPr>
          <w:jc w:val="center"/>
        </w:trPr>
        <w:tc>
          <w:tcPr>
            <w:tcW w:w="588" w:type="pct"/>
          </w:tcPr>
          <w:p w14:paraId="5475405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175</w:t>
            </w:r>
          </w:p>
        </w:tc>
        <w:tc>
          <w:tcPr>
            <w:tcW w:w="864" w:type="pct"/>
          </w:tcPr>
          <w:p w14:paraId="5475406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302</w:t>
            </w:r>
          </w:p>
        </w:tc>
        <w:tc>
          <w:tcPr>
            <w:tcW w:w="1602" w:type="pct"/>
          </w:tcPr>
          <w:p w14:paraId="5475406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487778.775</w:t>
            </w:r>
          </w:p>
        </w:tc>
        <w:tc>
          <w:tcPr>
            <w:tcW w:w="1946" w:type="pct"/>
          </w:tcPr>
          <w:p w14:paraId="5475406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4191672.938</w:t>
            </w:r>
          </w:p>
        </w:tc>
      </w:tr>
      <w:tr w:rsidR="0047731B" w:rsidRPr="00E427C3" w14:paraId="54754068" w14:textId="77777777" w:rsidTr="0047731B">
        <w:trPr>
          <w:jc w:val="center"/>
        </w:trPr>
        <w:tc>
          <w:tcPr>
            <w:tcW w:w="588" w:type="pct"/>
          </w:tcPr>
          <w:p w14:paraId="5475406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176</w:t>
            </w:r>
          </w:p>
        </w:tc>
        <w:tc>
          <w:tcPr>
            <w:tcW w:w="864" w:type="pct"/>
          </w:tcPr>
          <w:p w14:paraId="5475406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303</w:t>
            </w:r>
          </w:p>
        </w:tc>
        <w:tc>
          <w:tcPr>
            <w:tcW w:w="1602" w:type="pct"/>
          </w:tcPr>
          <w:p w14:paraId="5475406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487781.912</w:t>
            </w:r>
          </w:p>
        </w:tc>
        <w:tc>
          <w:tcPr>
            <w:tcW w:w="1946" w:type="pct"/>
          </w:tcPr>
          <w:p w14:paraId="5475406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4191666.675</w:t>
            </w:r>
          </w:p>
        </w:tc>
      </w:tr>
      <w:tr w:rsidR="0047731B" w:rsidRPr="00E427C3" w14:paraId="5475406D" w14:textId="77777777" w:rsidTr="0047731B">
        <w:trPr>
          <w:jc w:val="center"/>
        </w:trPr>
        <w:tc>
          <w:tcPr>
            <w:tcW w:w="588" w:type="pct"/>
          </w:tcPr>
          <w:p w14:paraId="5475406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177</w:t>
            </w:r>
          </w:p>
        </w:tc>
        <w:tc>
          <w:tcPr>
            <w:tcW w:w="864" w:type="pct"/>
          </w:tcPr>
          <w:p w14:paraId="5475406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304</w:t>
            </w:r>
          </w:p>
        </w:tc>
        <w:tc>
          <w:tcPr>
            <w:tcW w:w="1602" w:type="pct"/>
          </w:tcPr>
          <w:p w14:paraId="5475406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487796.325</w:t>
            </w:r>
          </w:p>
        </w:tc>
        <w:tc>
          <w:tcPr>
            <w:tcW w:w="1946" w:type="pct"/>
          </w:tcPr>
          <w:p w14:paraId="5475406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4191673.813</w:t>
            </w:r>
          </w:p>
        </w:tc>
      </w:tr>
      <w:tr w:rsidR="0047731B" w:rsidRPr="00E427C3" w14:paraId="54754072" w14:textId="77777777" w:rsidTr="0047731B">
        <w:trPr>
          <w:jc w:val="center"/>
        </w:trPr>
        <w:tc>
          <w:tcPr>
            <w:tcW w:w="588" w:type="pct"/>
          </w:tcPr>
          <w:p w14:paraId="5475406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178</w:t>
            </w:r>
          </w:p>
        </w:tc>
        <w:tc>
          <w:tcPr>
            <w:tcW w:w="864" w:type="pct"/>
          </w:tcPr>
          <w:p w14:paraId="5475406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305</w:t>
            </w:r>
          </w:p>
        </w:tc>
        <w:tc>
          <w:tcPr>
            <w:tcW w:w="1602" w:type="pct"/>
          </w:tcPr>
          <w:p w14:paraId="5475407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487793.225</w:t>
            </w:r>
          </w:p>
        </w:tc>
        <w:tc>
          <w:tcPr>
            <w:tcW w:w="1946" w:type="pct"/>
          </w:tcPr>
          <w:p w14:paraId="5475407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4191680.087</w:t>
            </w:r>
          </w:p>
        </w:tc>
      </w:tr>
      <w:tr w:rsidR="0047731B" w:rsidRPr="00E427C3" w14:paraId="54754077" w14:textId="77777777" w:rsidTr="0047731B">
        <w:trPr>
          <w:jc w:val="center"/>
        </w:trPr>
        <w:tc>
          <w:tcPr>
            <w:tcW w:w="588" w:type="pct"/>
          </w:tcPr>
          <w:p w14:paraId="5475407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179</w:t>
            </w:r>
          </w:p>
        </w:tc>
        <w:tc>
          <w:tcPr>
            <w:tcW w:w="864" w:type="pct"/>
          </w:tcPr>
          <w:p w14:paraId="5475407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306</w:t>
            </w:r>
          </w:p>
        </w:tc>
        <w:tc>
          <w:tcPr>
            <w:tcW w:w="1602" w:type="pct"/>
          </w:tcPr>
          <w:p w14:paraId="5475407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487840.413</w:t>
            </w:r>
          </w:p>
        </w:tc>
        <w:tc>
          <w:tcPr>
            <w:tcW w:w="1946" w:type="pct"/>
          </w:tcPr>
          <w:p w14:paraId="5475407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4191703.450</w:t>
            </w:r>
          </w:p>
        </w:tc>
      </w:tr>
      <w:tr w:rsidR="0047731B" w:rsidRPr="00E427C3" w14:paraId="5475407C" w14:textId="77777777" w:rsidTr="0047731B">
        <w:trPr>
          <w:jc w:val="center"/>
        </w:trPr>
        <w:tc>
          <w:tcPr>
            <w:tcW w:w="588" w:type="pct"/>
          </w:tcPr>
          <w:p w14:paraId="5475407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180</w:t>
            </w:r>
          </w:p>
        </w:tc>
        <w:tc>
          <w:tcPr>
            <w:tcW w:w="864" w:type="pct"/>
          </w:tcPr>
          <w:p w14:paraId="5475407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307</w:t>
            </w:r>
          </w:p>
        </w:tc>
        <w:tc>
          <w:tcPr>
            <w:tcW w:w="1602" w:type="pct"/>
          </w:tcPr>
          <w:p w14:paraId="5475407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487891.125</w:t>
            </w:r>
          </w:p>
        </w:tc>
        <w:tc>
          <w:tcPr>
            <w:tcW w:w="1946" w:type="pct"/>
          </w:tcPr>
          <w:p w14:paraId="5475407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4191727.200</w:t>
            </w:r>
          </w:p>
        </w:tc>
      </w:tr>
      <w:tr w:rsidR="0047731B" w:rsidRPr="00E427C3" w14:paraId="54754081" w14:textId="77777777" w:rsidTr="0047731B">
        <w:trPr>
          <w:jc w:val="center"/>
        </w:trPr>
        <w:tc>
          <w:tcPr>
            <w:tcW w:w="588" w:type="pct"/>
          </w:tcPr>
          <w:p w14:paraId="5475407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181</w:t>
            </w:r>
          </w:p>
        </w:tc>
        <w:tc>
          <w:tcPr>
            <w:tcW w:w="864" w:type="pct"/>
          </w:tcPr>
          <w:p w14:paraId="5475407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308</w:t>
            </w:r>
          </w:p>
        </w:tc>
        <w:tc>
          <w:tcPr>
            <w:tcW w:w="1602" w:type="pct"/>
          </w:tcPr>
          <w:p w14:paraId="5475407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487926.112</w:t>
            </w:r>
          </w:p>
        </w:tc>
        <w:tc>
          <w:tcPr>
            <w:tcW w:w="1946" w:type="pct"/>
          </w:tcPr>
          <w:p w14:paraId="5475408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4191742.413</w:t>
            </w:r>
          </w:p>
        </w:tc>
      </w:tr>
      <w:tr w:rsidR="0047731B" w:rsidRPr="00E427C3" w14:paraId="54754086" w14:textId="77777777" w:rsidTr="0047731B">
        <w:trPr>
          <w:jc w:val="center"/>
        </w:trPr>
        <w:tc>
          <w:tcPr>
            <w:tcW w:w="588" w:type="pct"/>
          </w:tcPr>
          <w:p w14:paraId="5475408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182</w:t>
            </w:r>
          </w:p>
        </w:tc>
        <w:tc>
          <w:tcPr>
            <w:tcW w:w="864" w:type="pct"/>
          </w:tcPr>
          <w:p w14:paraId="5475408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309</w:t>
            </w:r>
          </w:p>
        </w:tc>
        <w:tc>
          <w:tcPr>
            <w:tcW w:w="1602" w:type="pct"/>
          </w:tcPr>
          <w:p w14:paraId="5475408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487928.887</w:t>
            </w:r>
          </w:p>
        </w:tc>
        <w:tc>
          <w:tcPr>
            <w:tcW w:w="1946" w:type="pct"/>
          </w:tcPr>
          <w:p w14:paraId="5475408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4191736.000</w:t>
            </w:r>
          </w:p>
        </w:tc>
      </w:tr>
      <w:tr w:rsidR="0047731B" w:rsidRPr="00E427C3" w14:paraId="5475408B" w14:textId="77777777" w:rsidTr="0047731B">
        <w:trPr>
          <w:jc w:val="center"/>
        </w:trPr>
        <w:tc>
          <w:tcPr>
            <w:tcW w:w="588" w:type="pct"/>
          </w:tcPr>
          <w:p w14:paraId="5475408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183</w:t>
            </w:r>
          </w:p>
        </w:tc>
        <w:tc>
          <w:tcPr>
            <w:tcW w:w="864" w:type="pct"/>
          </w:tcPr>
          <w:p w14:paraId="5475408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310</w:t>
            </w:r>
          </w:p>
        </w:tc>
        <w:tc>
          <w:tcPr>
            <w:tcW w:w="1602" w:type="pct"/>
          </w:tcPr>
          <w:p w14:paraId="5475408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487943.688</w:t>
            </w:r>
          </w:p>
        </w:tc>
        <w:tc>
          <w:tcPr>
            <w:tcW w:w="1946" w:type="pct"/>
          </w:tcPr>
          <w:p w14:paraId="5475408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4191742.413</w:t>
            </w:r>
          </w:p>
        </w:tc>
      </w:tr>
      <w:tr w:rsidR="0047731B" w:rsidRPr="00E427C3" w14:paraId="54754090" w14:textId="77777777" w:rsidTr="0047731B">
        <w:trPr>
          <w:jc w:val="center"/>
        </w:trPr>
        <w:tc>
          <w:tcPr>
            <w:tcW w:w="588" w:type="pct"/>
          </w:tcPr>
          <w:p w14:paraId="5475408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184</w:t>
            </w:r>
          </w:p>
        </w:tc>
        <w:tc>
          <w:tcPr>
            <w:tcW w:w="864" w:type="pct"/>
          </w:tcPr>
          <w:p w14:paraId="5475408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311</w:t>
            </w:r>
          </w:p>
        </w:tc>
        <w:tc>
          <w:tcPr>
            <w:tcW w:w="1602" w:type="pct"/>
          </w:tcPr>
          <w:p w14:paraId="5475408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487940.950</w:t>
            </w:r>
          </w:p>
        </w:tc>
        <w:tc>
          <w:tcPr>
            <w:tcW w:w="1946" w:type="pct"/>
          </w:tcPr>
          <w:p w14:paraId="5475408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4191748.825</w:t>
            </w:r>
          </w:p>
        </w:tc>
      </w:tr>
      <w:tr w:rsidR="0047731B" w:rsidRPr="00E427C3" w14:paraId="54754095" w14:textId="77777777" w:rsidTr="0047731B">
        <w:trPr>
          <w:jc w:val="center"/>
        </w:trPr>
        <w:tc>
          <w:tcPr>
            <w:tcW w:w="588" w:type="pct"/>
          </w:tcPr>
          <w:p w14:paraId="5475409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185</w:t>
            </w:r>
          </w:p>
        </w:tc>
        <w:tc>
          <w:tcPr>
            <w:tcW w:w="864" w:type="pct"/>
          </w:tcPr>
          <w:p w14:paraId="5475409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312</w:t>
            </w:r>
          </w:p>
        </w:tc>
        <w:tc>
          <w:tcPr>
            <w:tcW w:w="1602" w:type="pct"/>
          </w:tcPr>
          <w:p w14:paraId="5475409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488000.387</w:t>
            </w:r>
          </w:p>
        </w:tc>
        <w:tc>
          <w:tcPr>
            <w:tcW w:w="1946" w:type="pct"/>
          </w:tcPr>
          <w:p w14:paraId="5475409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4191774.675</w:t>
            </w:r>
          </w:p>
        </w:tc>
      </w:tr>
      <w:tr w:rsidR="0047731B" w:rsidRPr="00E427C3" w14:paraId="5475409A" w14:textId="77777777" w:rsidTr="0047731B">
        <w:trPr>
          <w:jc w:val="center"/>
        </w:trPr>
        <w:tc>
          <w:tcPr>
            <w:tcW w:w="588" w:type="pct"/>
          </w:tcPr>
          <w:p w14:paraId="5475409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186</w:t>
            </w:r>
          </w:p>
        </w:tc>
        <w:tc>
          <w:tcPr>
            <w:tcW w:w="864" w:type="pct"/>
          </w:tcPr>
          <w:p w14:paraId="5475409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313</w:t>
            </w:r>
          </w:p>
        </w:tc>
        <w:tc>
          <w:tcPr>
            <w:tcW w:w="1602" w:type="pct"/>
          </w:tcPr>
          <w:p w14:paraId="5475409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488057.425</w:t>
            </w:r>
          </w:p>
        </w:tc>
        <w:tc>
          <w:tcPr>
            <w:tcW w:w="1946" w:type="pct"/>
          </w:tcPr>
          <w:p w14:paraId="5475409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4191801.875</w:t>
            </w:r>
          </w:p>
        </w:tc>
      </w:tr>
      <w:tr w:rsidR="0047731B" w:rsidRPr="00E427C3" w14:paraId="5475409F" w14:textId="77777777" w:rsidTr="0047731B">
        <w:trPr>
          <w:jc w:val="center"/>
        </w:trPr>
        <w:tc>
          <w:tcPr>
            <w:tcW w:w="588" w:type="pct"/>
          </w:tcPr>
          <w:p w14:paraId="5475409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187</w:t>
            </w:r>
          </w:p>
        </w:tc>
        <w:tc>
          <w:tcPr>
            <w:tcW w:w="864" w:type="pct"/>
          </w:tcPr>
          <w:p w14:paraId="5475409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314</w:t>
            </w:r>
          </w:p>
        </w:tc>
        <w:tc>
          <w:tcPr>
            <w:tcW w:w="1602" w:type="pct"/>
          </w:tcPr>
          <w:p w14:paraId="5475409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488060.487</w:t>
            </w:r>
          </w:p>
        </w:tc>
        <w:tc>
          <w:tcPr>
            <w:tcW w:w="1946" w:type="pct"/>
          </w:tcPr>
          <w:p w14:paraId="5475409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4191795.338</w:t>
            </w:r>
          </w:p>
        </w:tc>
      </w:tr>
      <w:tr w:rsidR="0047731B" w:rsidRPr="00E427C3" w14:paraId="547540A4" w14:textId="77777777" w:rsidTr="0047731B">
        <w:trPr>
          <w:jc w:val="center"/>
        </w:trPr>
        <w:tc>
          <w:tcPr>
            <w:tcW w:w="588" w:type="pct"/>
          </w:tcPr>
          <w:p w14:paraId="547540A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188</w:t>
            </w:r>
          </w:p>
        </w:tc>
        <w:tc>
          <w:tcPr>
            <w:tcW w:w="864" w:type="pct"/>
          </w:tcPr>
          <w:p w14:paraId="547540A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315</w:t>
            </w:r>
          </w:p>
        </w:tc>
        <w:tc>
          <w:tcPr>
            <w:tcW w:w="1602" w:type="pct"/>
          </w:tcPr>
          <w:p w14:paraId="547540A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488075.038</w:t>
            </w:r>
          </w:p>
        </w:tc>
        <w:tc>
          <w:tcPr>
            <w:tcW w:w="1946" w:type="pct"/>
          </w:tcPr>
          <w:p w14:paraId="547540A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4191802.563</w:t>
            </w:r>
          </w:p>
        </w:tc>
      </w:tr>
      <w:tr w:rsidR="0047731B" w:rsidRPr="00E427C3" w14:paraId="547540A9" w14:textId="77777777" w:rsidTr="0047731B">
        <w:trPr>
          <w:jc w:val="center"/>
        </w:trPr>
        <w:tc>
          <w:tcPr>
            <w:tcW w:w="588" w:type="pct"/>
          </w:tcPr>
          <w:p w14:paraId="547540A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189</w:t>
            </w:r>
          </w:p>
        </w:tc>
        <w:tc>
          <w:tcPr>
            <w:tcW w:w="864" w:type="pct"/>
          </w:tcPr>
          <w:p w14:paraId="547540A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316</w:t>
            </w:r>
          </w:p>
        </w:tc>
        <w:tc>
          <w:tcPr>
            <w:tcW w:w="1602" w:type="pct"/>
          </w:tcPr>
          <w:p w14:paraId="547540A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488072.012</w:t>
            </w:r>
          </w:p>
        </w:tc>
        <w:tc>
          <w:tcPr>
            <w:tcW w:w="1946" w:type="pct"/>
          </w:tcPr>
          <w:p w14:paraId="547540A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4191808.838</w:t>
            </w:r>
          </w:p>
        </w:tc>
      </w:tr>
      <w:tr w:rsidR="0047731B" w:rsidRPr="00E427C3" w14:paraId="547540AE" w14:textId="77777777" w:rsidTr="0047731B">
        <w:trPr>
          <w:jc w:val="center"/>
        </w:trPr>
        <w:tc>
          <w:tcPr>
            <w:tcW w:w="588" w:type="pct"/>
          </w:tcPr>
          <w:p w14:paraId="547540A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190</w:t>
            </w:r>
          </w:p>
        </w:tc>
        <w:tc>
          <w:tcPr>
            <w:tcW w:w="864" w:type="pct"/>
          </w:tcPr>
          <w:p w14:paraId="547540A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317</w:t>
            </w:r>
          </w:p>
        </w:tc>
        <w:tc>
          <w:tcPr>
            <w:tcW w:w="1602" w:type="pct"/>
          </w:tcPr>
          <w:p w14:paraId="547540A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488128.700</w:t>
            </w:r>
          </w:p>
        </w:tc>
        <w:tc>
          <w:tcPr>
            <w:tcW w:w="1946" w:type="pct"/>
          </w:tcPr>
          <w:p w14:paraId="547540A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4191835.862</w:t>
            </w:r>
          </w:p>
        </w:tc>
      </w:tr>
      <w:tr w:rsidR="0047731B" w:rsidRPr="00E427C3" w14:paraId="547540B3" w14:textId="77777777" w:rsidTr="0047731B">
        <w:trPr>
          <w:jc w:val="center"/>
        </w:trPr>
        <w:tc>
          <w:tcPr>
            <w:tcW w:w="588" w:type="pct"/>
          </w:tcPr>
          <w:p w14:paraId="547540A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191</w:t>
            </w:r>
          </w:p>
        </w:tc>
        <w:tc>
          <w:tcPr>
            <w:tcW w:w="864" w:type="pct"/>
          </w:tcPr>
          <w:p w14:paraId="547540B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318</w:t>
            </w:r>
          </w:p>
        </w:tc>
        <w:tc>
          <w:tcPr>
            <w:tcW w:w="1602" w:type="pct"/>
          </w:tcPr>
          <w:p w14:paraId="547540B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488154.112</w:t>
            </w:r>
          </w:p>
        </w:tc>
        <w:tc>
          <w:tcPr>
            <w:tcW w:w="1946" w:type="pct"/>
          </w:tcPr>
          <w:p w14:paraId="547540B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4191847.988</w:t>
            </w:r>
          </w:p>
        </w:tc>
      </w:tr>
      <w:tr w:rsidR="0047731B" w:rsidRPr="00E427C3" w14:paraId="547540B8" w14:textId="77777777" w:rsidTr="0047731B">
        <w:trPr>
          <w:jc w:val="center"/>
        </w:trPr>
        <w:tc>
          <w:tcPr>
            <w:tcW w:w="588" w:type="pct"/>
          </w:tcPr>
          <w:p w14:paraId="547540B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192</w:t>
            </w:r>
          </w:p>
        </w:tc>
        <w:tc>
          <w:tcPr>
            <w:tcW w:w="864" w:type="pct"/>
          </w:tcPr>
          <w:p w14:paraId="547540B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319</w:t>
            </w:r>
          </w:p>
        </w:tc>
        <w:tc>
          <w:tcPr>
            <w:tcW w:w="1602" w:type="pct"/>
          </w:tcPr>
          <w:p w14:paraId="547540B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488157.150</w:t>
            </w:r>
          </w:p>
        </w:tc>
        <w:tc>
          <w:tcPr>
            <w:tcW w:w="1946" w:type="pct"/>
          </w:tcPr>
          <w:p w14:paraId="547540B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4191841.588</w:t>
            </w:r>
          </w:p>
        </w:tc>
      </w:tr>
      <w:tr w:rsidR="0047731B" w:rsidRPr="00E427C3" w14:paraId="547540BD" w14:textId="77777777" w:rsidTr="0047731B">
        <w:trPr>
          <w:jc w:val="center"/>
        </w:trPr>
        <w:tc>
          <w:tcPr>
            <w:tcW w:w="588" w:type="pct"/>
          </w:tcPr>
          <w:p w14:paraId="547540B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193</w:t>
            </w:r>
          </w:p>
        </w:tc>
        <w:tc>
          <w:tcPr>
            <w:tcW w:w="864" w:type="pct"/>
          </w:tcPr>
          <w:p w14:paraId="547540B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320</w:t>
            </w:r>
          </w:p>
        </w:tc>
        <w:tc>
          <w:tcPr>
            <w:tcW w:w="1602" w:type="pct"/>
          </w:tcPr>
          <w:p w14:paraId="547540B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488171.687</w:t>
            </w:r>
          </w:p>
        </w:tc>
        <w:tc>
          <w:tcPr>
            <w:tcW w:w="1946" w:type="pct"/>
          </w:tcPr>
          <w:p w14:paraId="547540B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4191848.650</w:t>
            </w:r>
          </w:p>
        </w:tc>
      </w:tr>
      <w:tr w:rsidR="0047731B" w:rsidRPr="00E427C3" w14:paraId="547540C2" w14:textId="77777777" w:rsidTr="0047731B">
        <w:trPr>
          <w:jc w:val="center"/>
        </w:trPr>
        <w:tc>
          <w:tcPr>
            <w:tcW w:w="588" w:type="pct"/>
          </w:tcPr>
          <w:p w14:paraId="547540B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194</w:t>
            </w:r>
          </w:p>
        </w:tc>
        <w:tc>
          <w:tcPr>
            <w:tcW w:w="864" w:type="pct"/>
          </w:tcPr>
          <w:p w14:paraId="547540B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321</w:t>
            </w:r>
          </w:p>
        </w:tc>
        <w:tc>
          <w:tcPr>
            <w:tcW w:w="1602" w:type="pct"/>
          </w:tcPr>
          <w:p w14:paraId="547540C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488168.687</w:t>
            </w:r>
          </w:p>
        </w:tc>
        <w:tc>
          <w:tcPr>
            <w:tcW w:w="1946" w:type="pct"/>
          </w:tcPr>
          <w:p w14:paraId="547540C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4191854.938</w:t>
            </w:r>
          </w:p>
        </w:tc>
      </w:tr>
      <w:tr w:rsidR="0047731B" w:rsidRPr="00E427C3" w14:paraId="547540C7" w14:textId="77777777" w:rsidTr="0047731B">
        <w:trPr>
          <w:jc w:val="center"/>
        </w:trPr>
        <w:tc>
          <w:tcPr>
            <w:tcW w:w="588" w:type="pct"/>
          </w:tcPr>
          <w:p w14:paraId="547540C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195</w:t>
            </w:r>
          </w:p>
        </w:tc>
        <w:tc>
          <w:tcPr>
            <w:tcW w:w="864" w:type="pct"/>
          </w:tcPr>
          <w:p w14:paraId="547540C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322</w:t>
            </w:r>
          </w:p>
        </w:tc>
        <w:tc>
          <w:tcPr>
            <w:tcW w:w="1602" w:type="pct"/>
          </w:tcPr>
          <w:p w14:paraId="547540C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488222.463</w:t>
            </w:r>
          </w:p>
        </w:tc>
        <w:tc>
          <w:tcPr>
            <w:tcW w:w="1946" w:type="pct"/>
          </w:tcPr>
          <w:p w14:paraId="547540C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4191880.575</w:t>
            </w:r>
          </w:p>
        </w:tc>
      </w:tr>
      <w:tr w:rsidR="0047731B" w:rsidRPr="00E427C3" w14:paraId="547540CC" w14:textId="77777777" w:rsidTr="0047731B">
        <w:trPr>
          <w:jc w:val="center"/>
        </w:trPr>
        <w:tc>
          <w:tcPr>
            <w:tcW w:w="588" w:type="pct"/>
          </w:tcPr>
          <w:p w14:paraId="547540C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196</w:t>
            </w:r>
          </w:p>
        </w:tc>
        <w:tc>
          <w:tcPr>
            <w:tcW w:w="864" w:type="pct"/>
          </w:tcPr>
          <w:p w14:paraId="547540C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323</w:t>
            </w:r>
          </w:p>
        </w:tc>
        <w:tc>
          <w:tcPr>
            <w:tcW w:w="1602" w:type="pct"/>
          </w:tcPr>
          <w:p w14:paraId="547540C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488244.375</w:t>
            </w:r>
          </w:p>
        </w:tc>
        <w:tc>
          <w:tcPr>
            <w:tcW w:w="1946" w:type="pct"/>
          </w:tcPr>
          <w:p w14:paraId="547540C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4191891.025</w:t>
            </w:r>
          </w:p>
        </w:tc>
      </w:tr>
      <w:tr w:rsidR="0047731B" w:rsidRPr="00E427C3" w14:paraId="547540D1" w14:textId="77777777" w:rsidTr="0047731B">
        <w:trPr>
          <w:jc w:val="center"/>
        </w:trPr>
        <w:tc>
          <w:tcPr>
            <w:tcW w:w="588" w:type="pct"/>
          </w:tcPr>
          <w:p w14:paraId="547540C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197</w:t>
            </w:r>
          </w:p>
        </w:tc>
        <w:tc>
          <w:tcPr>
            <w:tcW w:w="864" w:type="pct"/>
          </w:tcPr>
          <w:p w14:paraId="547540C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324</w:t>
            </w:r>
          </w:p>
        </w:tc>
        <w:tc>
          <w:tcPr>
            <w:tcW w:w="1602" w:type="pct"/>
          </w:tcPr>
          <w:p w14:paraId="547540C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488247.400</w:t>
            </w:r>
          </w:p>
        </w:tc>
        <w:tc>
          <w:tcPr>
            <w:tcW w:w="1946" w:type="pct"/>
          </w:tcPr>
          <w:p w14:paraId="547540D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4191884.713</w:t>
            </w:r>
          </w:p>
        </w:tc>
      </w:tr>
      <w:tr w:rsidR="0047731B" w:rsidRPr="00E427C3" w14:paraId="547540D6" w14:textId="77777777" w:rsidTr="0047731B">
        <w:trPr>
          <w:jc w:val="center"/>
        </w:trPr>
        <w:tc>
          <w:tcPr>
            <w:tcW w:w="588" w:type="pct"/>
          </w:tcPr>
          <w:p w14:paraId="547540D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198</w:t>
            </w:r>
          </w:p>
        </w:tc>
        <w:tc>
          <w:tcPr>
            <w:tcW w:w="864" w:type="pct"/>
          </w:tcPr>
          <w:p w14:paraId="547540D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325</w:t>
            </w:r>
          </w:p>
        </w:tc>
        <w:tc>
          <w:tcPr>
            <w:tcW w:w="1602" w:type="pct"/>
          </w:tcPr>
          <w:p w14:paraId="547540D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488261.987</w:t>
            </w:r>
          </w:p>
        </w:tc>
        <w:tc>
          <w:tcPr>
            <w:tcW w:w="1946" w:type="pct"/>
          </w:tcPr>
          <w:p w14:paraId="547540D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4191891.663</w:t>
            </w:r>
          </w:p>
        </w:tc>
      </w:tr>
      <w:tr w:rsidR="0047731B" w:rsidRPr="00E427C3" w14:paraId="547540DB" w14:textId="77777777" w:rsidTr="0047731B">
        <w:trPr>
          <w:jc w:val="center"/>
        </w:trPr>
        <w:tc>
          <w:tcPr>
            <w:tcW w:w="588" w:type="pct"/>
          </w:tcPr>
          <w:p w14:paraId="547540D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199</w:t>
            </w:r>
          </w:p>
        </w:tc>
        <w:tc>
          <w:tcPr>
            <w:tcW w:w="864" w:type="pct"/>
          </w:tcPr>
          <w:p w14:paraId="547540D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326</w:t>
            </w:r>
          </w:p>
        </w:tc>
        <w:tc>
          <w:tcPr>
            <w:tcW w:w="1602" w:type="pct"/>
          </w:tcPr>
          <w:p w14:paraId="547540D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488258.950</w:t>
            </w:r>
          </w:p>
        </w:tc>
        <w:tc>
          <w:tcPr>
            <w:tcW w:w="1946" w:type="pct"/>
          </w:tcPr>
          <w:p w14:paraId="547540D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4191898.013</w:t>
            </w:r>
          </w:p>
        </w:tc>
      </w:tr>
      <w:tr w:rsidR="0047731B" w:rsidRPr="00E427C3" w14:paraId="547540E0" w14:textId="77777777" w:rsidTr="0047731B">
        <w:trPr>
          <w:jc w:val="center"/>
        </w:trPr>
        <w:tc>
          <w:tcPr>
            <w:tcW w:w="588" w:type="pct"/>
          </w:tcPr>
          <w:p w14:paraId="547540D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200</w:t>
            </w:r>
          </w:p>
        </w:tc>
        <w:tc>
          <w:tcPr>
            <w:tcW w:w="864" w:type="pct"/>
          </w:tcPr>
          <w:p w14:paraId="547540D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327</w:t>
            </w:r>
          </w:p>
        </w:tc>
        <w:tc>
          <w:tcPr>
            <w:tcW w:w="1602" w:type="pct"/>
          </w:tcPr>
          <w:p w14:paraId="547540D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488302.188</w:t>
            </w:r>
          </w:p>
        </w:tc>
        <w:tc>
          <w:tcPr>
            <w:tcW w:w="1946" w:type="pct"/>
          </w:tcPr>
          <w:p w14:paraId="547540D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4191918.938</w:t>
            </w:r>
          </w:p>
        </w:tc>
      </w:tr>
      <w:tr w:rsidR="0047731B" w:rsidRPr="00E427C3" w14:paraId="547540E5" w14:textId="77777777" w:rsidTr="0047731B">
        <w:trPr>
          <w:jc w:val="center"/>
        </w:trPr>
        <w:tc>
          <w:tcPr>
            <w:tcW w:w="588" w:type="pct"/>
          </w:tcPr>
          <w:p w14:paraId="547540E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201</w:t>
            </w:r>
          </w:p>
        </w:tc>
        <w:tc>
          <w:tcPr>
            <w:tcW w:w="864" w:type="pct"/>
          </w:tcPr>
          <w:p w14:paraId="547540E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328</w:t>
            </w:r>
          </w:p>
        </w:tc>
        <w:tc>
          <w:tcPr>
            <w:tcW w:w="1602" w:type="pct"/>
          </w:tcPr>
          <w:p w14:paraId="547540E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488308.825</w:t>
            </w:r>
          </w:p>
        </w:tc>
        <w:tc>
          <w:tcPr>
            <w:tcW w:w="1946" w:type="pct"/>
          </w:tcPr>
          <w:p w14:paraId="547540E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4191932.425</w:t>
            </w:r>
          </w:p>
        </w:tc>
      </w:tr>
      <w:tr w:rsidR="0047731B" w:rsidRPr="00E427C3" w14:paraId="547540EA" w14:textId="77777777" w:rsidTr="0047731B">
        <w:trPr>
          <w:jc w:val="center"/>
        </w:trPr>
        <w:tc>
          <w:tcPr>
            <w:tcW w:w="588" w:type="pct"/>
          </w:tcPr>
          <w:p w14:paraId="547540E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202</w:t>
            </w:r>
          </w:p>
        </w:tc>
        <w:tc>
          <w:tcPr>
            <w:tcW w:w="864" w:type="pct"/>
          </w:tcPr>
          <w:p w14:paraId="547540E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329</w:t>
            </w:r>
          </w:p>
        </w:tc>
        <w:tc>
          <w:tcPr>
            <w:tcW w:w="1602" w:type="pct"/>
          </w:tcPr>
          <w:p w14:paraId="547540E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488315.088</w:t>
            </w:r>
          </w:p>
        </w:tc>
        <w:tc>
          <w:tcPr>
            <w:tcW w:w="1946" w:type="pct"/>
          </w:tcPr>
          <w:p w14:paraId="547540E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4191929.337</w:t>
            </w:r>
          </w:p>
        </w:tc>
      </w:tr>
      <w:tr w:rsidR="0047731B" w:rsidRPr="00E427C3" w14:paraId="547540EF" w14:textId="77777777" w:rsidTr="0047731B">
        <w:trPr>
          <w:jc w:val="center"/>
        </w:trPr>
        <w:tc>
          <w:tcPr>
            <w:tcW w:w="588" w:type="pct"/>
          </w:tcPr>
          <w:p w14:paraId="547540E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203</w:t>
            </w:r>
          </w:p>
        </w:tc>
        <w:tc>
          <w:tcPr>
            <w:tcW w:w="864" w:type="pct"/>
          </w:tcPr>
          <w:p w14:paraId="547540E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330</w:t>
            </w:r>
          </w:p>
        </w:tc>
        <w:tc>
          <w:tcPr>
            <w:tcW w:w="1602" w:type="pct"/>
          </w:tcPr>
          <w:p w14:paraId="547540E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488322.275</w:t>
            </w:r>
          </w:p>
        </w:tc>
        <w:tc>
          <w:tcPr>
            <w:tcW w:w="1946" w:type="pct"/>
          </w:tcPr>
          <w:p w14:paraId="547540E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4191943.825</w:t>
            </w:r>
          </w:p>
        </w:tc>
      </w:tr>
      <w:tr w:rsidR="0047731B" w:rsidRPr="00E427C3" w14:paraId="547540F4" w14:textId="77777777" w:rsidTr="0047731B">
        <w:trPr>
          <w:jc w:val="center"/>
        </w:trPr>
        <w:tc>
          <w:tcPr>
            <w:tcW w:w="588" w:type="pct"/>
          </w:tcPr>
          <w:p w14:paraId="547540F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204</w:t>
            </w:r>
          </w:p>
        </w:tc>
        <w:tc>
          <w:tcPr>
            <w:tcW w:w="864" w:type="pct"/>
          </w:tcPr>
          <w:p w14:paraId="547540F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331</w:t>
            </w:r>
          </w:p>
        </w:tc>
        <w:tc>
          <w:tcPr>
            <w:tcW w:w="1602" w:type="pct"/>
          </w:tcPr>
          <w:p w14:paraId="547540F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488315.975</w:t>
            </w:r>
          </w:p>
        </w:tc>
        <w:tc>
          <w:tcPr>
            <w:tcW w:w="1946" w:type="pct"/>
          </w:tcPr>
          <w:p w14:paraId="547540F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4191946.925</w:t>
            </w:r>
          </w:p>
        </w:tc>
      </w:tr>
      <w:tr w:rsidR="0047731B" w:rsidRPr="00E427C3" w14:paraId="547540F9" w14:textId="77777777" w:rsidTr="0047731B">
        <w:trPr>
          <w:jc w:val="center"/>
        </w:trPr>
        <w:tc>
          <w:tcPr>
            <w:tcW w:w="588" w:type="pct"/>
          </w:tcPr>
          <w:p w14:paraId="547540F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205</w:t>
            </w:r>
          </w:p>
        </w:tc>
        <w:tc>
          <w:tcPr>
            <w:tcW w:w="864" w:type="pct"/>
          </w:tcPr>
          <w:p w14:paraId="547540F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332</w:t>
            </w:r>
          </w:p>
        </w:tc>
        <w:tc>
          <w:tcPr>
            <w:tcW w:w="1602" w:type="pct"/>
          </w:tcPr>
          <w:p w14:paraId="547540F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488323.300</w:t>
            </w:r>
          </w:p>
        </w:tc>
        <w:tc>
          <w:tcPr>
            <w:tcW w:w="1946" w:type="pct"/>
          </w:tcPr>
          <w:p w14:paraId="547540F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4191961.812</w:t>
            </w:r>
          </w:p>
        </w:tc>
      </w:tr>
      <w:tr w:rsidR="0047731B" w:rsidRPr="00E427C3" w14:paraId="547540FE" w14:textId="77777777" w:rsidTr="0047731B">
        <w:trPr>
          <w:jc w:val="center"/>
        </w:trPr>
        <w:tc>
          <w:tcPr>
            <w:tcW w:w="588" w:type="pct"/>
          </w:tcPr>
          <w:p w14:paraId="547540F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206</w:t>
            </w:r>
          </w:p>
        </w:tc>
        <w:tc>
          <w:tcPr>
            <w:tcW w:w="864" w:type="pct"/>
          </w:tcPr>
          <w:p w14:paraId="547540F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333</w:t>
            </w:r>
          </w:p>
        </w:tc>
        <w:tc>
          <w:tcPr>
            <w:tcW w:w="1602" w:type="pct"/>
          </w:tcPr>
          <w:p w14:paraId="547540F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488322.438</w:t>
            </w:r>
          </w:p>
        </w:tc>
        <w:tc>
          <w:tcPr>
            <w:tcW w:w="1946" w:type="pct"/>
          </w:tcPr>
          <w:p w14:paraId="547540F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4191974.975</w:t>
            </w:r>
          </w:p>
        </w:tc>
      </w:tr>
      <w:tr w:rsidR="0047731B" w:rsidRPr="00E427C3" w14:paraId="54754103" w14:textId="77777777" w:rsidTr="0047731B">
        <w:trPr>
          <w:jc w:val="center"/>
        </w:trPr>
        <w:tc>
          <w:tcPr>
            <w:tcW w:w="588" w:type="pct"/>
          </w:tcPr>
          <w:p w14:paraId="547540F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207</w:t>
            </w:r>
          </w:p>
        </w:tc>
        <w:tc>
          <w:tcPr>
            <w:tcW w:w="864" w:type="pct"/>
          </w:tcPr>
          <w:p w14:paraId="5475410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334</w:t>
            </w:r>
          </w:p>
        </w:tc>
        <w:tc>
          <w:tcPr>
            <w:tcW w:w="1602" w:type="pct"/>
          </w:tcPr>
          <w:p w14:paraId="5475410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488329.387</w:t>
            </w:r>
          </w:p>
        </w:tc>
        <w:tc>
          <w:tcPr>
            <w:tcW w:w="1946" w:type="pct"/>
          </w:tcPr>
          <w:p w14:paraId="5475410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4191975.437</w:t>
            </w:r>
          </w:p>
        </w:tc>
      </w:tr>
      <w:tr w:rsidR="0047731B" w:rsidRPr="00E427C3" w14:paraId="54754108" w14:textId="77777777" w:rsidTr="0047731B">
        <w:trPr>
          <w:jc w:val="center"/>
        </w:trPr>
        <w:tc>
          <w:tcPr>
            <w:tcW w:w="588" w:type="pct"/>
          </w:tcPr>
          <w:p w14:paraId="5475410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208</w:t>
            </w:r>
          </w:p>
        </w:tc>
        <w:tc>
          <w:tcPr>
            <w:tcW w:w="864" w:type="pct"/>
          </w:tcPr>
          <w:p w14:paraId="5475410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335</w:t>
            </w:r>
          </w:p>
        </w:tc>
        <w:tc>
          <w:tcPr>
            <w:tcW w:w="1602" w:type="pct"/>
          </w:tcPr>
          <w:p w14:paraId="5475410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488328.412</w:t>
            </w:r>
          </w:p>
        </w:tc>
        <w:tc>
          <w:tcPr>
            <w:tcW w:w="1946" w:type="pct"/>
          </w:tcPr>
          <w:p w14:paraId="5475410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4191991.663</w:t>
            </w:r>
          </w:p>
        </w:tc>
      </w:tr>
      <w:tr w:rsidR="0047731B" w:rsidRPr="00E427C3" w14:paraId="5475410D" w14:textId="77777777" w:rsidTr="0047731B">
        <w:trPr>
          <w:jc w:val="center"/>
        </w:trPr>
        <w:tc>
          <w:tcPr>
            <w:tcW w:w="588" w:type="pct"/>
          </w:tcPr>
          <w:p w14:paraId="5475410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209</w:t>
            </w:r>
          </w:p>
        </w:tc>
        <w:tc>
          <w:tcPr>
            <w:tcW w:w="864" w:type="pct"/>
          </w:tcPr>
          <w:p w14:paraId="5475410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336</w:t>
            </w:r>
          </w:p>
        </w:tc>
        <w:tc>
          <w:tcPr>
            <w:tcW w:w="1602" w:type="pct"/>
          </w:tcPr>
          <w:p w14:paraId="5475410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488321.363</w:t>
            </w:r>
          </w:p>
        </w:tc>
        <w:tc>
          <w:tcPr>
            <w:tcW w:w="1946" w:type="pct"/>
          </w:tcPr>
          <w:p w14:paraId="5475410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4191991.125</w:t>
            </w:r>
          </w:p>
        </w:tc>
      </w:tr>
      <w:tr w:rsidR="0047731B" w:rsidRPr="00E427C3" w14:paraId="54754112" w14:textId="77777777" w:rsidTr="0047731B">
        <w:trPr>
          <w:jc w:val="center"/>
        </w:trPr>
        <w:tc>
          <w:tcPr>
            <w:tcW w:w="588" w:type="pct"/>
          </w:tcPr>
          <w:p w14:paraId="5475410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210</w:t>
            </w:r>
          </w:p>
        </w:tc>
        <w:tc>
          <w:tcPr>
            <w:tcW w:w="864" w:type="pct"/>
          </w:tcPr>
          <w:p w14:paraId="5475410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337</w:t>
            </w:r>
          </w:p>
        </w:tc>
        <w:tc>
          <w:tcPr>
            <w:tcW w:w="1602" w:type="pct"/>
          </w:tcPr>
          <w:p w14:paraId="5475411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488320.425</w:t>
            </w:r>
          </w:p>
        </w:tc>
        <w:tc>
          <w:tcPr>
            <w:tcW w:w="1946" w:type="pct"/>
          </w:tcPr>
          <w:p w14:paraId="5475411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4192005.388</w:t>
            </w:r>
          </w:p>
        </w:tc>
      </w:tr>
      <w:tr w:rsidR="0047731B" w:rsidRPr="00E427C3" w14:paraId="54754117" w14:textId="77777777" w:rsidTr="0047731B">
        <w:trPr>
          <w:jc w:val="center"/>
        </w:trPr>
        <w:tc>
          <w:tcPr>
            <w:tcW w:w="588" w:type="pct"/>
          </w:tcPr>
          <w:p w14:paraId="5475411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211</w:t>
            </w:r>
          </w:p>
        </w:tc>
        <w:tc>
          <w:tcPr>
            <w:tcW w:w="864" w:type="pct"/>
          </w:tcPr>
          <w:p w14:paraId="5475411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338</w:t>
            </w:r>
          </w:p>
        </w:tc>
        <w:tc>
          <w:tcPr>
            <w:tcW w:w="1602" w:type="pct"/>
          </w:tcPr>
          <w:p w14:paraId="5475411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488314.750</w:t>
            </w:r>
          </w:p>
        </w:tc>
        <w:tc>
          <w:tcPr>
            <w:tcW w:w="1946" w:type="pct"/>
          </w:tcPr>
          <w:p w14:paraId="5475411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4192013.875</w:t>
            </w:r>
          </w:p>
        </w:tc>
      </w:tr>
      <w:tr w:rsidR="0047731B" w:rsidRPr="00E427C3" w14:paraId="5475411C" w14:textId="77777777" w:rsidTr="0047731B">
        <w:trPr>
          <w:jc w:val="center"/>
        </w:trPr>
        <w:tc>
          <w:tcPr>
            <w:tcW w:w="588" w:type="pct"/>
          </w:tcPr>
          <w:p w14:paraId="5475411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212</w:t>
            </w:r>
          </w:p>
        </w:tc>
        <w:tc>
          <w:tcPr>
            <w:tcW w:w="864" w:type="pct"/>
          </w:tcPr>
          <w:p w14:paraId="5475411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339</w:t>
            </w:r>
          </w:p>
        </w:tc>
        <w:tc>
          <w:tcPr>
            <w:tcW w:w="1602" w:type="pct"/>
          </w:tcPr>
          <w:p w14:paraId="5475411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488320.587</w:t>
            </w:r>
          </w:p>
        </w:tc>
        <w:tc>
          <w:tcPr>
            <w:tcW w:w="1946" w:type="pct"/>
          </w:tcPr>
          <w:p w14:paraId="5475411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4192017.725</w:t>
            </w:r>
          </w:p>
        </w:tc>
      </w:tr>
      <w:tr w:rsidR="0047731B" w:rsidRPr="00E427C3" w14:paraId="54754121" w14:textId="77777777" w:rsidTr="0047731B">
        <w:trPr>
          <w:jc w:val="center"/>
        </w:trPr>
        <w:tc>
          <w:tcPr>
            <w:tcW w:w="588" w:type="pct"/>
          </w:tcPr>
          <w:p w14:paraId="5475411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213</w:t>
            </w:r>
          </w:p>
        </w:tc>
        <w:tc>
          <w:tcPr>
            <w:tcW w:w="864" w:type="pct"/>
          </w:tcPr>
          <w:p w14:paraId="5475411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340</w:t>
            </w:r>
          </w:p>
        </w:tc>
        <w:tc>
          <w:tcPr>
            <w:tcW w:w="1602" w:type="pct"/>
          </w:tcPr>
          <w:p w14:paraId="5475411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488311.550</w:t>
            </w:r>
          </w:p>
        </w:tc>
        <w:tc>
          <w:tcPr>
            <w:tcW w:w="1946" w:type="pct"/>
          </w:tcPr>
          <w:p w14:paraId="5475412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4192031.250</w:t>
            </w:r>
          </w:p>
        </w:tc>
      </w:tr>
      <w:tr w:rsidR="0047731B" w:rsidRPr="00E427C3" w14:paraId="54754126" w14:textId="77777777" w:rsidTr="0047731B">
        <w:trPr>
          <w:jc w:val="center"/>
        </w:trPr>
        <w:tc>
          <w:tcPr>
            <w:tcW w:w="588" w:type="pct"/>
          </w:tcPr>
          <w:p w14:paraId="5475412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214</w:t>
            </w:r>
          </w:p>
        </w:tc>
        <w:tc>
          <w:tcPr>
            <w:tcW w:w="864" w:type="pct"/>
          </w:tcPr>
          <w:p w14:paraId="5475412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341</w:t>
            </w:r>
          </w:p>
        </w:tc>
        <w:tc>
          <w:tcPr>
            <w:tcW w:w="1602" w:type="pct"/>
          </w:tcPr>
          <w:p w14:paraId="5475412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488305.762</w:t>
            </w:r>
          </w:p>
        </w:tc>
        <w:tc>
          <w:tcPr>
            <w:tcW w:w="1946" w:type="pct"/>
          </w:tcPr>
          <w:p w14:paraId="5475412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4192027.325</w:t>
            </w:r>
          </w:p>
        </w:tc>
      </w:tr>
      <w:tr w:rsidR="0047731B" w:rsidRPr="00E427C3" w14:paraId="5475412B" w14:textId="77777777" w:rsidTr="0047731B">
        <w:trPr>
          <w:jc w:val="center"/>
        </w:trPr>
        <w:tc>
          <w:tcPr>
            <w:tcW w:w="588" w:type="pct"/>
          </w:tcPr>
          <w:p w14:paraId="5475412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215</w:t>
            </w:r>
          </w:p>
        </w:tc>
        <w:tc>
          <w:tcPr>
            <w:tcW w:w="864" w:type="pct"/>
          </w:tcPr>
          <w:p w14:paraId="5475412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342</w:t>
            </w:r>
          </w:p>
        </w:tc>
        <w:tc>
          <w:tcPr>
            <w:tcW w:w="1602" w:type="pct"/>
          </w:tcPr>
          <w:p w14:paraId="5475412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488276.487</w:t>
            </w:r>
          </w:p>
        </w:tc>
        <w:tc>
          <w:tcPr>
            <w:tcW w:w="1946" w:type="pct"/>
          </w:tcPr>
          <w:p w14:paraId="5475412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4192071.100</w:t>
            </w:r>
          </w:p>
        </w:tc>
      </w:tr>
      <w:tr w:rsidR="0047731B" w:rsidRPr="00E427C3" w14:paraId="54754130" w14:textId="77777777" w:rsidTr="0047731B">
        <w:trPr>
          <w:jc w:val="center"/>
        </w:trPr>
        <w:tc>
          <w:tcPr>
            <w:tcW w:w="588" w:type="pct"/>
          </w:tcPr>
          <w:p w14:paraId="5475412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216</w:t>
            </w:r>
          </w:p>
        </w:tc>
        <w:tc>
          <w:tcPr>
            <w:tcW w:w="864" w:type="pct"/>
          </w:tcPr>
          <w:p w14:paraId="5475412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343</w:t>
            </w:r>
          </w:p>
        </w:tc>
        <w:tc>
          <w:tcPr>
            <w:tcW w:w="1602" w:type="pct"/>
          </w:tcPr>
          <w:p w14:paraId="5475412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488255.012</w:t>
            </w:r>
          </w:p>
        </w:tc>
        <w:tc>
          <w:tcPr>
            <w:tcW w:w="1946" w:type="pct"/>
          </w:tcPr>
          <w:p w14:paraId="5475412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4192097.125</w:t>
            </w:r>
          </w:p>
        </w:tc>
      </w:tr>
      <w:tr w:rsidR="0047731B" w:rsidRPr="00E427C3" w14:paraId="54754135" w14:textId="77777777" w:rsidTr="0047731B">
        <w:trPr>
          <w:jc w:val="center"/>
        </w:trPr>
        <w:tc>
          <w:tcPr>
            <w:tcW w:w="588" w:type="pct"/>
          </w:tcPr>
          <w:p w14:paraId="5475413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217</w:t>
            </w:r>
          </w:p>
        </w:tc>
        <w:tc>
          <w:tcPr>
            <w:tcW w:w="864" w:type="pct"/>
          </w:tcPr>
          <w:p w14:paraId="5475413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344</w:t>
            </w:r>
          </w:p>
        </w:tc>
        <w:tc>
          <w:tcPr>
            <w:tcW w:w="1602" w:type="pct"/>
          </w:tcPr>
          <w:p w14:paraId="5475413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488260.413</w:t>
            </w:r>
          </w:p>
        </w:tc>
        <w:tc>
          <w:tcPr>
            <w:tcW w:w="1946" w:type="pct"/>
          </w:tcPr>
          <w:p w14:paraId="5475413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4192101.587</w:t>
            </w:r>
          </w:p>
        </w:tc>
      </w:tr>
      <w:tr w:rsidR="0047731B" w:rsidRPr="00E427C3" w14:paraId="5475413A" w14:textId="77777777" w:rsidTr="0047731B">
        <w:trPr>
          <w:jc w:val="center"/>
        </w:trPr>
        <w:tc>
          <w:tcPr>
            <w:tcW w:w="588" w:type="pct"/>
          </w:tcPr>
          <w:p w14:paraId="5475413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218</w:t>
            </w:r>
          </w:p>
        </w:tc>
        <w:tc>
          <w:tcPr>
            <w:tcW w:w="864" w:type="pct"/>
          </w:tcPr>
          <w:p w14:paraId="5475413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345</w:t>
            </w:r>
          </w:p>
        </w:tc>
        <w:tc>
          <w:tcPr>
            <w:tcW w:w="1602" w:type="pct"/>
          </w:tcPr>
          <w:p w14:paraId="5475413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488250.138</w:t>
            </w:r>
          </w:p>
        </w:tc>
        <w:tc>
          <w:tcPr>
            <w:tcW w:w="1946" w:type="pct"/>
          </w:tcPr>
          <w:p w14:paraId="5475413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4192114.050</w:t>
            </w:r>
          </w:p>
        </w:tc>
      </w:tr>
      <w:tr w:rsidR="0047731B" w:rsidRPr="00E427C3" w14:paraId="5475413F" w14:textId="77777777" w:rsidTr="0047731B">
        <w:trPr>
          <w:jc w:val="center"/>
        </w:trPr>
        <w:tc>
          <w:tcPr>
            <w:tcW w:w="588" w:type="pct"/>
          </w:tcPr>
          <w:p w14:paraId="5475413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219</w:t>
            </w:r>
          </w:p>
        </w:tc>
        <w:tc>
          <w:tcPr>
            <w:tcW w:w="864" w:type="pct"/>
          </w:tcPr>
          <w:p w14:paraId="5475413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346</w:t>
            </w:r>
          </w:p>
        </w:tc>
        <w:tc>
          <w:tcPr>
            <w:tcW w:w="1602" w:type="pct"/>
          </w:tcPr>
          <w:p w14:paraId="5475413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488244.738</w:t>
            </w:r>
          </w:p>
        </w:tc>
        <w:tc>
          <w:tcPr>
            <w:tcW w:w="1946" w:type="pct"/>
          </w:tcPr>
          <w:p w14:paraId="5475413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4192109.600</w:t>
            </w:r>
          </w:p>
        </w:tc>
      </w:tr>
      <w:tr w:rsidR="0047731B" w:rsidRPr="00E427C3" w14:paraId="54754144" w14:textId="77777777" w:rsidTr="0047731B">
        <w:trPr>
          <w:jc w:val="center"/>
        </w:trPr>
        <w:tc>
          <w:tcPr>
            <w:tcW w:w="588" w:type="pct"/>
          </w:tcPr>
          <w:p w14:paraId="5475414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220</w:t>
            </w:r>
          </w:p>
        </w:tc>
        <w:tc>
          <w:tcPr>
            <w:tcW w:w="864" w:type="pct"/>
          </w:tcPr>
          <w:p w14:paraId="5475414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347</w:t>
            </w:r>
          </w:p>
        </w:tc>
        <w:tc>
          <w:tcPr>
            <w:tcW w:w="1602" w:type="pct"/>
          </w:tcPr>
          <w:p w14:paraId="5475414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488230.287</w:t>
            </w:r>
          </w:p>
        </w:tc>
        <w:tc>
          <w:tcPr>
            <w:tcW w:w="1946" w:type="pct"/>
          </w:tcPr>
          <w:p w14:paraId="5475414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4192127.100</w:t>
            </w:r>
          </w:p>
        </w:tc>
      </w:tr>
      <w:tr w:rsidR="0047731B" w:rsidRPr="00E427C3" w14:paraId="54754149" w14:textId="77777777" w:rsidTr="0047731B">
        <w:trPr>
          <w:jc w:val="center"/>
        </w:trPr>
        <w:tc>
          <w:tcPr>
            <w:tcW w:w="588" w:type="pct"/>
          </w:tcPr>
          <w:p w14:paraId="5475414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221</w:t>
            </w:r>
          </w:p>
        </w:tc>
        <w:tc>
          <w:tcPr>
            <w:tcW w:w="864" w:type="pct"/>
          </w:tcPr>
          <w:p w14:paraId="5475414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348</w:t>
            </w:r>
          </w:p>
        </w:tc>
        <w:tc>
          <w:tcPr>
            <w:tcW w:w="1602" w:type="pct"/>
          </w:tcPr>
          <w:p w14:paraId="5475414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488200.688</w:t>
            </w:r>
          </w:p>
        </w:tc>
        <w:tc>
          <w:tcPr>
            <w:tcW w:w="1946" w:type="pct"/>
          </w:tcPr>
          <w:p w14:paraId="5475414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4192172.500</w:t>
            </w:r>
          </w:p>
        </w:tc>
      </w:tr>
      <w:tr w:rsidR="0047731B" w:rsidRPr="00E427C3" w14:paraId="5475414E" w14:textId="77777777" w:rsidTr="0047731B">
        <w:trPr>
          <w:jc w:val="center"/>
        </w:trPr>
        <w:tc>
          <w:tcPr>
            <w:tcW w:w="588" w:type="pct"/>
          </w:tcPr>
          <w:p w14:paraId="5475414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222</w:t>
            </w:r>
          </w:p>
        </w:tc>
        <w:tc>
          <w:tcPr>
            <w:tcW w:w="864" w:type="pct"/>
          </w:tcPr>
          <w:p w14:paraId="5475414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349</w:t>
            </w:r>
          </w:p>
        </w:tc>
        <w:tc>
          <w:tcPr>
            <w:tcW w:w="1602" w:type="pct"/>
          </w:tcPr>
          <w:p w14:paraId="5475414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488181.538</w:t>
            </w:r>
          </w:p>
        </w:tc>
        <w:tc>
          <w:tcPr>
            <w:tcW w:w="1946" w:type="pct"/>
          </w:tcPr>
          <w:p w14:paraId="5475414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4192196.400</w:t>
            </w:r>
          </w:p>
        </w:tc>
      </w:tr>
      <w:tr w:rsidR="0047731B" w:rsidRPr="00E427C3" w14:paraId="54754153" w14:textId="77777777" w:rsidTr="0047731B">
        <w:trPr>
          <w:jc w:val="center"/>
        </w:trPr>
        <w:tc>
          <w:tcPr>
            <w:tcW w:w="588" w:type="pct"/>
          </w:tcPr>
          <w:p w14:paraId="5475414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223</w:t>
            </w:r>
          </w:p>
        </w:tc>
        <w:tc>
          <w:tcPr>
            <w:tcW w:w="864" w:type="pct"/>
          </w:tcPr>
          <w:p w14:paraId="5475415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350</w:t>
            </w:r>
          </w:p>
        </w:tc>
        <w:tc>
          <w:tcPr>
            <w:tcW w:w="1602" w:type="pct"/>
          </w:tcPr>
          <w:p w14:paraId="5475415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488172.875</w:t>
            </w:r>
          </w:p>
        </w:tc>
        <w:tc>
          <w:tcPr>
            <w:tcW w:w="1946" w:type="pct"/>
          </w:tcPr>
          <w:p w14:paraId="5475415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4192207.225</w:t>
            </w:r>
          </w:p>
        </w:tc>
      </w:tr>
      <w:tr w:rsidR="0047731B" w:rsidRPr="00E427C3" w14:paraId="54754158" w14:textId="77777777" w:rsidTr="0047731B">
        <w:trPr>
          <w:jc w:val="center"/>
        </w:trPr>
        <w:tc>
          <w:tcPr>
            <w:tcW w:w="588" w:type="pct"/>
          </w:tcPr>
          <w:p w14:paraId="5475415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224</w:t>
            </w:r>
          </w:p>
        </w:tc>
        <w:tc>
          <w:tcPr>
            <w:tcW w:w="864" w:type="pct"/>
          </w:tcPr>
          <w:p w14:paraId="5475415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351</w:t>
            </w:r>
          </w:p>
        </w:tc>
        <w:tc>
          <w:tcPr>
            <w:tcW w:w="1602" w:type="pct"/>
          </w:tcPr>
          <w:p w14:paraId="5475415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488178.350</w:t>
            </w:r>
          </w:p>
        </w:tc>
        <w:tc>
          <w:tcPr>
            <w:tcW w:w="1946" w:type="pct"/>
          </w:tcPr>
          <w:p w14:paraId="5475415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4192211.588</w:t>
            </w:r>
          </w:p>
        </w:tc>
      </w:tr>
      <w:tr w:rsidR="0047731B" w:rsidRPr="00E427C3" w14:paraId="5475415D" w14:textId="77777777" w:rsidTr="0047731B">
        <w:trPr>
          <w:jc w:val="center"/>
        </w:trPr>
        <w:tc>
          <w:tcPr>
            <w:tcW w:w="588" w:type="pct"/>
          </w:tcPr>
          <w:p w14:paraId="5475415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225</w:t>
            </w:r>
          </w:p>
        </w:tc>
        <w:tc>
          <w:tcPr>
            <w:tcW w:w="864" w:type="pct"/>
          </w:tcPr>
          <w:p w14:paraId="5475415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352</w:t>
            </w:r>
          </w:p>
        </w:tc>
        <w:tc>
          <w:tcPr>
            <w:tcW w:w="1602" w:type="pct"/>
          </w:tcPr>
          <w:p w14:paraId="5475415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488168.188</w:t>
            </w:r>
          </w:p>
        </w:tc>
        <w:tc>
          <w:tcPr>
            <w:tcW w:w="1946" w:type="pct"/>
          </w:tcPr>
          <w:p w14:paraId="5475415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4192224.275</w:t>
            </w:r>
          </w:p>
        </w:tc>
      </w:tr>
      <w:tr w:rsidR="0047731B" w:rsidRPr="00E427C3" w14:paraId="54754162" w14:textId="77777777" w:rsidTr="0047731B">
        <w:trPr>
          <w:jc w:val="center"/>
        </w:trPr>
        <w:tc>
          <w:tcPr>
            <w:tcW w:w="588" w:type="pct"/>
          </w:tcPr>
          <w:p w14:paraId="5475415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226</w:t>
            </w:r>
          </w:p>
        </w:tc>
        <w:tc>
          <w:tcPr>
            <w:tcW w:w="864" w:type="pct"/>
          </w:tcPr>
          <w:p w14:paraId="5475415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353</w:t>
            </w:r>
          </w:p>
        </w:tc>
        <w:tc>
          <w:tcPr>
            <w:tcW w:w="1602" w:type="pct"/>
          </w:tcPr>
          <w:p w14:paraId="5475416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488162.750</w:t>
            </w:r>
          </w:p>
        </w:tc>
        <w:tc>
          <w:tcPr>
            <w:tcW w:w="1946" w:type="pct"/>
          </w:tcPr>
          <w:p w14:paraId="5475416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4192219.875</w:t>
            </w:r>
          </w:p>
        </w:tc>
      </w:tr>
      <w:tr w:rsidR="0047731B" w:rsidRPr="00E427C3" w14:paraId="54754167" w14:textId="77777777" w:rsidTr="0047731B">
        <w:trPr>
          <w:jc w:val="center"/>
        </w:trPr>
        <w:tc>
          <w:tcPr>
            <w:tcW w:w="588" w:type="pct"/>
          </w:tcPr>
          <w:p w14:paraId="5475416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227</w:t>
            </w:r>
          </w:p>
        </w:tc>
        <w:tc>
          <w:tcPr>
            <w:tcW w:w="864" w:type="pct"/>
          </w:tcPr>
          <w:p w14:paraId="5475416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354</w:t>
            </w:r>
          </w:p>
        </w:tc>
        <w:tc>
          <w:tcPr>
            <w:tcW w:w="1602" w:type="pct"/>
          </w:tcPr>
          <w:p w14:paraId="5475416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488153.688</w:t>
            </w:r>
          </w:p>
        </w:tc>
        <w:tc>
          <w:tcPr>
            <w:tcW w:w="1946" w:type="pct"/>
          </w:tcPr>
          <w:p w14:paraId="5475416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4192231.188</w:t>
            </w:r>
          </w:p>
        </w:tc>
      </w:tr>
      <w:tr w:rsidR="0047731B" w:rsidRPr="00E427C3" w14:paraId="5475416C" w14:textId="77777777" w:rsidTr="0047731B">
        <w:trPr>
          <w:jc w:val="center"/>
        </w:trPr>
        <w:tc>
          <w:tcPr>
            <w:tcW w:w="588" w:type="pct"/>
          </w:tcPr>
          <w:p w14:paraId="5475416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228</w:t>
            </w:r>
          </w:p>
        </w:tc>
        <w:tc>
          <w:tcPr>
            <w:tcW w:w="864" w:type="pct"/>
          </w:tcPr>
          <w:p w14:paraId="5475416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355</w:t>
            </w:r>
          </w:p>
        </w:tc>
        <w:tc>
          <w:tcPr>
            <w:tcW w:w="1602" w:type="pct"/>
          </w:tcPr>
          <w:p w14:paraId="5475416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488110.375</w:t>
            </w:r>
          </w:p>
        </w:tc>
        <w:tc>
          <w:tcPr>
            <w:tcW w:w="1946" w:type="pct"/>
          </w:tcPr>
          <w:p w14:paraId="5475416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4192285.275</w:t>
            </w:r>
          </w:p>
        </w:tc>
      </w:tr>
      <w:tr w:rsidR="0047731B" w:rsidRPr="00E427C3" w14:paraId="54754171" w14:textId="77777777" w:rsidTr="0047731B">
        <w:trPr>
          <w:jc w:val="center"/>
        </w:trPr>
        <w:tc>
          <w:tcPr>
            <w:tcW w:w="588" w:type="pct"/>
          </w:tcPr>
          <w:p w14:paraId="5475416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229</w:t>
            </w:r>
          </w:p>
        </w:tc>
        <w:tc>
          <w:tcPr>
            <w:tcW w:w="864" w:type="pct"/>
          </w:tcPr>
          <w:p w14:paraId="5475416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356</w:t>
            </w:r>
          </w:p>
        </w:tc>
        <w:tc>
          <w:tcPr>
            <w:tcW w:w="1602" w:type="pct"/>
          </w:tcPr>
          <w:p w14:paraId="5475416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488115.825</w:t>
            </w:r>
          </w:p>
        </w:tc>
        <w:tc>
          <w:tcPr>
            <w:tcW w:w="1946" w:type="pct"/>
          </w:tcPr>
          <w:p w14:paraId="5475417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4192289.638</w:t>
            </w:r>
          </w:p>
        </w:tc>
      </w:tr>
      <w:tr w:rsidR="0047731B" w:rsidRPr="00E427C3" w14:paraId="54754176" w14:textId="77777777" w:rsidTr="0047731B">
        <w:trPr>
          <w:jc w:val="center"/>
        </w:trPr>
        <w:tc>
          <w:tcPr>
            <w:tcW w:w="588" w:type="pct"/>
          </w:tcPr>
          <w:p w14:paraId="5475417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230</w:t>
            </w:r>
          </w:p>
        </w:tc>
        <w:tc>
          <w:tcPr>
            <w:tcW w:w="864" w:type="pct"/>
          </w:tcPr>
          <w:p w14:paraId="5475417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357</w:t>
            </w:r>
          </w:p>
        </w:tc>
        <w:tc>
          <w:tcPr>
            <w:tcW w:w="1602" w:type="pct"/>
          </w:tcPr>
          <w:p w14:paraId="5475417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488105.737</w:t>
            </w:r>
          </w:p>
        </w:tc>
        <w:tc>
          <w:tcPr>
            <w:tcW w:w="1946" w:type="pct"/>
          </w:tcPr>
          <w:p w14:paraId="5475417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4192302.263</w:t>
            </w:r>
          </w:p>
        </w:tc>
      </w:tr>
      <w:tr w:rsidR="0047731B" w:rsidRPr="00E427C3" w14:paraId="5475417B" w14:textId="77777777" w:rsidTr="0047731B">
        <w:trPr>
          <w:jc w:val="center"/>
        </w:trPr>
        <w:tc>
          <w:tcPr>
            <w:tcW w:w="588" w:type="pct"/>
          </w:tcPr>
          <w:p w14:paraId="5475417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231</w:t>
            </w:r>
          </w:p>
        </w:tc>
        <w:tc>
          <w:tcPr>
            <w:tcW w:w="864" w:type="pct"/>
          </w:tcPr>
          <w:p w14:paraId="5475417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358</w:t>
            </w:r>
          </w:p>
        </w:tc>
        <w:tc>
          <w:tcPr>
            <w:tcW w:w="1602" w:type="pct"/>
          </w:tcPr>
          <w:p w14:paraId="5475417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488100.250</w:t>
            </w:r>
          </w:p>
        </w:tc>
        <w:tc>
          <w:tcPr>
            <w:tcW w:w="1946" w:type="pct"/>
          </w:tcPr>
          <w:p w14:paraId="5475417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4192297.887</w:t>
            </w:r>
          </w:p>
        </w:tc>
      </w:tr>
      <w:tr w:rsidR="0047731B" w:rsidRPr="00E427C3" w14:paraId="54754180" w14:textId="77777777" w:rsidTr="0047731B">
        <w:trPr>
          <w:jc w:val="center"/>
        </w:trPr>
        <w:tc>
          <w:tcPr>
            <w:tcW w:w="588" w:type="pct"/>
          </w:tcPr>
          <w:p w14:paraId="5475417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232</w:t>
            </w:r>
          </w:p>
        </w:tc>
        <w:tc>
          <w:tcPr>
            <w:tcW w:w="864" w:type="pct"/>
          </w:tcPr>
          <w:p w14:paraId="5475417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359</w:t>
            </w:r>
          </w:p>
        </w:tc>
        <w:tc>
          <w:tcPr>
            <w:tcW w:w="1602" w:type="pct"/>
          </w:tcPr>
          <w:p w14:paraId="5475417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488047.850</w:t>
            </w:r>
          </w:p>
        </w:tc>
        <w:tc>
          <w:tcPr>
            <w:tcW w:w="1946" w:type="pct"/>
          </w:tcPr>
          <w:p w14:paraId="5475417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4192363.337</w:t>
            </w:r>
          </w:p>
        </w:tc>
      </w:tr>
      <w:tr w:rsidR="0047731B" w:rsidRPr="00E427C3" w14:paraId="54754185" w14:textId="77777777" w:rsidTr="0047731B">
        <w:trPr>
          <w:jc w:val="center"/>
        </w:trPr>
        <w:tc>
          <w:tcPr>
            <w:tcW w:w="588" w:type="pct"/>
          </w:tcPr>
          <w:p w14:paraId="5475418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233</w:t>
            </w:r>
          </w:p>
        </w:tc>
        <w:tc>
          <w:tcPr>
            <w:tcW w:w="864" w:type="pct"/>
          </w:tcPr>
          <w:p w14:paraId="5475418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360</w:t>
            </w:r>
          </w:p>
        </w:tc>
        <w:tc>
          <w:tcPr>
            <w:tcW w:w="1602" w:type="pct"/>
          </w:tcPr>
          <w:p w14:paraId="5475418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488053.300</w:t>
            </w:r>
          </w:p>
        </w:tc>
        <w:tc>
          <w:tcPr>
            <w:tcW w:w="1946" w:type="pct"/>
          </w:tcPr>
          <w:p w14:paraId="5475418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4192367.700</w:t>
            </w:r>
          </w:p>
        </w:tc>
      </w:tr>
      <w:tr w:rsidR="0047731B" w:rsidRPr="00E427C3" w14:paraId="5475418A" w14:textId="77777777" w:rsidTr="0047731B">
        <w:trPr>
          <w:jc w:val="center"/>
        </w:trPr>
        <w:tc>
          <w:tcPr>
            <w:tcW w:w="588" w:type="pct"/>
          </w:tcPr>
          <w:p w14:paraId="5475418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234</w:t>
            </w:r>
          </w:p>
        </w:tc>
        <w:tc>
          <w:tcPr>
            <w:tcW w:w="864" w:type="pct"/>
          </w:tcPr>
          <w:p w14:paraId="5475418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361</w:t>
            </w:r>
          </w:p>
        </w:tc>
        <w:tc>
          <w:tcPr>
            <w:tcW w:w="1602" w:type="pct"/>
          </w:tcPr>
          <w:p w14:paraId="5475418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488043.200</w:t>
            </w:r>
          </w:p>
        </w:tc>
        <w:tc>
          <w:tcPr>
            <w:tcW w:w="1946" w:type="pct"/>
          </w:tcPr>
          <w:p w14:paraId="5475418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4192380.313</w:t>
            </w:r>
          </w:p>
        </w:tc>
      </w:tr>
      <w:tr w:rsidR="0047731B" w:rsidRPr="00E427C3" w14:paraId="5475418F" w14:textId="77777777" w:rsidTr="0047731B">
        <w:trPr>
          <w:jc w:val="center"/>
        </w:trPr>
        <w:tc>
          <w:tcPr>
            <w:tcW w:w="588" w:type="pct"/>
          </w:tcPr>
          <w:p w14:paraId="5475418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235</w:t>
            </w:r>
          </w:p>
        </w:tc>
        <w:tc>
          <w:tcPr>
            <w:tcW w:w="864" w:type="pct"/>
          </w:tcPr>
          <w:p w14:paraId="5475418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362</w:t>
            </w:r>
          </w:p>
        </w:tc>
        <w:tc>
          <w:tcPr>
            <w:tcW w:w="1602" w:type="pct"/>
          </w:tcPr>
          <w:p w14:paraId="5475418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488037.725</w:t>
            </w:r>
          </w:p>
        </w:tc>
        <w:tc>
          <w:tcPr>
            <w:tcW w:w="1946" w:type="pct"/>
          </w:tcPr>
          <w:p w14:paraId="5475418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4192375.925</w:t>
            </w:r>
          </w:p>
        </w:tc>
      </w:tr>
      <w:tr w:rsidR="0047731B" w:rsidRPr="00E427C3" w14:paraId="54754194" w14:textId="77777777" w:rsidTr="0047731B">
        <w:trPr>
          <w:jc w:val="center"/>
        </w:trPr>
        <w:tc>
          <w:tcPr>
            <w:tcW w:w="588" w:type="pct"/>
          </w:tcPr>
          <w:p w14:paraId="5475419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236</w:t>
            </w:r>
          </w:p>
        </w:tc>
        <w:tc>
          <w:tcPr>
            <w:tcW w:w="864" w:type="pct"/>
          </w:tcPr>
          <w:p w14:paraId="5475419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363</w:t>
            </w:r>
          </w:p>
        </w:tc>
        <w:tc>
          <w:tcPr>
            <w:tcW w:w="1602" w:type="pct"/>
          </w:tcPr>
          <w:p w14:paraId="5475419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487948.500</w:t>
            </w:r>
          </w:p>
        </w:tc>
        <w:tc>
          <w:tcPr>
            <w:tcW w:w="1946" w:type="pct"/>
          </w:tcPr>
          <w:p w14:paraId="5475419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4192486.613</w:t>
            </w:r>
          </w:p>
        </w:tc>
      </w:tr>
      <w:tr w:rsidR="0047731B" w:rsidRPr="00E427C3" w14:paraId="54754199" w14:textId="77777777" w:rsidTr="0047731B">
        <w:trPr>
          <w:jc w:val="center"/>
        </w:trPr>
        <w:tc>
          <w:tcPr>
            <w:tcW w:w="588" w:type="pct"/>
          </w:tcPr>
          <w:p w14:paraId="5475419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237</w:t>
            </w:r>
          </w:p>
        </w:tc>
        <w:tc>
          <w:tcPr>
            <w:tcW w:w="864" w:type="pct"/>
          </w:tcPr>
          <w:p w14:paraId="5475419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364</w:t>
            </w:r>
          </w:p>
        </w:tc>
        <w:tc>
          <w:tcPr>
            <w:tcW w:w="1602" w:type="pct"/>
          </w:tcPr>
          <w:p w14:paraId="5475419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487911.188</w:t>
            </w:r>
          </w:p>
        </w:tc>
        <w:tc>
          <w:tcPr>
            <w:tcW w:w="1946" w:type="pct"/>
          </w:tcPr>
          <w:p w14:paraId="5475419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4192524.675</w:t>
            </w:r>
          </w:p>
        </w:tc>
      </w:tr>
      <w:tr w:rsidR="0047731B" w:rsidRPr="00E427C3" w14:paraId="5475419E" w14:textId="77777777" w:rsidTr="0047731B">
        <w:trPr>
          <w:jc w:val="center"/>
        </w:trPr>
        <w:tc>
          <w:tcPr>
            <w:tcW w:w="588" w:type="pct"/>
          </w:tcPr>
          <w:p w14:paraId="5475419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238</w:t>
            </w:r>
          </w:p>
        </w:tc>
        <w:tc>
          <w:tcPr>
            <w:tcW w:w="864" w:type="pct"/>
          </w:tcPr>
          <w:p w14:paraId="5475419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365</w:t>
            </w:r>
          </w:p>
        </w:tc>
        <w:tc>
          <w:tcPr>
            <w:tcW w:w="1602" w:type="pct"/>
          </w:tcPr>
          <w:p w14:paraId="5475419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487916.413</w:t>
            </w:r>
          </w:p>
        </w:tc>
        <w:tc>
          <w:tcPr>
            <w:tcW w:w="1946" w:type="pct"/>
          </w:tcPr>
          <w:p w14:paraId="5475419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4192529.888</w:t>
            </w:r>
          </w:p>
        </w:tc>
      </w:tr>
      <w:tr w:rsidR="0047731B" w:rsidRPr="00E427C3" w14:paraId="547541A3" w14:textId="77777777" w:rsidTr="0047731B">
        <w:trPr>
          <w:jc w:val="center"/>
        </w:trPr>
        <w:tc>
          <w:tcPr>
            <w:tcW w:w="588" w:type="pct"/>
          </w:tcPr>
          <w:p w14:paraId="5475419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239</w:t>
            </w:r>
          </w:p>
        </w:tc>
        <w:tc>
          <w:tcPr>
            <w:tcW w:w="864" w:type="pct"/>
          </w:tcPr>
          <w:p w14:paraId="547541A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366</w:t>
            </w:r>
          </w:p>
        </w:tc>
        <w:tc>
          <w:tcPr>
            <w:tcW w:w="1602" w:type="pct"/>
          </w:tcPr>
          <w:p w14:paraId="547541A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487905.063</w:t>
            </w:r>
          </w:p>
        </w:tc>
        <w:tc>
          <w:tcPr>
            <w:tcW w:w="1946" w:type="pct"/>
          </w:tcPr>
          <w:p w14:paraId="547541A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4192541.262</w:t>
            </w:r>
          </w:p>
        </w:tc>
      </w:tr>
      <w:tr w:rsidR="0047731B" w:rsidRPr="00E427C3" w14:paraId="547541A8" w14:textId="77777777" w:rsidTr="0047731B">
        <w:trPr>
          <w:jc w:val="center"/>
        </w:trPr>
        <w:tc>
          <w:tcPr>
            <w:tcW w:w="588" w:type="pct"/>
          </w:tcPr>
          <w:p w14:paraId="547541A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</w:t>
            </w:r>
          </w:p>
        </w:tc>
        <w:tc>
          <w:tcPr>
            <w:tcW w:w="864" w:type="pct"/>
          </w:tcPr>
          <w:p w14:paraId="547541A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367</w:t>
            </w:r>
          </w:p>
        </w:tc>
        <w:tc>
          <w:tcPr>
            <w:tcW w:w="1602" w:type="pct"/>
          </w:tcPr>
          <w:p w14:paraId="547541A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487900.075</w:t>
            </w:r>
          </w:p>
        </w:tc>
        <w:tc>
          <w:tcPr>
            <w:tcW w:w="1946" w:type="pct"/>
          </w:tcPr>
          <w:p w14:paraId="547541A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4192536.375</w:t>
            </w:r>
          </w:p>
        </w:tc>
      </w:tr>
      <w:tr w:rsidR="0047731B" w:rsidRPr="00E427C3" w14:paraId="547541AD" w14:textId="77777777" w:rsidTr="0047731B">
        <w:trPr>
          <w:jc w:val="center"/>
        </w:trPr>
        <w:tc>
          <w:tcPr>
            <w:tcW w:w="588" w:type="pct"/>
          </w:tcPr>
          <w:p w14:paraId="547541A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241</w:t>
            </w:r>
          </w:p>
        </w:tc>
        <w:tc>
          <w:tcPr>
            <w:tcW w:w="864" w:type="pct"/>
          </w:tcPr>
          <w:p w14:paraId="547541A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368</w:t>
            </w:r>
          </w:p>
        </w:tc>
        <w:tc>
          <w:tcPr>
            <w:tcW w:w="1602" w:type="pct"/>
          </w:tcPr>
          <w:p w14:paraId="547541A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487872.813</w:t>
            </w:r>
          </w:p>
        </w:tc>
        <w:tc>
          <w:tcPr>
            <w:tcW w:w="1946" w:type="pct"/>
          </w:tcPr>
          <w:p w14:paraId="547541A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4192563.837</w:t>
            </w:r>
          </w:p>
        </w:tc>
      </w:tr>
      <w:tr w:rsidR="0047731B" w:rsidRPr="00E427C3" w14:paraId="547541B2" w14:textId="77777777" w:rsidTr="0047731B">
        <w:trPr>
          <w:jc w:val="center"/>
        </w:trPr>
        <w:tc>
          <w:tcPr>
            <w:tcW w:w="588" w:type="pct"/>
          </w:tcPr>
          <w:p w14:paraId="547541A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242</w:t>
            </w:r>
          </w:p>
        </w:tc>
        <w:tc>
          <w:tcPr>
            <w:tcW w:w="864" w:type="pct"/>
          </w:tcPr>
          <w:p w14:paraId="547541A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369</w:t>
            </w:r>
          </w:p>
        </w:tc>
        <w:tc>
          <w:tcPr>
            <w:tcW w:w="1602" w:type="pct"/>
          </w:tcPr>
          <w:p w14:paraId="547541B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487862.063</w:t>
            </w:r>
          </w:p>
        </w:tc>
        <w:tc>
          <w:tcPr>
            <w:tcW w:w="1946" w:type="pct"/>
          </w:tcPr>
          <w:p w14:paraId="547541B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4192574.675</w:t>
            </w:r>
          </w:p>
        </w:tc>
      </w:tr>
      <w:tr w:rsidR="0047731B" w:rsidRPr="00E427C3" w14:paraId="547541B7" w14:textId="77777777" w:rsidTr="0047731B">
        <w:trPr>
          <w:jc w:val="center"/>
        </w:trPr>
        <w:tc>
          <w:tcPr>
            <w:tcW w:w="588" w:type="pct"/>
          </w:tcPr>
          <w:p w14:paraId="547541B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243</w:t>
            </w:r>
          </w:p>
        </w:tc>
        <w:tc>
          <w:tcPr>
            <w:tcW w:w="864" w:type="pct"/>
          </w:tcPr>
          <w:p w14:paraId="547541B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370</w:t>
            </w:r>
          </w:p>
        </w:tc>
        <w:tc>
          <w:tcPr>
            <w:tcW w:w="1602" w:type="pct"/>
          </w:tcPr>
          <w:p w14:paraId="547541B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487846.650</w:t>
            </w:r>
          </w:p>
        </w:tc>
        <w:tc>
          <w:tcPr>
            <w:tcW w:w="1946" w:type="pct"/>
          </w:tcPr>
          <w:p w14:paraId="547541B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4192585.150</w:t>
            </w:r>
          </w:p>
        </w:tc>
      </w:tr>
      <w:tr w:rsidR="0047731B" w:rsidRPr="00E427C3" w14:paraId="547541BC" w14:textId="77777777" w:rsidTr="0047731B">
        <w:trPr>
          <w:jc w:val="center"/>
        </w:trPr>
        <w:tc>
          <w:tcPr>
            <w:tcW w:w="588" w:type="pct"/>
          </w:tcPr>
          <w:p w14:paraId="547541B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244</w:t>
            </w:r>
          </w:p>
        </w:tc>
        <w:tc>
          <w:tcPr>
            <w:tcW w:w="864" w:type="pct"/>
          </w:tcPr>
          <w:p w14:paraId="547541B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371</w:t>
            </w:r>
          </w:p>
        </w:tc>
        <w:tc>
          <w:tcPr>
            <w:tcW w:w="1602" w:type="pct"/>
          </w:tcPr>
          <w:p w14:paraId="547541B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487817.387</w:t>
            </w:r>
          </w:p>
        </w:tc>
        <w:tc>
          <w:tcPr>
            <w:tcW w:w="1946" w:type="pct"/>
          </w:tcPr>
          <w:p w14:paraId="547541B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4192594.850</w:t>
            </w:r>
          </w:p>
        </w:tc>
      </w:tr>
      <w:tr w:rsidR="0047731B" w:rsidRPr="00E427C3" w14:paraId="547541C1" w14:textId="77777777" w:rsidTr="0047731B">
        <w:trPr>
          <w:jc w:val="center"/>
        </w:trPr>
        <w:tc>
          <w:tcPr>
            <w:tcW w:w="588" w:type="pct"/>
          </w:tcPr>
          <w:p w14:paraId="547541B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245</w:t>
            </w:r>
          </w:p>
        </w:tc>
        <w:tc>
          <w:tcPr>
            <w:tcW w:w="864" w:type="pct"/>
          </w:tcPr>
          <w:p w14:paraId="547541B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372</w:t>
            </w:r>
          </w:p>
        </w:tc>
        <w:tc>
          <w:tcPr>
            <w:tcW w:w="1602" w:type="pct"/>
          </w:tcPr>
          <w:p w14:paraId="547541B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487786.725</w:t>
            </w:r>
          </w:p>
        </w:tc>
        <w:tc>
          <w:tcPr>
            <w:tcW w:w="1946" w:type="pct"/>
          </w:tcPr>
          <w:p w14:paraId="547541C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4192605.000</w:t>
            </w:r>
          </w:p>
        </w:tc>
      </w:tr>
      <w:tr w:rsidR="0047731B" w:rsidRPr="00E427C3" w14:paraId="547541C6" w14:textId="77777777" w:rsidTr="0047731B">
        <w:trPr>
          <w:jc w:val="center"/>
        </w:trPr>
        <w:tc>
          <w:tcPr>
            <w:tcW w:w="588" w:type="pct"/>
          </w:tcPr>
          <w:p w14:paraId="547541C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246</w:t>
            </w:r>
          </w:p>
        </w:tc>
        <w:tc>
          <w:tcPr>
            <w:tcW w:w="864" w:type="pct"/>
          </w:tcPr>
          <w:p w14:paraId="547541C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373</w:t>
            </w:r>
          </w:p>
        </w:tc>
        <w:tc>
          <w:tcPr>
            <w:tcW w:w="1602" w:type="pct"/>
          </w:tcPr>
          <w:p w14:paraId="547541C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487788.938</w:t>
            </w:r>
          </w:p>
        </w:tc>
        <w:tc>
          <w:tcPr>
            <w:tcW w:w="1946" w:type="pct"/>
          </w:tcPr>
          <w:p w14:paraId="547541C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4192611.650</w:t>
            </w:r>
          </w:p>
        </w:tc>
      </w:tr>
      <w:tr w:rsidR="0047731B" w:rsidRPr="00E427C3" w14:paraId="547541CB" w14:textId="77777777" w:rsidTr="0047731B">
        <w:trPr>
          <w:jc w:val="center"/>
        </w:trPr>
        <w:tc>
          <w:tcPr>
            <w:tcW w:w="588" w:type="pct"/>
          </w:tcPr>
          <w:p w14:paraId="547541C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247</w:t>
            </w:r>
          </w:p>
        </w:tc>
        <w:tc>
          <w:tcPr>
            <w:tcW w:w="864" w:type="pct"/>
          </w:tcPr>
          <w:p w14:paraId="547541C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374</w:t>
            </w:r>
          </w:p>
        </w:tc>
        <w:tc>
          <w:tcPr>
            <w:tcW w:w="1602" w:type="pct"/>
          </w:tcPr>
          <w:p w14:paraId="547541C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487773.613</w:t>
            </w:r>
          </w:p>
        </w:tc>
        <w:tc>
          <w:tcPr>
            <w:tcW w:w="1946" w:type="pct"/>
          </w:tcPr>
          <w:p w14:paraId="547541C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4192616.725</w:t>
            </w:r>
          </w:p>
        </w:tc>
      </w:tr>
      <w:tr w:rsidR="0047731B" w:rsidRPr="00E427C3" w14:paraId="547541D0" w14:textId="77777777" w:rsidTr="0047731B">
        <w:trPr>
          <w:jc w:val="center"/>
        </w:trPr>
        <w:tc>
          <w:tcPr>
            <w:tcW w:w="588" w:type="pct"/>
          </w:tcPr>
          <w:p w14:paraId="547541C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248</w:t>
            </w:r>
          </w:p>
        </w:tc>
        <w:tc>
          <w:tcPr>
            <w:tcW w:w="864" w:type="pct"/>
          </w:tcPr>
          <w:p w14:paraId="547541C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375</w:t>
            </w:r>
          </w:p>
        </w:tc>
        <w:tc>
          <w:tcPr>
            <w:tcW w:w="1602" w:type="pct"/>
          </w:tcPr>
          <w:p w14:paraId="547541C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487771.388</w:t>
            </w:r>
          </w:p>
        </w:tc>
        <w:tc>
          <w:tcPr>
            <w:tcW w:w="1946" w:type="pct"/>
          </w:tcPr>
          <w:p w14:paraId="547541C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4192610.087</w:t>
            </w:r>
          </w:p>
        </w:tc>
      </w:tr>
      <w:tr w:rsidR="0047731B" w:rsidRPr="00E427C3" w14:paraId="547541D5" w14:textId="77777777" w:rsidTr="0047731B">
        <w:trPr>
          <w:jc w:val="center"/>
        </w:trPr>
        <w:tc>
          <w:tcPr>
            <w:tcW w:w="588" w:type="pct"/>
          </w:tcPr>
          <w:p w14:paraId="547541D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249</w:t>
            </w:r>
          </w:p>
        </w:tc>
        <w:tc>
          <w:tcPr>
            <w:tcW w:w="864" w:type="pct"/>
          </w:tcPr>
          <w:p w14:paraId="547541D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376</w:t>
            </w:r>
          </w:p>
        </w:tc>
        <w:tc>
          <w:tcPr>
            <w:tcW w:w="1602" w:type="pct"/>
          </w:tcPr>
          <w:p w14:paraId="547541D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487712.788</w:t>
            </w:r>
          </w:p>
        </w:tc>
        <w:tc>
          <w:tcPr>
            <w:tcW w:w="1946" w:type="pct"/>
          </w:tcPr>
          <w:p w14:paraId="547541D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4192629.513</w:t>
            </w:r>
          </w:p>
        </w:tc>
      </w:tr>
      <w:tr w:rsidR="0047731B" w:rsidRPr="00E427C3" w14:paraId="547541DA" w14:textId="77777777" w:rsidTr="0047731B">
        <w:trPr>
          <w:jc w:val="center"/>
        </w:trPr>
        <w:tc>
          <w:tcPr>
            <w:tcW w:w="588" w:type="pct"/>
          </w:tcPr>
          <w:p w14:paraId="547541D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250</w:t>
            </w:r>
          </w:p>
        </w:tc>
        <w:tc>
          <w:tcPr>
            <w:tcW w:w="864" w:type="pct"/>
          </w:tcPr>
          <w:p w14:paraId="547541D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377</w:t>
            </w:r>
          </w:p>
        </w:tc>
        <w:tc>
          <w:tcPr>
            <w:tcW w:w="1602" w:type="pct"/>
          </w:tcPr>
          <w:p w14:paraId="547541D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487717.675</w:t>
            </w:r>
          </w:p>
        </w:tc>
        <w:tc>
          <w:tcPr>
            <w:tcW w:w="1946" w:type="pct"/>
          </w:tcPr>
          <w:p w14:paraId="547541D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4192644.250</w:t>
            </w:r>
          </w:p>
        </w:tc>
      </w:tr>
      <w:tr w:rsidR="0047731B" w:rsidRPr="00E427C3" w14:paraId="547541DF" w14:textId="77777777" w:rsidTr="0047731B">
        <w:trPr>
          <w:jc w:val="center"/>
        </w:trPr>
        <w:tc>
          <w:tcPr>
            <w:tcW w:w="588" w:type="pct"/>
          </w:tcPr>
          <w:p w14:paraId="547541D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251</w:t>
            </w:r>
          </w:p>
        </w:tc>
        <w:tc>
          <w:tcPr>
            <w:tcW w:w="864" w:type="pct"/>
          </w:tcPr>
          <w:p w14:paraId="547541D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378</w:t>
            </w:r>
          </w:p>
        </w:tc>
        <w:tc>
          <w:tcPr>
            <w:tcW w:w="1602" w:type="pct"/>
          </w:tcPr>
          <w:p w14:paraId="547541D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487747.225</w:t>
            </w:r>
          </w:p>
        </w:tc>
        <w:tc>
          <w:tcPr>
            <w:tcW w:w="1946" w:type="pct"/>
          </w:tcPr>
          <w:p w14:paraId="547541D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4192733.400</w:t>
            </w:r>
          </w:p>
        </w:tc>
      </w:tr>
      <w:tr w:rsidR="0047731B" w:rsidRPr="00E427C3" w14:paraId="547541E4" w14:textId="77777777" w:rsidTr="0047731B">
        <w:trPr>
          <w:jc w:val="center"/>
        </w:trPr>
        <w:tc>
          <w:tcPr>
            <w:tcW w:w="588" w:type="pct"/>
          </w:tcPr>
          <w:p w14:paraId="547541E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252</w:t>
            </w:r>
          </w:p>
        </w:tc>
        <w:tc>
          <w:tcPr>
            <w:tcW w:w="864" w:type="pct"/>
          </w:tcPr>
          <w:p w14:paraId="547541E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379</w:t>
            </w:r>
          </w:p>
        </w:tc>
        <w:tc>
          <w:tcPr>
            <w:tcW w:w="1602" w:type="pct"/>
          </w:tcPr>
          <w:p w14:paraId="547541E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487761.400</w:t>
            </w:r>
          </w:p>
        </w:tc>
        <w:tc>
          <w:tcPr>
            <w:tcW w:w="1946" w:type="pct"/>
          </w:tcPr>
          <w:p w14:paraId="547541E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4192776.100</w:t>
            </w:r>
          </w:p>
        </w:tc>
      </w:tr>
      <w:tr w:rsidR="0047731B" w:rsidRPr="00E427C3" w14:paraId="547541E9" w14:textId="77777777" w:rsidTr="0047731B">
        <w:trPr>
          <w:jc w:val="center"/>
        </w:trPr>
        <w:tc>
          <w:tcPr>
            <w:tcW w:w="588" w:type="pct"/>
          </w:tcPr>
          <w:p w14:paraId="547541E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253</w:t>
            </w:r>
          </w:p>
        </w:tc>
        <w:tc>
          <w:tcPr>
            <w:tcW w:w="864" w:type="pct"/>
          </w:tcPr>
          <w:p w14:paraId="547541E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380</w:t>
            </w:r>
          </w:p>
        </w:tc>
        <w:tc>
          <w:tcPr>
            <w:tcW w:w="1602" w:type="pct"/>
          </w:tcPr>
          <w:p w14:paraId="547541E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487743.038</w:t>
            </w:r>
          </w:p>
        </w:tc>
        <w:tc>
          <w:tcPr>
            <w:tcW w:w="1946" w:type="pct"/>
          </w:tcPr>
          <w:p w14:paraId="547541E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4192782.175</w:t>
            </w:r>
          </w:p>
        </w:tc>
      </w:tr>
      <w:tr w:rsidR="0047731B" w:rsidRPr="00E427C3" w14:paraId="547541EE" w14:textId="77777777" w:rsidTr="0047731B">
        <w:trPr>
          <w:jc w:val="center"/>
        </w:trPr>
        <w:tc>
          <w:tcPr>
            <w:tcW w:w="588" w:type="pct"/>
          </w:tcPr>
          <w:p w14:paraId="547541E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254</w:t>
            </w:r>
          </w:p>
        </w:tc>
        <w:tc>
          <w:tcPr>
            <w:tcW w:w="864" w:type="pct"/>
          </w:tcPr>
          <w:p w14:paraId="547541E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381</w:t>
            </w:r>
          </w:p>
        </w:tc>
        <w:tc>
          <w:tcPr>
            <w:tcW w:w="1602" w:type="pct"/>
          </w:tcPr>
          <w:p w14:paraId="547541E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487736.275</w:t>
            </w:r>
          </w:p>
        </w:tc>
        <w:tc>
          <w:tcPr>
            <w:tcW w:w="1946" w:type="pct"/>
          </w:tcPr>
          <w:p w14:paraId="547541E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4192796.263</w:t>
            </w:r>
          </w:p>
        </w:tc>
      </w:tr>
      <w:tr w:rsidR="0047731B" w:rsidRPr="00E427C3" w14:paraId="547541F3" w14:textId="77777777" w:rsidTr="0047731B">
        <w:trPr>
          <w:jc w:val="center"/>
        </w:trPr>
        <w:tc>
          <w:tcPr>
            <w:tcW w:w="588" w:type="pct"/>
          </w:tcPr>
          <w:p w14:paraId="547541E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255</w:t>
            </w:r>
          </w:p>
        </w:tc>
        <w:tc>
          <w:tcPr>
            <w:tcW w:w="864" w:type="pct"/>
          </w:tcPr>
          <w:p w14:paraId="547541F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382</w:t>
            </w:r>
          </w:p>
        </w:tc>
        <w:tc>
          <w:tcPr>
            <w:tcW w:w="1602" w:type="pct"/>
          </w:tcPr>
          <w:p w14:paraId="547541F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487687.112</w:t>
            </w:r>
          </w:p>
        </w:tc>
        <w:tc>
          <w:tcPr>
            <w:tcW w:w="1946" w:type="pct"/>
          </w:tcPr>
          <w:p w14:paraId="547541F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4192898.475</w:t>
            </w:r>
          </w:p>
        </w:tc>
      </w:tr>
      <w:tr w:rsidR="0047731B" w:rsidRPr="00E427C3" w14:paraId="547541F8" w14:textId="77777777" w:rsidTr="0047731B">
        <w:trPr>
          <w:jc w:val="center"/>
        </w:trPr>
        <w:tc>
          <w:tcPr>
            <w:tcW w:w="588" w:type="pct"/>
          </w:tcPr>
          <w:p w14:paraId="547541F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256</w:t>
            </w:r>
          </w:p>
        </w:tc>
        <w:tc>
          <w:tcPr>
            <w:tcW w:w="864" w:type="pct"/>
          </w:tcPr>
          <w:p w14:paraId="547541F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383</w:t>
            </w:r>
          </w:p>
        </w:tc>
        <w:tc>
          <w:tcPr>
            <w:tcW w:w="1602" w:type="pct"/>
          </w:tcPr>
          <w:p w14:paraId="547541F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487686.962</w:t>
            </w:r>
          </w:p>
        </w:tc>
        <w:tc>
          <w:tcPr>
            <w:tcW w:w="1946" w:type="pct"/>
          </w:tcPr>
          <w:p w14:paraId="547541F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4192920.588</w:t>
            </w:r>
          </w:p>
        </w:tc>
      </w:tr>
      <w:tr w:rsidR="0047731B" w:rsidRPr="00E427C3" w14:paraId="547541FD" w14:textId="77777777" w:rsidTr="0047731B">
        <w:trPr>
          <w:jc w:val="center"/>
        </w:trPr>
        <w:tc>
          <w:tcPr>
            <w:tcW w:w="588" w:type="pct"/>
          </w:tcPr>
          <w:p w14:paraId="547541F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257</w:t>
            </w:r>
          </w:p>
        </w:tc>
        <w:tc>
          <w:tcPr>
            <w:tcW w:w="864" w:type="pct"/>
          </w:tcPr>
          <w:p w14:paraId="547541F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384</w:t>
            </w:r>
          </w:p>
        </w:tc>
        <w:tc>
          <w:tcPr>
            <w:tcW w:w="1602" w:type="pct"/>
          </w:tcPr>
          <w:p w14:paraId="547541F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487669.075</w:t>
            </w:r>
          </w:p>
        </w:tc>
        <w:tc>
          <w:tcPr>
            <w:tcW w:w="1946" w:type="pct"/>
          </w:tcPr>
          <w:p w14:paraId="547541F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4192955.050</w:t>
            </w:r>
          </w:p>
        </w:tc>
      </w:tr>
      <w:tr w:rsidR="0047731B" w:rsidRPr="00E427C3" w14:paraId="54754202" w14:textId="77777777" w:rsidTr="0047731B">
        <w:trPr>
          <w:jc w:val="center"/>
        </w:trPr>
        <w:tc>
          <w:tcPr>
            <w:tcW w:w="588" w:type="pct"/>
          </w:tcPr>
          <w:p w14:paraId="547541F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258</w:t>
            </w:r>
          </w:p>
        </w:tc>
        <w:tc>
          <w:tcPr>
            <w:tcW w:w="864" w:type="pct"/>
          </w:tcPr>
          <w:p w14:paraId="547541F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385</w:t>
            </w:r>
          </w:p>
        </w:tc>
        <w:tc>
          <w:tcPr>
            <w:tcW w:w="1602" w:type="pct"/>
          </w:tcPr>
          <w:p w14:paraId="5475420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487675.287</w:t>
            </w:r>
          </w:p>
        </w:tc>
        <w:tc>
          <w:tcPr>
            <w:tcW w:w="1946" w:type="pct"/>
          </w:tcPr>
          <w:p w14:paraId="5475420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4192958.300</w:t>
            </w:r>
          </w:p>
        </w:tc>
      </w:tr>
      <w:tr w:rsidR="0047731B" w:rsidRPr="00E427C3" w14:paraId="54754207" w14:textId="77777777" w:rsidTr="0047731B">
        <w:trPr>
          <w:jc w:val="center"/>
        </w:trPr>
        <w:tc>
          <w:tcPr>
            <w:tcW w:w="588" w:type="pct"/>
          </w:tcPr>
          <w:p w14:paraId="5475420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259</w:t>
            </w:r>
          </w:p>
        </w:tc>
        <w:tc>
          <w:tcPr>
            <w:tcW w:w="864" w:type="pct"/>
          </w:tcPr>
          <w:p w14:paraId="5475420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386</w:t>
            </w:r>
          </w:p>
        </w:tc>
        <w:tc>
          <w:tcPr>
            <w:tcW w:w="1602" w:type="pct"/>
          </w:tcPr>
          <w:p w14:paraId="5475420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487667.863</w:t>
            </w:r>
          </w:p>
        </w:tc>
        <w:tc>
          <w:tcPr>
            <w:tcW w:w="1946" w:type="pct"/>
          </w:tcPr>
          <w:p w14:paraId="5475420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4192972.613</w:t>
            </w:r>
          </w:p>
        </w:tc>
      </w:tr>
      <w:tr w:rsidR="0047731B" w:rsidRPr="00E427C3" w14:paraId="5475420C" w14:textId="77777777" w:rsidTr="0047731B">
        <w:trPr>
          <w:jc w:val="center"/>
        </w:trPr>
        <w:tc>
          <w:tcPr>
            <w:tcW w:w="588" w:type="pct"/>
          </w:tcPr>
          <w:p w14:paraId="5475420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260</w:t>
            </w:r>
          </w:p>
        </w:tc>
        <w:tc>
          <w:tcPr>
            <w:tcW w:w="864" w:type="pct"/>
          </w:tcPr>
          <w:p w14:paraId="5475420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387</w:t>
            </w:r>
          </w:p>
        </w:tc>
        <w:tc>
          <w:tcPr>
            <w:tcW w:w="1602" w:type="pct"/>
          </w:tcPr>
          <w:p w14:paraId="5475420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487661.625</w:t>
            </w:r>
          </w:p>
        </w:tc>
        <w:tc>
          <w:tcPr>
            <w:tcW w:w="1946" w:type="pct"/>
          </w:tcPr>
          <w:p w14:paraId="5475420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4192969.375</w:t>
            </w:r>
          </w:p>
        </w:tc>
      </w:tr>
      <w:tr w:rsidR="0047731B" w:rsidRPr="00E427C3" w14:paraId="54754211" w14:textId="77777777" w:rsidTr="0047731B">
        <w:trPr>
          <w:jc w:val="center"/>
        </w:trPr>
        <w:tc>
          <w:tcPr>
            <w:tcW w:w="588" w:type="pct"/>
          </w:tcPr>
          <w:p w14:paraId="5475420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261</w:t>
            </w:r>
          </w:p>
        </w:tc>
        <w:tc>
          <w:tcPr>
            <w:tcW w:w="864" w:type="pct"/>
          </w:tcPr>
          <w:p w14:paraId="5475420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388</w:t>
            </w:r>
          </w:p>
        </w:tc>
        <w:tc>
          <w:tcPr>
            <w:tcW w:w="1602" w:type="pct"/>
          </w:tcPr>
          <w:p w14:paraId="5475420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487629.413</w:t>
            </w:r>
          </w:p>
        </w:tc>
        <w:tc>
          <w:tcPr>
            <w:tcW w:w="1946" w:type="pct"/>
          </w:tcPr>
          <w:p w14:paraId="5475421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4193031.550</w:t>
            </w:r>
          </w:p>
        </w:tc>
      </w:tr>
      <w:tr w:rsidR="0047731B" w:rsidRPr="00E427C3" w14:paraId="54754216" w14:textId="77777777" w:rsidTr="0047731B">
        <w:trPr>
          <w:jc w:val="center"/>
        </w:trPr>
        <w:tc>
          <w:tcPr>
            <w:tcW w:w="588" w:type="pct"/>
          </w:tcPr>
          <w:p w14:paraId="5475421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262</w:t>
            </w:r>
          </w:p>
        </w:tc>
        <w:tc>
          <w:tcPr>
            <w:tcW w:w="864" w:type="pct"/>
          </w:tcPr>
          <w:p w14:paraId="5475421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389</w:t>
            </w:r>
          </w:p>
        </w:tc>
        <w:tc>
          <w:tcPr>
            <w:tcW w:w="1602" w:type="pct"/>
          </w:tcPr>
          <w:p w14:paraId="5475421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487619.638</w:t>
            </w:r>
          </w:p>
        </w:tc>
        <w:tc>
          <w:tcPr>
            <w:tcW w:w="1946" w:type="pct"/>
          </w:tcPr>
          <w:p w14:paraId="5475421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4193050.100</w:t>
            </w:r>
          </w:p>
        </w:tc>
      </w:tr>
      <w:tr w:rsidR="0047731B" w:rsidRPr="00E427C3" w14:paraId="5475421B" w14:textId="77777777" w:rsidTr="0047731B">
        <w:trPr>
          <w:jc w:val="center"/>
        </w:trPr>
        <w:tc>
          <w:tcPr>
            <w:tcW w:w="588" w:type="pct"/>
          </w:tcPr>
          <w:p w14:paraId="5475421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263</w:t>
            </w:r>
          </w:p>
        </w:tc>
        <w:tc>
          <w:tcPr>
            <w:tcW w:w="864" w:type="pct"/>
          </w:tcPr>
          <w:p w14:paraId="5475421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390</w:t>
            </w:r>
          </w:p>
        </w:tc>
        <w:tc>
          <w:tcPr>
            <w:tcW w:w="1602" w:type="pct"/>
          </w:tcPr>
          <w:p w14:paraId="5475421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487625.825</w:t>
            </w:r>
          </w:p>
        </w:tc>
        <w:tc>
          <w:tcPr>
            <w:tcW w:w="1946" w:type="pct"/>
          </w:tcPr>
          <w:p w14:paraId="5475421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4193053.350</w:t>
            </w:r>
          </w:p>
        </w:tc>
      </w:tr>
      <w:tr w:rsidR="0047731B" w:rsidRPr="00E427C3" w14:paraId="54754220" w14:textId="77777777" w:rsidTr="0047731B">
        <w:trPr>
          <w:jc w:val="center"/>
        </w:trPr>
        <w:tc>
          <w:tcPr>
            <w:tcW w:w="588" w:type="pct"/>
          </w:tcPr>
          <w:p w14:paraId="5475421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264</w:t>
            </w:r>
          </w:p>
        </w:tc>
        <w:tc>
          <w:tcPr>
            <w:tcW w:w="864" w:type="pct"/>
          </w:tcPr>
          <w:p w14:paraId="5475421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391</w:t>
            </w:r>
          </w:p>
        </w:tc>
        <w:tc>
          <w:tcPr>
            <w:tcW w:w="1602" w:type="pct"/>
          </w:tcPr>
          <w:p w14:paraId="5475421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487618.312</w:t>
            </w:r>
          </w:p>
        </w:tc>
        <w:tc>
          <w:tcPr>
            <w:tcW w:w="1946" w:type="pct"/>
          </w:tcPr>
          <w:p w14:paraId="5475421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4193067.663</w:t>
            </w:r>
          </w:p>
        </w:tc>
      </w:tr>
      <w:tr w:rsidR="0047731B" w:rsidRPr="00E427C3" w14:paraId="54754225" w14:textId="77777777" w:rsidTr="0047731B">
        <w:trPr>
          <w:jc w:val="center"/>
        </w:trPr>
        <w:tc>
          <w:tcPr>
            <w:tcW w:w="588" w:type="pct"/>
          </w:tcPr>
          <w:p w14:paraId="5475422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265</w:t>
            </w:r>
          </w:p>
        </w:tc>
        <w:tc>
          <w:tcPr>
            <w:tcW w:w="864" w:type="pct"/>
          </w:tcPr>
          <w:p w14:paraId="5475422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392</w:t>
            </w:r>
          </w:p>
        </w:tc>
        <w:tc>
          <w:tcPr>
            <w:tcW w:w="1602" w:type="pct"/>
          </w:tcPr>
          <w:p w14:paraId="5475422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487612.113</w:t>
            </w:r>
          </w:p>
        </w:tc>
        <w:tc>
          <w:tcPr>
            <w:tcW w:w="1946" w:type="pct"/>
          </w:tcPr>
          <w:p w14:paraId="5475422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4193064.387</w:t>
            </w:r>
          </w:p>
        </w:tc>
      </w:tr>
      <w:tr w:rsidR="0047731B" w:rsidRPr="00E427C3" w14:paraId="5475422A" w14:textId="77777777" w:rsidTr="0047731B">
        <w:trPr>
          <w:jc w:val="center"/>
        </w:trPr>
        <w:tc>
          <w:tcPr>
            <w:tcW w:w="588" w:type="pct"/>
          </w:tcPr>
          <w:p w14:paraId="5475422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266</w:t>
            </w:r>
          </w:p>
        </w:tc>
        <w:tc>
          <w:tcPr>
            <w:tcW w:w="864" w:type="pct"/>
          </w:tcPr>
          <w:p w14:paraId="5475422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393</w:t>
            </w:r>
          </w:p>
        </w:tc>
        <w:tc>
          <w:tcPr>
            <w:tcW w:w="1602" w:type="pct"/>
          </w:tcPr>
          <w:p w14:paraId="5475422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487588.488</w:t>
            </w:r>
          </w:p>
        </w:tc>
        <w:tc>
          <w:tcPr>
            <w:tcW w:w="1946" w:type="pct"/>
          </w:tcPr>
          <w:p w14:paraId="5475422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4193109.200</w:t>
            </w:r>
          </w:p>
        </w:tc>
      </w:tr>
      <w:tr w:rsidR="0047731B" w:rsidRPr="00E427C3" w14:paraId="5475422F" w14:textId="77777777" w:rsidTr="0047731B">
        <w:trPr>
          <w:jc w:val="center"/>
        </w:trPr>
        <w:tc>
          <w:tcPr>
            <w:tcW w:w="588" w:type="pct"/>
          </w:tcPr>
          <w:p w14:paraId="5475422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267</w:t>
            </w:r>
          </w:p>
        </w:tc>
        <w:tc>
          <w:tcPr>
            <w:tcW w:w="864" w:type="pct"/>
          </w:tcPr>
          <w:p w14:paraId="5475422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394</w:t>
            </w:r>
          </w:p>
        </w:tc>
        <w:tc>
          <w:tcPr>
            <w:tcW w:w="1602" w:type="pct"/>
          </w:tcPr>
          <w:p w14:paraId="5475422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487567.263</w:t>
            </w:r>
          </w:p>
        </w:tc>
        <w:tc>
          <w:tcPr>
            <w:tcW w:w="1946" w:type="pct"/>
          </w:tcPr>
          <w:p w14:paraId="5475422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4193152.687</w:t>
            </w:r>
          </w:p>
        </w:tc>
      </w:tr>
      <w:tr w:rsidR="0047731B" w:rsidRPr="00E427C3" w14:paraId="54754234" w14:textId="77777777" w:rsidTr="0047731B">
        <w:trPr>
          <w:jc w:val="center"/>
        </w:trPr>
        <w:tc>
          <w:tcPr>
            <w:tcW w:w="588" w:type="pct"/>
          </w:tcPr>
          <w:p w14:paraId="5475423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268</w:t>
            </w:r>
          </w:p>
        </w:tc>
        <w:tc>
          <w:tcPr>
            <w:tcW w:w="864" w:type="pct"/>
          </w:tcPr>
          <w:p w14:paraId="5475423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395</w:t>
            </w:r>
          </w:p>
        </w:tc>
        <w:tc>
          <w:tcPr>
            <w:tcW w:w="1602" w:type="pct"/>
          </w:tcPr>
          <w:p w14:paraId="5475423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487573.550</w:t>
            </w:r>
          </w:p>
        </w:tc>
        <w:tc>
          <w:tcPr>
            <w:tcW w:w="1946" w:type="pct"/>
          </w:tcPr>
          <w:p w14:paraId="5475423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4193155.775</w:t>
            </w:r>
          </w:p>
        </w:tc>
      </w:tr>
      <w:tr w:rsidR="0047731B" w:rsidRPr="00E427C3" w14:paraId="54754239" w14:textId="77777777" w:rsidTr="0047731B">
        <w:trPr>
          <w:jc w:val="center"/>
        </w:trPr>
        <w:tc>
          <w:tcPr>
            <w:tcW w:w="588" w:type="pct"/>
          </w:tcPr>
          <w:p w14:paraId="5475423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269</w:t>
            </w:r>
          </w:p>
        </w:tc>
        <w:tc>
          <w:tcPr>
            <w:tcW w:w="864" w:type="pct"/>
          </w:tcPr>
          <w:p w14:paraId="5475423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396</w:t>
            </w:r>
          </w:p>
        </w:tc>
        <w:tc>
          <w:tcPr>
            <w:tcW w:w="1602" w:type="pct"/>
          </w:tcPr>
          <w:p w14:paraId="5475423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487566.462</w:t>
            </w:r>
          </w:p>
        </w:tc>
        <w:tc>
          <w:tcPr>
            <w:tcW w:w="1946" w:type="pct"/>
          </w:tcPr>
          <w:p w14:paraId="5475423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4193170.275</w:t>
            </w:r>
          </w:p>
        </w:tc>
      </w:tr>
      <w:tr w:rsidR="0047731B" w:rsidRPr="00E427C3" w14:paraId="5475423E" w14:textId="77777777" w:rsidTr="0047731B">
        <w:trPr>
          <w:jc w:val="center"/>
        </w:trPr>
        <w:tc>
          <w:tcPr>
            <w:tcW w:w="588" w:type="pct"/>
          </w:tcPr>
          <w:p w14:paraId="5475423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270</w:t>
            </w:r>
          </w:p>
        </w:tc>
        <w:tc>
          <w:tcPr>
            <w:tcW w:w="864" w:type="pct"/>
          </w:tcPr>
          <w:p w14:paraId="5475423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397</w:t>
            </w:r>
          </w:p>
        </w:tc>
        <w:tc>
          <w:tcPr>
            <w:tcW w:w="1602" w:type="pct"/>
          </w:tcPr>
          <w:p w14:paraId="5475423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487560.175</w:t>
            </w:r>
          </w:p>
        </w:tc>
        <w:tc>
          <w:tcPr>
            <w:tcW w:w="1946" w:type="pct"/>
          </w:tcPr>
          <w:p w14:paraId="5475423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4193167.212</w:t>
            </w:r>
          </w:p>
        </w:tc>
      </w:tr>
      <w:tr w:rsidR="0047731B" w:rsidRPr="00E427C3" w14:paraId="54754243" w14:textId="77777777" w:rsidTr="0047731B">
        <w:trPr>
          <w:jc w:val="center"/>
        </w:trPr>
        <w:tc>
          <w:tcPr>
            <w:tcW w:w="588" w:type="pct"/>
          </w:tcPr>
          <w:p w14:paraId="5475423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271</w:t>
            </w:r>
          </w:p>
        </w:tc>
        <w:tc>
          <w:tcPr>
            <w:tcW w:w="864" w:type="pct"/>
          </w:tcPr>
          <w:p w14:paraId="5475424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398</w:t>
            </w:r>
          </w:p>
        </w:tc>
        <w:tc>
          <w:tcPr>
            <w:tcW w:w="1602" w:type="pct"/>
          </w:tcPr>
          <w:p w14:paraId="5475424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487539.388</w:t>
            </w:r>
          </w:p>
        </w:tc>
        <w:tc>
          <w:tcPr>
            <w:tcW w:w="1946" w:type="pct"/>
          </w:tcPr>
          <w:p w14:paraId="5475424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4193209.750</w:t>
            </w:r>
          </w:p>
        </w:tc>
      </w:tr>
      <w:tr w:rsidR="0047731B" w:rsidRPr="00E427C3" w14:paraId="54754248" w14:textId="77777777" w:rsidTr="0047731B">
        <w:trPr>
          <w:jc w:val="center"/>
        </w:trPr>
        <w:tc>
          <w:tcPr>
            <w:tcW w:w="588" w:type="pct"/>
          </w:tcPr>
          <w:p w14:paraId="5475424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272</w:t>
            </w:r>
          </w:p>
        </w:tc>
        <w:tc>
          <w:tcPr>
            <w:tcW w:w="864" w:type="pct"/>
          </w:tcPr>
          <w:p w14:paraId="5475424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399</w:t>
            </w:r>
          </w:p>
        </w:tc>
        <w:tc>
          <w:tcPr>
            <w:tcW w:w="1602" w:type="pct"/>
          </w:tcPr>
          <w:p w14:paraId="5475424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487517.763</w:t>
            </w:r>
          </w:p>
        </w:tc>
        <w:tc>
          <w:tcPr>
            <w:tcW w:w="1946" w:type="pct"/>
          </w:tcPr>
          <w:p w14:paraId="5475424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4193254.125</w:t>
            </w:r>
          </w:p>
        </w:tc>
      </w:tr>
      <w:tr w:rsidR="0047731B" w:rsidRPr="00E427C3" w14:paraId="5475424D" w14:textId="77777777" w:rsidTr="0047731B">
        <w:trPr>
          <w:jc w:val="center"/>
        </w:trPr>
        <w:tc>
          <w:tcPr>
            <w:tcW w:w="588" w:type="pct"/>
          </w:tcPr>
          <w:p w14:paraId="5475424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273</w:t>
            </w:r>
          </w:p>
        </w:tc>
        <w:tc>
          <w:tcPr>
            <w:tcW w:w="864" w:type="pct"/>
          </w:tcPr>
          <w:p w14:paraId="5475424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400</w:t>
            </w:r>
          </w:p>
        </w:tc>
        <w:tc>
          <w:tcPr>
            <w:tcW w:w="1602" w:type="pct"/>
          </w:tcPr>
          <w:p w14:paraId="5475424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487523.988</w:t>
            </w:r>
          </w:p>
        </w:tc>
        <w:tc>
          <w:tcPr>
            <w:tcW w:w="1946" w:type="pct"/>
          </w:tcPr>
          <w:p w14:paraId="5475424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4193257.225</w:t>
            </w:r>
          </w:p>
        </w:tc>
      </w:tr>
      <w:tr w:rsidR="0047731B" w:rsidRPr="00E427C3" w14:paraId="54754252" w14:textId="77777777" w:rsidTr="0047731B">
        <w:trPr>
          <w:jc w:val="center"/>
        </w:trPr>
        <w:tc>
          <w:tcPr>
            <w:tcW w:w="588" w:type="pct"/>
          </w:tcPr>
          <w:p w14:paraId="5475424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274</w:t>
            </w:r>
          </w:p>
        </w:tc>
        <w:tc>
          <w:tcPr>
            <w:tcW w:w="864" w:type="pct"/>
          </w:tcPr>
          <w:p w14:paraId="5475424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401</w:t>
            </w:r>
          </w:p>
        </w:tc>
        <w:tc>
          <w:tcPr>
            <w:tcW w:w="1602" w:type="pct"/>
          </w:tcPr>
          <w:p w14:paraId="5475425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487516.950</w:t>
            </w:r>
          </w:p>
        </w:tc>
        <w:tc>
          <w:tcPr>
            <w:tcW w:w="1946" w:type="pct"/>
          </w:tcPr>
          <w:p w14:paraId="5475425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4193271.675</w:t>
            </w:r>
          </w:p>
        </w:tc>
      </w:tr>
      <w:tr w:rsidR="0047731B" w:rsidRPr="00E427C3" w14:paraId="54754257" w14:textId="77777777" w:rsidTr="0047731B">
        <w:trPr>
          <w:jc w:val="center"/>
        </w:trPr>
        <w:tc>
          <w:tcPr>
            <w:tcW w:w="588" w:type="pct"/>
          </w:tcPr>
          <w:p w14:paraId="5475425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275</w:t>
            </w:r>
          </w:p>
        </w:tc>
        <w:tc>
          <w:tcPr>
            <w:tcW w:w="864" w:type="pct"/>
          </w:tcPr>
          <w:p w14:paraId="5475425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402</w:t>
            </w:r>
          </w:p>
        </w:tc>
        <w:tc>
          <w:tcPr>
            <w:tcW w:w="1602" w:type="pct"/>
          </w:tcPr>
          <w:p w14:paraId="5475425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487510.650</w:t>
            </w:r>
          </w:p>
        </w:tc>
        <w:tc>
          <w:tcPr>
            <w:tcW w:w="1946" w:type="pct"/>
          </w:tcPr>
          <w:p w14:paraId="5475425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4193268.600</w:t>
            </w:r>
          </w:p>
        </w:tc>
      </w:tr>
      <w:tr w:rsidR="0047731B" w:rsidRPr="00E427C3" w14:paraId="5475425C" w14:textId="77777777" w:rsidTr="0047731B">
        <w:trPr>
          <w:jc w:val="center"/>
        </w:trPr>
        <w:tc>
          <w:tcPr>
            <w:tcW w:w="588" w:type="pct"/>
          </w:tcPr>
          <w:p w14:paraId="5475425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276</w:t>
            </w:r>
          </w:p>
        </w:tc>
        <w:tc>
          <w:tcPr>
            <w:tcW w:w="864" w:type="pct"/>
          </w:tcPr>
          <w:p w14:paraId="5475425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403</w:t>
            </w:r>
          </w:p>
        </w:tc>
        <w:tc>
          <w:tcPr>
            <w:tcW w:w="1602" w:type="pct"/>
          </w:tcPr>
          <w:p w14:paraId="5475425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487488.588</w:t>
            </w:r>
          </w:p>
        </w:tc>
        <w:tc>
          <w:tcPr>
            <w:tcW w:w="1946" w:type="pct"/>
          </w:tcPr>
          <w:p w14:paraId="5475425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4193313.562</w:t>
            </w:r>
          </w:p>
        </w:tc>
      </w:tr>
      <w:tr w:rsidR="0047731B" w:rsidRPr="00E427C3" w14:paraId="54754261" w14:textId="77777777" w:rsidTr="0047731B">
        <w:trPr>
          <w:jc w:val="center"/>
        </w:trPr>
        <w:tc>
          <w:tcPr>
            <w:tcW w:w="588" w:type="pct"/>
          </w:tcPr>
          <w:p w14:paraId="5475425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277</w:t>
            </w:r>
          </w:p>
        </w:tc>
        <w:tc>
          <w:tcPr>
            <w:tcW w:w="864" w:type="pct"/>
          </w:tcPr>
          <w:p w14:paraId="5475425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404</w:t>
            </w:r>
          </w:p>
        </w:tc>
        <w:tc>
          <w:tcPr>
            <w:tcW w:w="1602" w:type="pct"/>
          </w:tcPr>
          <w:p w14:paraId="5475425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487480.837</w:t>
            </w:r>
          </w:p>
        </w:tc>
        <w:tc>
          <w:tcPr>
            <w:tcW w:w="1946" w:type="pct"/>
          </w:tcPr>
          <w:p w14:paraId="5475426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4193326.813</w:t>
            </w:r>
          </w:p>
        </w:tc>
      </w:tr>
      <w:tr w:rsidR="0047731B" w:rsidRPr="00E427C3" w14:paraId="54754266" w14:textId="77777777" w:rsidTr="0047731B">
        <w:trPr>
          <w:jc w:val="center"/>
        </w:trPr>
        <w:tc>
          <w:tcPr>
            <w:tcW w:w="588" w:type="pct"/>
          </w:tcPr>
          <w:p w14:paraId="5475426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278</w:t>
            </w:r>
          </w:p>
        </w:tc>
        <w:tc>
          <w:tcPr>
            <w:tcW w:w="864" w:type="pct"/>
          </w:tcPr>
          <w:p w14:paraId="5475426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405</w:t>
            </w:r>
          </w:p>
        </w:tc>
        <w:tc>
          <w:tcPr>
            <w:tcW w:w="1602" w:type="pct"/>
          </w:tcPr>
          <w:p w14:paraId="5475426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487466.575</w:t>
            </w:r>
          </w:p>
        </w:tc>
        <w:tc>
          <w:tcPr>
            <w:tcW w:w="1946" w:type="pct"/>
          </w:tcPr>
          <w:p w14:paraId="5475426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4193351.275</w:t>
            </w:r>
          </w:p>
        </w:tc>
      </w:tr>
      <w:tr w:rsidR="0047731B" w:rsidRPr="00E427C3" w14:paraId="5475426B" w14:textId="77777777" w:rsidTr="0047731B">
        <w:trPr>
          <w:jc w:val="center"/>
        </w:trPr>
        <w:tc>
          <w:tcPr>
            <w:tcW w:w="588" w:type="pct"/>
          </w:tcPr>
          <w:p w14:paraId="5475426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279</w:t>
            </w:r>
          </w:p>
        </w:tc>
        <w:tc>
          <w:tcPr>
            <w:tcW w:w="864" w:type="pct"/>
          </w:tcPr>
          <w:p w14:paraId="5475426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406</w:t>
            </w:r>
          </w:p>
        </w:tc>
        <w:tc>
          <w:tcPr>
            <w:tcW w:w="1602" w:type="pct"/>
          </w:tcPr>
          <w:p w14:paraId="5475426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487470.838</w:t>
            </w:r>
          </w:p>
        </w:tc>
        <w:tc>
          <w:tcPr>
            <w:tcW w:w="1946" w:type="pct"/>
          </w:tcPr>
          <w:p w14:paraId="5475426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4193353.662</w:t>
            </w:r>
          </w:p>
        </w:tc>
      </w:tr>
      <w:tr w:rsidR="0047731B" w:rsidRPr="00E427C3" w14:paraId="54754270" w14:textId="77777777" w:rsidTr="0047731B">
        <w:trPr>
          <w:jc w:val="center"/>
        </w:trPr>
        <w:tc>
          <w:tcPr>
            <w:tcW w:w="588" w:type="pct"/>
          </w:tcPr>
          <w:p w14:paraId="5475426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280</w:t>
            </w:r>
          </w:p>
        </w:tc>
        <w:tc>
          <w:tcPr>
            <w:tcW w:w="864" w:type="pct"/>
          </w:tcPr>
          <w:p w14:paraId="5475426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407</w:t>
            </w:r>
          </w:p>
        </w:tc>
        <w:tc>
          <w:tcPr>
            <w:tcW w:w="1602" w:type="pct"/>
          </w:tcPr>
          <w:p w14:paraId="5475426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487462.838</w:t>
            </w:r>
          </w:p>
        </w:tc>
        <w:tc>
          <w:tcPr>
            <w:tcW w:w="1946" w:type="pct"/>
          </w:tcPr>
          <w:p w14:paraId="5475426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4193367.700</w:t>
            </w:r>
          </w:p>
        </w:tc>
      </w:tr>
      <w:tr w:rsidR="0047731B" w:rsidRPr="00E427C3" w14:paraId="54754275" w14:textId="77777777" w:rsidTr="0047731B">
        <w:trPr>
          <w:jc w:val="center"/>
        </w:trPr>
        <w:tc>
          <w:tcPr>
            <w:tcW w:w="588" w:type="pct"/>
          </w:tcPr>
          <w:p w14:paraId="5475427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281</w:t>
            </w:r>
          </w:p>
        </w:tc>
        <w:tc>
          <w:tcPr>
            <w:tcW w:w="864" w:type="pct"/>
          </w:tcPr>
          <w:p w14:paraId="5475427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408</w:t>
            </w:r>
          </w:p>
        </w:tc>
        <w:tc>
          <w:tcPr>
            <w:tcW w:w="1602" w:type="pct"/>
          </w:tcPr>
          <w:p w14:paraId="5475427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487458.425</w:t>
            </w:r>
          </w:p>
        </w:tc>
        <w:tc>
          <w:tcPr>
            <w:tcW w:w="1946" w:type="pct"/>
          </w:tcPr>
          <w:p w14:paraId="5475427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4193365.225</w:t>
            </w:r>
          </w:p>
        </w:tc>
      </w:tr>
      <w:tr w:rsidR="0047731B" w:rsidRPr="00E427C3" w14:paraId="5475427A" w14:textId="77777777" w:rsidTr="0047731B">
        <w:trPr>
          <w:jc w:val="center"/>
        </w:trPr>
        <w:tc>
          <w:tcPr>
            <w:tcW w:w="588" w:type="pct"/>
          </w:tcPr>
          <w:p w14:paraId="5475427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282</w:t>
            </w:r>
          </w:p>
        </w:tc>
        <w:tc>
          <w:tcPr>
            <w:tcW w:w="864" w:type="pct"/>
          </w:tcPr>
          <w:p w14:paraId="5475427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409</w:t>
            </w:r>
          </w:p>
        </w:tc>
        <w:tc>
          <w:tcPr>
            <w:tcW w:w="1602" w:type="pct"/>
          </w:tcPr>
          <w:p w14:paraId="5475427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487443.150</w:t>
            </w:r>
          </w:p>
        </w:tc>
        <w:tc>
          <w:tcPr>
            <w:tcW w:w="1946" w:type="pct"/>
          </w:tcPr>
          <w:p w14:paraId="5475427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4193391.388</w:t>
            </w:r>
          </w:p>
        </w:tc>
      </w:tr>
      <w:tr w:rsidR="0047731B" w:rsidRPr="00E427C3" w14:paraId="5475427F" w14:textId="77777777" w:rsidTr="0047731B">
        <w:trPr>
          <w:jc w:val="center"/>
        </w:trPr>
        <w:tc>
          <w:tcPr>
            <w:tcW w:w="588" w:type="pct"/>
          </w:tcPr>
          <w:p w14:paraId="5475427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283</w:t>
            </w:r>
          </w:p>
        </w:tc>
        <w:tc>
          <w:tcPr>
            <w:tcW w:w="864" w:type="pct"/>
          </w:tcPr>
          <w:p w14:paraId="5475427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410</w:t>
            </w:r>
          </w:p>
        </w:tc>
        <w:tc>
          <w:tcPr>
            <w:tcW w:w="1602" w:type="pct"/>
          </w:tcPr>
          <w:p w14:paraId="5475427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487423.037</w:t>
            </w:r>
          </w:p>
        </w:tc>
        <w:tc>
          <w:tcPr>
            <w:tcW w:w="1946" w:type="pct"/>
          </w:tcPr>
          <w:p w14:paraId="5475427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4193418.000</w:t>
            </w:r>
          </w:p>
        </w:tc>
      </w:tr>
      <w:tr w:rsidR="0047731B" w:rsidRPr="00E427C3" w14:paraId="54754284" w14:textId="77777777" w:rsidTr="0047731B">
        <w:trPr>
          <w:jc w:val="center"/>
        </w:trPr>
        <w:tc>
          <w:tcPr>
            <w:tcW w:w="588" w:type="pct"/>
          </w:tcPr>
          <w:p w14:paraId="5475428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284</w:t>
            </w:r>
          </w:p>
        </w:tc>
        <w:tc>
          <w:tcPr>
            <w:tcW w:w="864" w:type="pct"/>
          </w:tcPr>
          <w:p w14:paraId="5475428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411</w:t>
            </w:r>
          </w:p>
        </w:tc>
        <w:tc>
          <w:tcPr>
            <w:tcW w:w="1602" w:type="pct"/>
          </w:tcPr>
          <w:p w14:paraId="5475428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487400.350</w:t>
            </w:r>
          </w:p>
        </w:tc>
        <w:tc>
          <w:tcPr>
            <w:tcW w:w="1946" w:type="pct"/>
          </w:tcPr>
          <w:p w14:paraId="5475428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4193448.000</w:t>
            </w:r>
          </w:p>
        </w:tc>
      </w:tr>
      <w:tr w:rsidR="0047731B" w:rsidRPr="00E427C3" w14:paraId="54754289" w14:textId="77777777" w:rsidTr="0047731B">
        <w:trPr>
          <w:jc w:val="center"/>
        </w:trPr>
        <w:tc>
          <w:tcPr>
            <w:tcW w:w="588" w:type="pct"/>
          </w:tcPr>
          <w:p w14:paraId="5475428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285</w:t>
            </w:r>
          </w:p>
        </w:tc>
        <w:tc>
          <w:tcPr>
            <w:tcW w:w="864" w:type="pct"/>
          </w:tcPr>
          <w:p w14:paraId="5475428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412</w:t>
            </w:r>
          </w:p>
        </w:tc>
        <w:tc>
          <w:tcPr>
            <w:tcW w:w="1602" w:type="pct"/>
          </w:tcPr>
          <w:p w14:paraId="5475428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487397.012</w:t>
            </w:r>
          </w:p>
        </w:tc>
        <w:tc>
          <w:tcPr>
            <w:tcW w:w="1946" w:type="pct"/>
          </w:tcPr>
          <w:p w14:paraId="54754288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4193451.950</w:t>
            </w:r>
          </w:p>
        </w:tc>
      </w:tr>
      <w:tr w:rsidR="0047731B" w:rsidRPr="00E427C3" w14:paraId="5475428E" w14:textId="77777777" w:rsidTr="0047731B">
        <w:trPr>
          <w:jc w:val="center"/>
        </w:trPr>
        <w:tc>
          <w:tcPr>
            <w:tcW w:w="588" w:type="pct"/>
          </w:tcPr>
          <w:p w14:paraId="5475428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286</w:t>
            </w:r>
          </w:p>
        </w:tc>
        <w:tc>
          <w:tcPr>
            <w:tcW w:w="864" w:type="pct"/>
          </w:tcPr>
          <w:p w14:paraId="5475428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413</w:t>
            </w:r>
          </w:p>
        </w:tc>
        <w:tc>
          <w:tcPr>
            <w:tcW w:w="1602" w:type="pct"/>
          </w:tcPr>
          <w:p w14:paraId="5475428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487400.850</w:t>
            </w:r>
          </w:p>
        </w:tc>
        <w:tc>
          <w:tcPr>
            <w:tcW w:w="1946" w:type="pct"/>
          </w:tcPr>
          <w:p w14:paraId="5475428D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4193455.125</w:t>
            </w:r>
          </w:p>
        </w:tc>
      </w:tr>
      <w:tr w:rsidR="0047731B" w:rsidRPr="00E427C3" w14:paraId="54754293" w14:textId="77777777" w:rsidTr="0047731B">
        <w:trPr>
          <w:jc w:val="center"/>
        </w:trPr>
        <w:tc>
          <w:tcPr>
            <w:tcW w:w="588" w:type="pct"/>
          </w:tcPr>
          <w:p w14:paraId="5475428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287</w:t>
            </w:r>
          </w:p>
        </w:tc>
        <w:tc>
          <w:tcPr>
            <w:tcW w:w="864" w:type="pct"/>
          </w:tcPr>
          <w:p w14:paraId="5475429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414</w:t>
            </w:r>
          </w:p>
        </w:tc>
        <w:tc>
          <w:tcPr>
            <w:tcW w:w="1602" w:type="pct"/>
          </w:tcPr>
          <w:p w14:paraId="5475429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487390.438</w:t>
            </w:r>
          </w:p>
        </w:tc>
        <w:tc>
          <w:tcPr>
            <w:tcW w:w="1946" w:type="pct"/>
          </w:tcPr>
          <w:p w14:paraId="54754292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4193467.575</w:t>
            </w:r>
          </w:p>
        </w:tc>
      </w:tr>
      <w:tr w:rsidR="0047731B" w:rsidRPr="00E427C3" w14:paraId="54754298" w14:textId="77777777" w:rsidTr="0047731B">
        <w:trPr>
          <w:jc w:val="center"/>
        </w:trPr>
        <w:tc>
          <w:tcPr>
            <w:tcW w:w="588" w:type="pct"/>
          </w:tcPr>
          <w:p w14:paraId="5475429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288</w:t>
            </w:r>
          </w:p>
        </w:tc>
        <w:tc>
          <w:tcPr>
            <w:tcW w:w="864" w:type="pct"/>
          </w:tcPr>
          <w:p w14:paraId="5475429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415</w:t>
            </w:r>
          </w:p>
        </w:tc>
        <w:tc>
          <w:tcPr>
            <w:tcW w:w="1602" w:type="pct"/>
          </w:tcPr>
          <w:p w14:paraId="5475429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487386.575</w:t>
            </w:r>
          </w:p>
        </w:tc>
        <w:tc>
          <w:tcPr>
            <w:tcW w:w="1946" w:type="pct"/>
          </w:tcPr>
          <w:p w14:paraId="54754297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4193464.337</w:t>
            </w:r>
          </w:p>
        </w:tc>
      </w:tr>
      <w:tr w:rsidR="0047731B" w:rsidRPr="00E427C3" w14:paraId="5475429D" w14:textId="77777777" w:rsidTr="0047731B">
        <w:trPr>
          <w:jc w:val="center"/>
        </w:trPr>
        <w:tc>
          <w:tcPr>
            <w:tcW w:w="588" w:type="pct"/>
          </w:tcPr>
          <w:p w14:paraId="54754299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289</w:t>
            </w:r>
          </w:p>
        </w:tc>
        <w:tc>
          <w:tcPr>
            <w:tcW w:w="864" w:type="pct"/>
          </w:tcPr>
          <w:p w14:paraId="5475429A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416</w:t>
            </w:r>
          </w:p>
        </w:tc>
        <w:tc>
          <w:tcPr>
            <w:tcW w:w="1602" w:type="pct"/>
          </w:tcPr>
          <w:p w14:paraId="5475429B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487324.113</w:t>
            </w:r>
          </w:p>
        </w:tc>
        <w:tc>
          <w:tcPr>
            <w:tcW w:w="1946" w:type="pct"/>
          </w:tcPr>
          <w:p w14:paraId="5475429C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4193538.425</w:t>
            </w:r>
          </w:p>
        </w:tc>
      </w:tr>
      <w:tr w:rsidR="0047731B" w:rsidRPr="00E427C3" w14:paraId="547542A2" w14:textId="77777777" w:rsidTr="0047731B">
        <w:trPr>
          <w:jc w:val="center"/>
        </w:trPr>
        <w:tc>
          <w:tcPr>
            <w:tcW w:w="588" w:type="pct"/>
          </w:tcPr>
          <w:p w14:paraId="5475429E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290</w:t>
            </w:r>
          </w:p>
        </w:tc>
        <w:tc>
          <w:tcPr>
            <w:tcW w:w="864" w:type="pct"/>
          </w:tcPr>
          <w:p w14:paraId="5475429F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417</w:t>
            </w:r>
          </w:p>
        </w:tc>
        <w:tc>
          <w:tcPr>
            <w:tcW w:w="1602" w:type="pct"/>
          </w:tcPr>
          <w:p w14:paraId="547542A0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487354.425</w:t>
            </w:r>
          </w:p>
        </w:tc>
        <w:tc>
          <w:tcPr>
            <w:tcW w:w="1946" w:type="pct"/>
          </w:tcPr>
          <w:p w14:paraId="547542A1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4193564.000</w:t>
            </w:r>
          </w:p>
        </w:tc>
      </w:tr>
      <w:tr w:rsidR="0047731B" w:rsidRPr="00E427C3" w14:paraId="547542A7" w14:textId="77777777" w:rsidTr="0047731B">
        <w:trPr>
          <w:jc w:val="center"/>
        </w:trPr>
        <w:tc>
          <w:tcPr>
            <w:tcW w:w="588" w:type="pct"/>
          </w:tcPr>
          <w:p w14:paraId="547542A3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291</w:t>
            </w:r>
          </w:p>
        </w:tc>
        <w:tc>
          <w:tcPr>
            <w:tcW w:w="864" w:type="pct"/>
          </w:tcPr>
          <w:p w14:paraId="547542A4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418</w:t>
            </w:r>
          </w:p>
        </w:tc>
        <w:tc>
          <w:tcPr>
            <w:tcW w:w="1602" w:type="pct"/>
          </w:tcPr>
          <w:p w14:paraId="547542A5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487381.750</w:t>
            </w:r>
          </w:p>
        </w:tc>
        <w:tc>
          <w:tcPr>
            <w:tcW w:w="1946" w:type="pct"/>
          </w:tcPr>
          <w:p w14:paraId="547542A6" w14:textId="77777777"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4193571.925</w:t>
            </w:r>
          </w:p>
        </w:tc>
      </w:tr>
    </w:tbl>
    <w:p w14:paraId="547542A8" w14:textId="77777777" w:rsidR="00DE3BD9" w:rsidRDefault="00DE3BD9" w:rsidP="00200AC3">
      <w:pPr>
        <w:jc w:val="right"/>
        <w:rPr>
          <w:szCs w:val="28"/>
        </w:rPr>
        <w:sectPr w:rsidR="00DE3BD9" w:rsidSect="002C1E38">
          <w:headerReference w:type="default" r:id="rId14"/>
          <w:footerReference w:type="default" r:id="rId15"/>
          <w:headerReference w:type="first" r:id="rId16"/>
          <w:pgSz w:w="11907" w:h="16839" w:code="9"/>
          <w:pgMar w:top="1135" w:right="567" w:bottom="709" w:left="1418" w:header="568" w:footer="709" w:gutter="0"/>
          <w:pgNumType w:start="1"/>
          <w:cols w:space="708"/>
          <w:titlePg/>
          <w:docGrid w:linePitch="381"/>
        </w:sectPr>
      </w:pPr>
    </w:p>
    <w:p w14:paraId="547542A9" w14:textId="77777777" w:rsidR="00CB4F73" w:rsidRDefault="00CB4F73" w:rsidP="005D2198">
      <w:pPr>
        <w:pStyle w:val="S9"/>
        <w:ind w:firstLine="0"/>
        <w:jc w:val="center"/>
        <w:outlineLvl w:val="0"/>
        <w:rPr>
          <w:b/>
        </w:rPr>
      </w:pPr>
      <w:bookmarkStart w:id="3" w:name="_Toc491850838"/>
    </w:p>
    <w:p w14:paraId="547542AA" w14:textId="77777777"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2.</w:t>
      </w:r>
      <w:r w:rsidR="00C50C19" w:rsidRPr="00E427C3">
        <w:rPr>
          <w:b/>
        </w:rPr>
        <w:t>4</w:t>
      </w:r>
      <w:r w:rsidRPr="00E427C3">
        <w:rPr>
          <w:b/>
        </w:rPr>
        <w:t xml:space="preserve">. Перечень координат характерных точек границ зон планируемого </w:t>
      </w:r>
    </w:p>
    <w:p w14:paraId="547542AB" w14:textId="77777777"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размещения линейных объектов, подлежащих переносу (переустройству) </w:t>
      </w:r>
    </w:p>
    <w:p w14:paraId="547542AC" w14:textId="77777777"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из зон планируемого размещения линейных объектов</w:t>
      </w:r>
      <w:bookmarkEnd w:id="3"/>
      <w:r w:rsidRPr="00E427C3">
        <w:rPr>
          <w:b/>
        </w:rPr>
        <w:t xml:space="preserve"> </w:t>
      </w:r>
    </w:p>
    <w:p w14:paraId="547542AD" w14:textId="77777777" w:rsidR="002601EE" w:rsidRPr="00E427C3" w:rsidRDefault="002601EE" w:rsidP="00200AC3">
      <w:pPr>
        <w:pStyle w:val="S9"/>
      </w:pPr>
    </w:p>
    <w:p w14:paraId="547542AE" w14:textId="77777777"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>Границы зон планируемого размещения линейных объектов, подлежащих переносу (переустройству) из зон планируемого размещения линейных объектов в границах проекта планировки территории</w:t>
      </w:r>
      <w:r w:rsidR="00E4228E">
        <w:rPr>
          <w:szCs w:val="28"/>
        </w:rPr>
        <w:t>,</w:t>
      </w:r>
      <w:r w:rsidRPr="00E427C3">
        <w:rPr>
          <w:szCs w:val="28"/>
        </w:rPr>
        <w:t xml:space="preserve"> не устанавливаются.</w:t>
      </w:r>
    </w:p>
    <w:p w14:paraId="547542AF" w14:textId="77777777" w:rsidR="002601EE" w:rsidRPr="00E427C3" w:rsidRDefault="002601EE" w:rsidP="00200AC3">
      <w:pPr>
        <w:pStyle w:val="S9"/>
      </w:pPr>
    </w:p>
    <w:p w14:paraId="547542B0" w14:textId="77777777" w:rsidR="005D2198" w:rsidRDefault="0047731B" w:rsidP="005D2198">
      <w:pPr>
        <w:pStyle w:val="S9"/>
        <w:ind w:firstLine="0"/>
        <w:jc w:val="center"/>
        <w:outlineLvl w:val="0"/>
        <w:rPr>
          <w:b/>
        </w:rPr>
      </w:pPr>
      <w:bookmarkStart w:id="4" w:name="_Toc491850839"/>
      <w:r w:rsidRPr="00E427C3">
        <w:rPr>
          <w:b/>
        </w:rPr>
        <w:t>2.5. </w:t>
      </w:r>
      <w:r w:rsidR="002601EE" w:rsidRPr="00E427C3">
        <w:rPr>
          <w:b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</w:t>
      </w:r>
    </w:p>
    <w:p w14:paraId="547542B1" w14:textId="77777777"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объектов в границах зон их планируемого размещения</w:t>
      </w:r>
      <w:bookmarkEnd w:id="4"/>
      <w:r w:rsidRPr="00E427C3">
        <w:rPr>
          <w:b/>
        </w:rPr>
        <w:t xml:space="preserve"> </w:t>
      </w:r>
    </w:p>
    <w:p w14:paraId="547542B2" w14:textId="77777777" w:rsidR="00CB4F73" w:rsidRDefault="00CB4F73" w:rsidP="00CB4F73">
      <w:pPr>
        <w:pStyle w:val="S9"/>
      </w:pPr>
    </w:p>
    <w:p w14:paraId="547542B3" w14:textId="77777777" w:rsidR="00CB4F73" w:rsidRDefault="002601EE" w:rsidP="00CB4F73">
      <w:pPr>
        <w:pStyle w:val="S9"/>
      </w:pPr>
      <w:r w:rsidRPr="00E427C3">
        <w:t>В границах проекта планировки территории не предусмотрено размещение объектов капитального строительства, входящих в состав линейных объектов.</w:t>
      </w:r>
    </w:p>
    <w:p w14:paraId="547542B4" w14:textId="77777777" w:rsidR="00CB4F73" w:rsidRDefault="002601EE" w:rsidP="00CB4F73">
      <w:pPr>
        <w:pStyle w:val="S9"/>
      </w:pPr>
      <w:r w:rsidRPr="00E427C3">
        <w:t>Предельные параметры разрешенного строительства, реконструкции объе</w:t>
      </w:r>
      <w:r w:rsidRPr="00E427C3">
        <w:t>к</w:t>
      </w:r>
      <w:r w:rsidRPr="00E427C3">
        <w:t>тов капитального строительства, входящих в состав линейных объектов в гран</w:t>
      </w:r>
      <w:r w:rsidRPr="00E427C3">
        <w:t>и</w:t>
      </w:r>
      <w:r w:rsidRPr="00E427C3">
        <w:t>цах зон их планируемого размещения, не устанавливаются.</w:t>
      </w:r>
      <w:bookmarkStart w:id="5" w:name="_Toc491850840"/>
    </w:p>
    <w:p w14:paraId="547542B5" w14:textId="77777777" w:rsidR="00E4228E" w:rsidRDefault="00E4228E" w:rsidP="00CB4F73">
      <w:pPr>
        <w:pStyle w:val="S9"/>
        <w:ind w:firstLine="0"/>
        <w:jc w:val="center"/>
        <w:rPr>
          <w:b/>
        </w:rPr>
      </w:pPr>
    </w:p>
    <w:p w14:paraId="547542B6" w14:textId="77777777" w:rsidR="005D2198" w:rsidRDefault="00C50C19" w:rsidP="00CB4F73">
      <w:pPr>
        <w:pStyle w:val="S9"/>
        <w:ind w:firstLine="0"/>
        <w:jc w:val="center"/>
        <w:rPr>
          <w:b/>
        </w:rPr>
      </w:pPr>
      <w:r w:rsidRPr="00E427C3">
        <w:rPr>
          <w:b/>
        </w:rPr>
        <w:lastRenderedPageBreak/>
        <w:t>2.</w:t>
      </w:r>
      <w:r w:rsidR="0047731B" w:rsidRPr="00E427C3">
        <w:rPr>
          <w:b/>
        </w:rPr>
        <w:t>6</w:t>
      </w:r>
      <w:r w:rsidRPr="00E427C3">
        <w:rPr>
          <w:b/>
        </w:rPr>
        <w:t>. </w:t>
      </w:r>
      <w:r w:rsidR="002601EE" w:rsidRPr="00E427C3">
        <w:rPr>
          <w:b/>
        </w:rPr>
        <w:t>Информация о необходимости осуществления мероприятий по</w:t>
      </w:r>
      <w:r w:rsidR="00CB4F73">
        <w:rPr>
          <w:b/>
        </w:rPr>
        <w:t xml:space="preserve"> </w:t>
      </w:r>
      <w:r w:rsidR="002601EE" w:rsidRPr="00E427C3">
        <w:rPr>
          <w:b/>
        </w:rPr>
        <w:t xml:space="preserve">защите сохраняемых объектов капитального строительства (здание, строение, </w:t>
      </w:r>
    </w:p>
    <w:p w14:paraId="547542B7" w14:textId="77777777"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</w:t>
      </w:r>
    </w:p>
    <w:p w14:paraId="547542B8" w14:textId="77777777"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территории, от возможного негативного воздействия в связи </w:t>
      </w:r>
    </w:p>
    <w:p w14:paraId="547542B9" w14:textId="77777777"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с размещением линейных объектов</w:t>
      </w:r>
      <w:bookmarkEnd w:id="5"/>
      <w:r w:rsidRPr="00E427C3">
        <w:rPr>
          <w:b/>
        </w:rPr>
        <w:t xml:space="preserve"> </w:t>
      </w:r>
    </w:p>
    <w:p w14:paraId="547542BA" w14:textId="77777777" w:rsidR="002601EE" w:rsidRPr="00E427C3" w:rsidRDefault="002601EE" w:rsidP="005D2198">
      <w:pPr>
        <w:pStyle w:val="S9"/>
        <w:ind w:firstLine="0"/>
      </w:pPr>
    </w:p>
    <w:p w14:paraId="547542BB" w14:textId="77777777" w:rsidR="002601EE" w:rsidRPr="00E427C3" w:rsidRDefault="002601EE" w:rsidP="00200AC3">
      <w:pPr>
        <w:pStyle w:val="S9"/>
      </w:pPr>
      <w:r w:rsidRPr="00E427C3">
        <w:t>Тепловые сети по ул. Большой и ул. Междуреченской согласно классифик</w:t>
      </w:r>
      <w:r w:rsidRPr="00E427C3">
        <w:t>а</w:t>
      </w:r>
      <w:r w:rsidRPr="00E427C3">
        <w:t xml:space="preserve">ции опасных производственных объектов (далее – ОПО), установленной </w:t>
      </w:r>
      <w:hyperlink r:id="rId17" w:tgtFrame="_blank" w:tooltip="Федеральный закон  от 21.07.1997 №116-ФЗ (ред. от 07.03.2017) " w:history="1">
        <w:r w:rsidRPr="00E427C3">
          <w:t>Фед</w:t>
        </w:r>
        <w:r w:rsidRPr="00E427C3">
          <w:t>е</w:t>
        </w:r>
        <w:r w:rsidRPr="00E427C3">
          <w:t>ральным законом от 21.07.1997 № 116-ФЗ «О промышленной безопасности опа</w:t>
        </w:r>
        <w:r w:rsidRPr="00E427C3">
          <w:t>с</w:t>
        </w:r>
        <w:r w:rsidRPr="00E427C3">
          <w:t>ных производственных объектов»</w:t>
        </w:r>
      </w:hyperlink>
      <w:r w:rsidRPr="00E427C3">
        <w:t>, относятся к III классу опасности – опасные производственные объекты, осуществляющие теплоснабжение населения и соц</w:t>
      </w:r>
      <w:r w:rsidRPr="00E427C3">
        <w:t>и</w:t>
      </w:r>
      <w:r w:rsidRPr="00E427C3">
        <w:t>ально значимых категорий потребителей, определяемых в соответствии с закон</w:t>
      </w:r>
      <w:r w:rsidRPr="00E427C3">
        <w:t>о</w:t>
      </w:r>
      <w:r w:rsidRPr="00E427C3">
        <w:t>дательством Российской Федерации в сфере теплоснабжения, а также иных опа</w:t>
      </w:r>
      <w:r w:rsidRPr="00E427C3">
        <w:t>с</w:t>
      </w:r>
      <w:r w:rsidRPr="00E427C3">
        <w:t>ных производственных объектов, на которых применяется оборудование, работ</w:t>
      </w:r>
      <w:r w:rsidRPr="00E427C3">
        <w:t>а</w:t>
      </w:r>
      <w:r w:rsidRPr="00E427C3">
        <w:t>ющее под избыточным давлением 1,6 МПа и более (за исключением оборудов</w:t>
      </w:r>
      <w:r w:rsidRPr="00E427C3">
        <w:t>а</w:t>
      </w:r>
      <w:r w:rsidRPr="00E427C3">
        <w:t>ния автозаправочных станций, предназначенных для заправки транспортных средств природным газом) или при температуре рабочей среды 250</w:t>
      </w:r>
      <w:r w:rsidR="00E4228E">
        <w:t xml:space="preserve"> </w:t>
      </w:r>
      <w:r w:rsidR="00E4228E" w:rsidRPr="00E4228E">
        <w:rPr>
          <w:vertAlign w:val="superscript"/>
        </w:rPr>
        <w:t>о</w:t>
      </w:r>
      <w:r w:rsidR="00E4228E">
        <w:t>С</w:t>
      </w:r>
      <w:r w:rsidRPr="00E427C3">
        <w:t xml:space="preserve"> и более.</w:t>
      </w:r>
    </w:p>
    <w:p w14:paraId="547542BC" w14:textId="77777777" w:rsidR="002601EE" w:rsidRPr="00E427C3" w:rsidRDefault="002601EE" w:rsidP="00200AC3">
      <w:pPr>
        <w:pStyle w:val="S9"/>
      </w:pPr>
      <w:r w:rsidRPr="00E427C3">
        <w:t>Для защиты сохраняемых объектов капитального строительства, существ</w:t>
      </w:r>
      <w:r w:rsidRPr="00E427C3">
        <w:t>у</w:t>
      </w:r>
      <w:r w:rsidRPr="00E427C3">
        <w:t>ющих и строящихся на момент подготовки проекта планировки территории, а также объектов капитального строительства, планируемых к строительству в с</w:t>
      </w:r>
      <w:r w:rsidRPr="00E427C3">
        <w:t>о</w:t>
      </w:r>
      <w:r w:rsidRPr="00E427C3">
        <w:t>ответствии с ранее утвержденной документацией по планировке территории</w:t>
      </w:r>
      <w:r w:rsidR="00E4228E">
        <w:t>,</w:t>
      </w:r>
      <w:r w:rsidRPr="00E427C3">
        <w:t xml:space="preserve"> пр</w:t>
      </w:r>
      <w:r w:rsidRPr="00E427C3">
        <w:t>о</w:t>
      </w:r>
      <w:r w:rsidRPr="00E427C3">
        <w:t>ектом планировки территории учитываются расстояния от строительных ко</w:t>
      </w:r>
      <w:r w:rsidRPr="00E427C3">
        <w:t>н</w:t>
      </w:r>
      <w:r w:rsidRPr="00E427C3">
        <w:t>струкций тепловых сетей или оболочки изоляции трубопроводов при бесканал</w:t>
      </w:r>
      <w:r w:rsidRPr="00E427C3">
        <w:t>ь</w:t>
      </w:r>
      <w:r w:rsidRPr="00E427C3">
        <w:t>ной прокладке до зданий и со</w:t>
      </w:r>
      <w:r w:rsidR="00E4228E">
        <w:t>оружений согласно приложению А С</w:t>
      </w:r>
      <w:r w:rsidRPr="00E427C3">
        <w:t>вода пра</w:t>
      </w:r>
      <w:r w:rsidR="00CB4F73">
        <w:t xml:space="preserve">вил </w:t>
      </w:r>
      <w:r w:rsidRPr="00E427C3">
        <w:t>СП 124.13330.2012 «СНиП 41-02-2003. Тепловые сети»:</w:t>
      </w:r>
    </w:p>
    <w:p w14:paraId="547542BD" w14:textId="77777777" w:rsidR="002601EE" w:rsidRPr="00E427C3" w:rsidRDefault="002601EE" w:rsidP="00200AC3">
      <w:pPr>
        <w:pStyle w:val="S9"/>
      </w:pPr>
      <w:r w:rsidRPr="00E427C3">
        <w:t>при подземной прокладке в каналах и тоннелях и непросадочных грунтах (от наружной стенки канала тоннеля) при условном диаметре 500 – 800 мм ра</w:t>
      </w:r>
      <w:r w:rsidRPr="00E427C3">
        <w:t>с</w:t>
      </w:r>
      <w:r w:rsidRPr="00E427C3">
        <w:t>стояние до фундаментов зданий и сооружений составляет 5 м;</w:t>
      </w:r>
    </w:p>
    <w:p w14:paraId="547542BE" w14:textId="77777777" w:rsidR="002601EE" w:rsidRPr="00E427C3" w:rsidRDefault="002601EE" w:rsidP="00200AC3">
      <w:pPr>
        <w:pStyle w:val="S9"/>
      </w:pPr>
      <w:r w:rsidRPr="00E427C3">
        <w:t>при подземной бесканальной прокладке в непросадочных грунтах (от об</w:t>
      </w:r>
      <w:r w:rsidRPr="00E427C3">
        <w:t>о</w:t>
      </w:r>
      <w:r w:rsidRPr="00E427C3">
        <w:t>лочки бесканальной прокладки) при условном диаметре труб 500 – 800 мм ра</w:t>
      </w:r>
      <w:r w:rsidRPr="00E427C3">
        <w:t>с</w:t>
      </w:r>
      <w:r w:rsidRPr="00E427C3">
        <w:t>стояние до фундаментов зданий и сооружений составляет 7 м;</w:t>
      </w:r>
    </w:p>
    <w:p w14:paraId="547542BF" w14:textId="77777777" w:rsidR="002601EE" w:rsidRPr="00E427C3" w:rsidRDefault="002601EE" w:rsidP="00200AC3">
      <w:pPr>
        <w:pStyle w:val="S9"/>
      </w:pPr>
      <w:r w:rsidRPr="00E427C3">
        <w:t>при надземной прокладке для водяных тепловых сетей, паропроводов да</w:t>
      </w:r>
      <w:r w:rsidRPr="00E427C3">
        <w:t>в</w:t>
      </w:r>
      <w:r w:rsidRPr="00E427C3">
        <w:t>лением 1,0 – 2,5 МПа расстояние до жилых и об</w:t>
      </w:r>
      <w:r w:rsidR="00C50C19" w:rsidRPr="00E427C3">
        <w:t>щественных зданий составляет 30 </w:t>
      </w:r>
      <w:r w:rsidRPr="00E427C3">
        <w:t>м.</w:t>
      </w:r>
    </w:p>
    <w:p w14:paraId="547542C0" w14:textId="77777777" w:rsidR="002601EE" w:rsidRPr="00E427C3" w:rsidRDefault="002601EE" w:rsidP="00200AC3">
      <w:pPr>
        <w:pStyle w:val="S9"/>
      </w:pPr>
      <w:r w:rsidRPr="00E427C3">
        <w:t>Необходимость осуществления иных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</w:t>
      </w:r>
      <w:r w:rsidRPr="00E427C3">
        <w:t>н</w:t>
      </w:r>
      <w:r w:rsidRPr="00E427C3">
        <w:t>ной документацией по планировке территории, от возможного негативного во</w:t>
      </w:r>
      <w:r w:rsidRPr="00E427C3">
        <w:t>з</w:t>
      </w:r>
      <w:r w:rsidRPr="00E427C3">
        <w:t>действия в связи с размещением тепловых сетей по ул. Большой и ул. Междуреченской не выявлена.</w:t>
      </w:r>
    </w:p>
    <w:p w14:paraId="547542C1" w14:textId="77777777" w:rsidR="002601EE" w:rsidRPr="00E427C3" w:rsidRDefault="002601EE" w:rsidP="00200AC3">
      <w:pPr>
        <w:pStyle w:val="S9"/>
      </w:pPr>
    </w:p>
    <w:p w14:paraId="547542C2" w14:textId="77777777" w:rsidR="005D2198" w:rsidRDefault="00C50C19" w:rsidP="005D2198">
      <w:pPr>
        <w:pStyle w:val="S9"/>
        <w:ind w:firstLine="0"/>
        <w:jc w:val="center"/>
        <w:outlineLvl w:val="0"/>
        <w:rPr>
          <w:b/>
        </w:rPr>
      </w:pPr>
      <w:bookmarkStart w:id="6" w:name="_Toc491850841"/>
      <w:r w:rsidRPr="00E427C3">
        <w:rPr>
          <w:b/>
        </w:rPr>
        <w:lastRenderedPageBreak/>
        <w:t>2.</w:t>
      </w:r>
      <w:r w:rsidR="0047731B" w:rsidRPr="00E427C3">
        <w:rPr>
          <w:b/>
        </w:rPr>
        <w:t>7</w:t>
      </w:r>
      <w:r w:rsidRPr="00E427C3">
        <w:rPr>
          <w:b/>
        </w:rPr>
        <w:t>. </w:t>
      </w:r>
      <w:r w:rsidR="002601EE" w:rsidRPr="00E427C3">
        <w:rPr>
          <w:b/>
        </w:rPr>
        <w:t xml:space="preserve">Информация о необходимости осуществления мероприятий по </w:t>
      </w:r>
    </w:p>
    <w:p w14:paraId="547542C3" w14:textId="77777777"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сохранению объектов культурного наследия от возможного негативного </w:t>
      </w:r>
    </w:p>
    <w:p w14:paraId="547542C4" w14:textId="77777777"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воздействия в связи с размещением линейных объектов</w:t>
      </w:r>
      <w:bookmarkEnd w:id="6"/>
      <w:r w:rsidRPr="00E427C3">
        <w:rPr>
          <w:b/>
        </w:rPr>
        <w:t xml:space="preserve"> </w:t>
      </w:r>
    </w:p>
    <w:p w14:paraId="547542C5" w14:textId="77777777" w:rsidR="002601EE" w:rsidRPr="00E427C3" w:rsidRDefault="002601EE" w:rsidP="00200AC3">
      <w:pPr>
        <w:pStyle w:val="S9"/>
      </w:pPr>
    </w:p>
    <w:p w14:paraId="547542C6" w14:textId="77777777"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>В связи с отсутствием в границах проекта планировки территории объектов культурного наследия осуществление мероприятий по сохранению объектов культурного наследия от возможного негативного воздействия в связи с размещ</w:t>
      </w:r>
      <w:r w:rsidRPr="00E427C3">
        <w:rPr>
          <w:szCs w:val="28"/>
        </w:rPr>
        <w:t>е</w:t>
      </w:r>
      <w:r w:rsidRPr="00E427C3">
        <w:rPr>
          <w:szCs w:val="28"/>
        </w:rPr>
        <w:t>нием тепловых сетей по ул. Большой и ул. Междуреченской проектом планировки территории не предусматривается.</w:t>
      </w:r>
    </w:p>
    <w:p w14:paraId="547542C7" w14:textId="77777777" w:rsidR="002601EE" w:rsidRPr="00E427C3" w:rsidRDefault="002601EE" w:rsidP="00200AC3">
      <w:pPr>
        <w:pStyle w:val="S9"/>
      </w:pPr>
    </w:p>
    <w:p w14:paraId="547542C8" w14:textId="77777777" w:rsidR="005D2198" w:rsidRDefault="00C50C19" w:rsidP="005D2198">
      <w:pPr>
        <w:pStyle w:val="S9"/>
        <w:ind w:firstLine="0"/>
        <w:jc w:val="center"/>
        <w:outlineLvl w:val="0"/>
        <w:rPr>
          <w:b/>
        </w:rPr>
      </w:pPr>
      <w:bookmarkStart w:id="7" w:name="_Toc491850842"/>
      <w:r w:rsidRPr="00E427C3">
        <w:rPr>
          <w:b/>
        </w:rPr>
        <w:t>2.</w:t>
      </w:r>
      <w:r w:rsidR="0047731B" w:rsidRPr="00E427C3">
        <w:rPr>
          <w:b/>
        </w:rPr>
        <w:t>8</w:t>
      </w:r>
      <w:r w:rsidRPr="00E427C3">
        <w:rPr>
          <w:b/>
        </w:rPr>
        <w:t>. </w:t>
      </w:r>
      <w:r w:rsidR="002601EE" w:rsidRPr="00E427C3">
        <w:rPr>
          <w:b/>
        </w:rPr>
        <w:t xml:space="preserve">Информация о необходимости осуществления мероприятий </w:t>
      </w:r>
    </w:p>
    <w:p w14:paraId="547542C9" w14:textId="77777777"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по охране окружающей среды</w:t>
      </w:r>
      <w:bookmarkEnd w:id="7"/>
    </w:p>
    <w:p w14:paraId="547542CA" w14:textId="77777777" w:rsidR="002601EE" w:rsidRPr="00E427C3" w:rsidRDefault="002601EE" w:rsidP="00200AC3">
      <w:pPr>
        <w:pStyle w:val="a8"/>
      </w:pPr>
    </w:p>
    <w:p w14:paraId="547542CB" w14:textId="77777777"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Строительство и реконструкция тепловых сетей будет являться источником негативного воздействия на почвогрунты, атмосферный воздух, подземные (гру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н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товые) и поверхностные воды, растительный и животный мир.</w:t>
      </w:r>
    </w:p>
    <w:p w14:paraId="547542CC" w14:textId="77777777"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Физическое воздействие на окружающую среду выразится также в повыш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нии шума и возникновении вибрации при проведении всех видов строительных работ. Эти виды воздействия будут носить локальный и ограниченный во времени характер.</w:t>
      </w:r>
    </w:p>
    <w:p w14:paraId="547542CD" w14:textId="77777777"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47542CE" w14:textId="77777777"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8" w:name="_Toc491850843"/>
      <w:r w:rsidRPr="00E427C3">
        <w:rPr>
          <w:b/>
        </w:rPr>
        <w:t>2.8.</w:t>
      </w:r>
      <w:r w:rsidR="0047731B" w:rsidRPr="00E427C3">
        <w:rPr>
          <w:b/>
        </w:rPr>
        <w:t>1.</w:t>
      </w:r>
      <w:r w:rsidRPr="00E427C3">
        <w:rPr>
          <w:b/>
        </w:rPr>
        <w:t> </w:t>
      </w:r>
      <w:r w:rsidR="002601EE" w:rsidRPr="00E427C3">
        <w:rPr>
          <w:b/>
        </w:rPr>
        <w:t>Мероприятия по охране атмосферного воздуха</w:t>
      </w:r>
      <w:bookmarkEnd w:id="8"/>
    </w:p>
    <w:p w14:paraId="547542CF" w14:textId="77777777" w:rsidR="005D2198" w:rsidRDefault="005D2198" w:rsidP="00200AC3">
      <w:pPr>
        <w:pStyle w:val="S9"/>
      </w:pPr>
    </w:p>
    <w:p w14:paraId="547542D0" w14:textId="77777777" w:rsidR="002601EE" w:rsidRPr="00E427C3" w:rsidRDefault="002601EE" w:rsidP="005D2198">
      <w:pPr>
        <w:pStyle w:val="S9"/>
        <w:widowControl w:val="0"/>
        <w:rPr>
          <w:szCs w:val="28"/>
        </w:rPr>
      </w:pPr>
      <w:r w:rsidRPr="00E427C3">
        <w:t xml:space="preserve">В период строительства тепловых сетей по ул. Большой и ул. </w:t>
      </w:r>
      <w:r w:rsidRPr="00E427C3">
        <w:rPr>
          <w:szCs w:val="28"/>
        </w:rPr>
        <w:t>Междурече</w:t>
      </w:r>
      <w:r w:rsidRPr="00E427C3">
        <w:rPr>
          <w:szCs w:val="28"/>
        </w:rPr>
        <w:t>н</w:t>
      </w:r>
      <w:r w:rsidRPr="00E427C3">
        <w:rPr>
          <w:szCs w:val="28"/>
        </w:rPr>
        <w:t>ской незначительное загрязнение атмосферы происходит при работе строител</w:t>
      </w:r>
      <w:r w:rsidRPr="00E427C3">
        <w:rPr>
          <w:szCs w:val="28"/>
        </w:rPr>
        <w:t>ь</w:t>
      </w:r>
      <w:r w:rsidRPr="00E427C3">
        <w:rPr>
          <w:szCs w:val="28"/>
        </w:rPr>
        <w:t xml:space="preserve">ной техники и автотранспортных средств. </w:t>
      </w:r>
    </w:p>
    <w:p w14:paraId="547542D1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При прокладке тепловых сетей основными источниками выбросов загря</w:t>
      </w:r>
      <w:r w:rsidRPr="00E427C3">
        <w:rPr>
          <w:szCs w:val="28"/>
        </w:rPr>
        <w:t>з</w:t>
      </w:r>
      <w:r w:rsidRPr="00E427C3">
        <w:rPr>
          <w:szCs w:val="28"/>
        </w:rPr>
        <w:t>няющих веществ в атмосферу в период строительства являются:</w:t>
      </w:r>
    </w:p>
    <w:p w14:paraId="547542D2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выбросы от работающих двигателей строительных машин, при этом в атм</w:t>
      </w:r>
      <w:r w:rsidRPr="00E427C3">
        <w:rPr>
          <w:szCs w:val="28"/>
        </w:rPr>
        <w:t>о</w:t>
      </w:r>
      <w:r w:rsidRPr="00E427C3">
        <w:rPr>
          <w:szCs w:val="28"/>
        </w:rPr>
        <w:t>сферу выбрасываются азота оксид, азота диоксид, углерода оксид, углеводороды, сажа и серы диоксид;</w:t>
      </w:r>
    </w:p>
    <w:p w14:paraId="547542D3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пыление складируемого грунта;</w:t>
      </w:r>
    </w:p>
    <w:p w14:paraId="547542D4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сварочные работы, при которых атмосферный воздух загрязняется оксидом железа, марганцем и его соединениями, фтористым водородом;</w:t>
      </w:r>
    </w:p>
    <w:p w14:paraId="547542D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процесс окраски надземных стальных трубопроводов и опор.</w:t>
      </w:r>
    </w:p>
    <w:p w14:paraId="547542D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Поступление аварийных выбросов исключается, так как при строительстве технологические процессы, ведущие к таким выбросам, отсутствуют.</w:t>
      </w:r>
    </w:p>
    <w:p w14:paraId="547542D7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Мероприятия по предотвращению и снижению негативного воздействия на атмосферный воздух в период строительства:</w:t>
      </w:r>
    </w:p>
    <w:p w14:paraId="547542D8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контроль содержания вредных веществ в отработанных газах от двигателей внутреннего сгорания;</w:t>
      </w:r>
    </w:p>
    <w:p w14:paraId="547542D9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рассредоточение по времени работы большегрузной техники на площадке строительства;</w:t>
      </w:r>
    </w:p>
    <w:p w14:paraId="547542DA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сокращение времени работы автотранспорта на холостом ходу и на нагр</w:t>
      </w:r>
      <w:r w:rsidRPr="00E427C3">
        <w:rPr>
          <w:szCs w:val="28"/>
        </w:rPr>
        <w:t>у</w:t>
      </w:r>
      <w:r w:rsidRPr="00E427C3">
        <w:rPr>
          <w:szCs w:val="28"/>
        </w:rPr>
        <w:t>зочных режимах;</w:t>
      </w:r>
    </w:p>
    <w:p w14:paraId="547542DB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lastRenderedPageBreak/>
        <w:t>заправка автомашин и строительных механизмов горюче-смазочными мат</w:t>
      </w:r>
      <w:r w:rsidRPr="00E427C3">
        <w:rPr>
          <w:szCs w:val="28"/>
        </w:rPr>
        <w:t>е</w:t>
      </w:r>
      <w:r w:rsidRPr="00E427C3">
        <w:rPr>
          <w:szCs w:val="28"/>
        </w:rPr>
        <w:t>риалами производится на специализированных автозаправочных станциях;</w:t>
      </w:r>
    </w:p>
    <w:p w14:paraId="547542DC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проведение мероприятий по пылеподавлению (вывоз строительного мусора во влажном состоянии под брезентом; увлажнение проездов водой в жаркое и с</w:t>
      </w:r>
      <w:r w:rsidRPr="00E427C3">
        <w:rPr>
          <w:szCs w:val="28"/>
        </w:rPr>
        <w:t>у</w:t>
      </w:r>
      <w:r w:rsidRPr="00E427C3">
        <w:rPr>
          <w:szCs w:val="28"/>
        </w:rPr>
        <w:t>хое время года; увлажнение поверхности складируемого грунта водой);</w:t>
      </w:r>
    </w:p>
    <w:p w14:paraId="547542DD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осуществление работ, связанных с применением таких строительных м</w:t>
      </w:r>
      <w:r w:rsidRPr="00E427C3">
        <w:rPr>
          <w:szCs w:val="28"/>
        </w:rPr>
        <w:t>а</w:t>
      </w:r>
      <w:r w:rsidRPr="00E427C3">
        <w:rPr>
          <w:szCs w:val="28"/>
        </w:rPr>
        <w:t>шин, как экскаваторы, бульдозеры, краны, компрессорные установки и т. п.</w:t>
      </w:r>
      <w:r w:rsidR="00E4228E">
        <w:rPr>
          <w:szCs w:val="28"/>
        </w:rPr>
        <w:t>,</w:t>
      </w:r>
      <w:r w:rsidRPr="00E427C3">
        <w:rPr>
          <w:szCs w:val="28"/>
        </w:rPr>
        <w:t xml:space="preserve"> с 8.00 до 17.00 час.</w:t>
      </w:r>
    </w:p>
    <w:p w14:paraId="547542DE" w14:textId="77777777" w:rsidR="002601EE" w:rsidRPr="00E427C3" w:rsidRDefault="002601EE" w:rsidP="00200AC3">
      <w:pPr>
        <w:pStyle w:val="S9"/>
      </w:pPr>
      <w:r w:rsidRPr="00E427C3">
        <w:t>Уровень загрязнения атмосферного воздуха в близлежащих жилых домах не превысит предельно допустимых концентраций по всем видам загрязняющих в</w:t>
      </w:r>
      <w:r w:rsidRPr="00E427C3">
        <w:t>е</w:t>
      </w:r>
      <w:r w:rsidRPr="00E427C3">
        <w:t>ществ.</w:t>
      </w:r>
    </w:p>
    <w:p w14:paraId="547542DF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t>При работе строительной техники будет оказываться шумовое воздействие на жилую зону. Шумовое воздействие от строительства происходит только в дневное время и носит кратковременный характер.</w:t>
      </w:r>
    </w:p>
    <w:p w14:paraId="547542E0" w14:textId="77777777" w:rsidR="002601EE" w:rsidRPr="00E427C3" w:rsidRDefault="002601EE" w:rsidP="00200AC3">
      <w:pPr>
        <w:pStyle w:val="S9"/>
      </w:pPr>
      <w:r w:rsidRPr="00E427C3">
        <w:t>После окончания строительства источники выделения вредных веществ в атмосферу ликвидируются.</w:t>
      </w:r>
    </w:p>
    <w:p w14:paraId="547542E1" w14:textId="77777777" w:rsidR="002601EE" w:rsidRPr="00E427C3" w:rsidRDefault="002601EE" w:rsidP="00200AC3">
      <w:pPr>
        <w:pStyle w:val="S9"/>
      </w:pPr>
      <w:r w:rsidRPr="00E427C3">
        <w:t>При эксплуатации сетей теплоснабжения выбросы в атмосферный воздух отсутствуют.</w:t>
      </w:r>
    </w:p>
    <w:p w14:paraId="547542E2" w14:textId="77777777" w:rsidR="002601EE" w:rsidRPr="00E427C3" w:rsidRDefault="002601EE" w:rsidP="00200AC3">
      <w:pPr>
        <w:pStyle w:val="S9"/>
      </w:pPr>
    </w:p>
    <w:p w14:paraId="547542E3" w14:textId="77777777"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9" w:name="_Toc491850844"/>
      <w:r w:rsidRPr="00E427C3">
        <w:rPr>
          <w:b/>
        </w:rPr>
        <w:t>2.</w:t>
      </w:r>
      <w:r w:rsidR="00EE3A5E" w:rsidRPr="00E427C3">
        <w:rPr>
          <w:b/>
        </w:rPr>
        <w:t>8.2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земельных ресурсов</w:t>
      </w:r>
      <w:bookmarkEnd w:id="9"/>
      <w:r w:rsidR="002601EE" w:rsidRPr="00E427C3">
        <w:rPr>
          <w:b/>
        </w:rPr>
        <w:t xml:space="preserve"> </w:t>
      </w:r>
    </w:p>
    <w:p w14:paraId="547542E4" w14:textId="77777777" w:rsidR="002601EE" w:rsidRPr="00E427C3" w:rsidRDefault="002601EE" w:rsidP="00200AC3">
      <w:pPr>
        <w:pStyle w:val="S9"/>
      </w:pPr>
    </w:p>
    <w:p w14:paraId="547542E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Основной вид воздействия на почвенный слой – механическое его наруш</w:t>
      </w:r>
      <w:r w:rsidRPr="00E427C3">
        <w:rPr>
          <w:szCs w:val="28"/>
        </w:rPr>
        <w:t>е</w:t>
      </w:r>
      <w:r w:rsidRPr="00E427C3">
        <w:rPr>
          <w:szCs w:val="28"/>
        </w:rPr>
        <w:t>ние. Преимущественно прокладку тепловых сетей предусмотрено осуществлять надземным способом. Разработка котлованов под опоры выполняется с откосами, прокладка трубопроводов производится по металлическим опорам, что уменьш</w:t>
      </w:r>
      <w:r w:rsidRPr="00E427C3">
        <w:rPr>
          <w:szCs w:val="28"/>
        </w:rPr>
        <w:t>а</w:t>
      </w:r>
      <w:r w:rsidRPr="00E427C3">
        <w:rPr>
          <w:szCs w:val="28"/>
        </w:rPr>
        <w:t>ет площадь используемого участка и улучшает рельеф. При прокладке тепловых сетей воздействие на участке строительства и прилегающей территории проявл</w:t>
      </w:r>
      <w:r w:rsidRPr="00E427C3">
        <w:rPr>
          <w:szCs w:val="28"/>
        </w:rPr>
        <w:t>я</w:t>
      </w:r>
      <w:r w:rsidRPr="00E427C3">
        <w:rPr>
          <w:szCs w:val="28"/>
        </w:rPr>
        <w:t>ется в следующем:</w:t>
      </w:r>
    </w:p>
    <w:p w14:paraId="547542E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перемешивание почвогрунтов при рытье котлованов и последующей засы</w:t>
      </w:r>
      <w:r w:rsidRPr="00E427C3">
        <w:rPr>
          <w:szCs w:val="28"/>
        </w:rPr>
        <w:t>п</w:t>
      </w:r>
      <w:r w:rsidRPr="00E427C3">
        <w:rPr>
          <w:szCs w:val="28"/>
        </w:rPr>
        <w:t>ке;</w:t>
      </w:r>
    </w:p>
    <w:p w14:paraId="547542E7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уплотнение почв и их нарушение при перемещении строительной техники, складировании строительных материалов;</w:t>
      </w:r>
    </w:p>
    <w:p w14:paraId="547542E8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загрязнение почв в результате образования производственных отходов.</w:t>
      </w:r>
    </w:p>
    <w:p w14:paraId="547542E9" w14:textId="77777777" w:rsidR="002601EE" w:rsidRPr="00E427C3" w:rsidRDefault="002601EE" w:rsidP="00200AC3">
      <w:pPr>
        <w:pStyle w:val="S9"/>
        <w:rPr>
          <w:szCs w:val="28"/>
        </w:rPr>
      </w:pPr>
      <w:r w:rsidRPr="00E427C3">
        <w:t>Выполнение работ должно осуществляться строго в границе отведенной под строительство территории, не допуская сверхнормативного изъятия дополнител</w:t>
      </w:r>
      <w:r w:rsidRPr="00E427C3">
        <w:t>ь</w:t>
      </w:r>
      <w:r w:rsidRPr="00E427C3">
        <w:t>ных площадей, связанного с нерациональной организацией строительного потока.</w:t>
      </w:r>
      <w:r w:rsidRPr="00E427C3">
        <w:rPr>
          <w:szCs w:val="28"/>
        </w:rPr>
        <w:t xml:space="preserve"> Основным</w:t>
      </w:r>
      <w:r w:rsidR="00316BB0">
        <w:rPr>
          <w:szCs w:val="28"/>
        </w:rPr>
        <w:t xml:space="preserve"> методо</w:t>
      </w:r>
      <w:r w:rsidRPr="00E427C3">
        <w:rPr>
          <w:szCs w:val="28"/>
        </w:rPr>
        <w:t>м охраны почвенного слоя явля</w:t>
      </w:r>
      <w:r w:rsidR="00316BB0">
        <w:rPr>
          <w:szCs w:val="28"/>
        </w:rPr>
        <w:t>е</w:t>
      </w:r>
      <w:r w:rsidRPr="00E427C3">
        <w:rPr>
          <w:szCs w:val="28"/>
        </w:rPr>
        <w:t>тся восстановление территории после завершения строительства.</w:t>
      </w:r>
    </w:p>
    <w:p w14:paraId="547542EA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Для снижения воздействия на почву и геологическую среду при проведении строительных работ предусматриваются следующие мероприятия:</w:t>
      </w:r>
    </w:p>
    <w:p w14:paraId="547542EB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срезка плодородного слоя почвы до начала производства строительных р</w:t>
      </w:r>
      <w:r w:rsidRPr="00E427C3">
        <w:rPr>
          <w:szCs w:val="28"/>
        </w:rPr>
        <w:t>а</w:t>
      </w:r>
      <w:r w:rsidRPr="00E427C3">
        <w:rPr>
          <w:szCs w:val="28"/>
        </w:rPr>
        <w:t>бот и временное его складирование для последующего использования при обра</w:t>
      </w:r>
      <w:r w:rsidRPr="00E427C3">
        <w:rPr>
          <w:szCs w:val="28"/>
        </w:rPr>
        <w:t>т</w:t>
      </w:r>
      <w:r w:rsidRPr="00E427C3">
        <w:rPr>
          <w:szCs w:val="28"/>
        </w:rPr>
        <w:t>ной засыпк</w:t>
      </w:r>
      <w:r w:rsidR="00E4228E">
        <w:rPr>
          <w:szCs w:val="28"/>
        </w:rPr>
        <w:t>е</w:t>
      </w:r>
      <w:r w:rsidRPr="00E427C3">
        <w:rPr>
          <w:szCs w:val="28"/>
        </w:rPr>
        <w:t>;</w:t>
      </w:r>
    </w:p>
    <w:p w14:paraId="547542EC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ходе строительства засыпка траншей выполняется путем обратной засы</w:t>
      </w:r>
      <w:r w:rsidRPr="00E427C3">
        <w:rPr>
          <w:szCs w:val="28"/>
        </w:rPr>
        <w:t>п</w:t>
      </w:r>
      <w:r w:rsidRPr="00E427C3">
        <w:rPr>
          <w:szCs w:val="28"/>
        </w:rPr>
        <w:t>ки завезенным грунтом и щебнем. Образовавшийся при этом излишний грунт и</w:t>
      </w:r>
      <w:r w:rsidRPr="00E427C3">
        <w:rPr>
          <w:szCs w:val="28"/>
        </w:rPr>
        <w:t>с</w:t>
      </w:r>
      <w:r w:rsidRPr="00E427C3">
        <w:rPr>
          <w:szCs w:val="28"/>
        </w:rPr>
        <w:lastRenderedPageBreak/>
        <w:t>пользуется при устройстве вертикальной планировки, которая позволяет обесп</w:t>
      </w:r>
      <w:r w:rsidRPr="00E427C3">
        <w:rPr>
          <w:szCs w:val="28"/>
        </w:rPr>
        <w:t>е</w:t>
      </w:r>
      <w:r w:rsidRPr="00E427C3">
        <w:rPr>
          <w:szCs w:val="28"/>
        </w:rPr>
        <w:t>чить сбор и отведение поверхностного стока;</w:t>
      </w:r>
    </w:p>
    <w:p w14:paraId="547542ED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сбор отходов в соответствии с классом опасности, установка специальных контейнеров для сбора строительных и бытовых отходов на участке проведения работ и своевременный вывоз их в специально отведенные места;</w:t>
      </w:r>
    </w:p>
    <w:p w14:paraId="547542EE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оборудование площадок под складирование строительных материалов;</w:t>
      </w:r>
    </w:p>
    <w:p w14:paraId="547542EF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 окончании строительных работ предусматривается восстановление те</w:t>
      </w:r>
      <w:r w:rsidRPr="00E427C3">
        <w:rPr>
          <w:szCs w:val="28"/>
        </w:rPr>
        <w:t>р</w:t>
      </w:r>
      <w:r w:rsidRPr="00E427C3">
        <w:rPr>
          <w:szCs w:val="28"/>
        </w:rPr>
        <w:t>ритории</w:t>
      </w:r>
      <w:r w:rsidR="00E4228E">
        <w:rPr>
          <w:szCs w:val="28"/>
        </w:rPr>
        <w:t>:</w:t>
      </w:r>
      <w:r w:rsidRPr="00E427C3">
        <w:rPr>
          <w:szCs w:val="28"/>
        </w:rPr>
        <w:t xml:space="preserve"> уборка строительного мусора, восстановление растительного слоя;</w:t>
      </w:r>
    </w:p>
    <w:p w14:paraId="547542F0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использование машин и механизмов с наименьшим удельным давлением ходовой части на грунт.</w:t>
      </w:r>
    </w:p>
    <w:p w14:paraId="547542F1" w14:textId="77777777" w:rsidR="002601EE" w:rsidRPr="00E427C3" w:rsidRDefault="002601EE" w:rsidP="00200AC3">
      <w:pPr>
        <w:pStyle w:val="S9"/>
      </w:pPr>
    </w:p>
    <w:p w14:paraId="547542F2" w14:textId="77777777"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10" w:name="_Toc491850845"/>
      <w:r w:rsidRPr="00E427C3">
        <w:rPr>
          <w:b/>
        </w:rPr>
        <w:t>2.</w:t>
      </w:r>
      <w:r w:rsidR="00EE3A5E" w:rsidRPr="00E427C3">
        <w:rPr>
          <w:b/>
        </w:rPr>
        <w:t>8.3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подземных и поверхностных вод</w:t>
      </w:r>
      <w:bookmarkEnd w:id="10"/>
    </w:p>
    <w:p w14:paraId="547542F3" w14:textId="77777777" w:rsidR="002601EE" w:rsidRPr="00E427C3" w:rsidRDefault="002601EE" w:rsidP="00200AC3">
      <w:pPr>
        <w:pStyle w:val="S9"/>
        <w:rPr>
          <w:rFonts w:eastAsia="TimesNewRoman"/>
        </w:rPr>
      </w:pPr>
    </w:p>
    <w:p w14:paraId="547542F4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Тепловая сеть по ул. Междуреченской пересекает надземным методом л</w:t>
      </w:r>
      <w:r w:rsidRPr="00E427C3">
        <w:rPr>
          <w:szCs w:val="28"/>
        </w:rPr>
        <w:t>е</w:t>
      </w:r>
      <w:r w:rsidRPr="00E427C3">
        <w:rPr>
          <w:szCs w:val="28"/>
        </w:rPr>
        <w:t xml:space="preserve">вобережную пойменную протоку </w:t>
      </w:r>
      <w:r w:rsidR="00E4228E">
        <w:rPr>
          <w:szCs w:val="28"/>
        </w:rPr>
        <w:t xml:space="preserve">реки </w:t>
      </w:r>
      <w:r w:rsidRPr="00E427C3">
        <w:rPr>
          <w:szCs w:val="28"/>
        </w:rPr>
        <w:t>Оби – протоку Малая Затонская.</w:t>
      </w:r>
    </w:p>
    <w:p w14:paraId="547542F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Протока глухая. Сообщение протоки с</w:t>
      </w:r>
      <w:r w:rsidR="00E4228E">
        <w:rPr>
          <w:szCs w:val="28"/>
        </w:rPr>
        <w:t xml:space="preserve"> рекой</w:t>
      </w:r>
      <w:r w:rsidRPr="00E427C3">
        <w:rPr>
          <w:szCs w:val="28"/>
        </w:rPr>
        <w:t xml:space="preserve"> Обью осуществляется через устье, в годы высоких половодий заполнение протоки происходит по пойменным понижениям. Длина протоки – 7,3 км. Тепловая сеть по ул. Междуреченской п</w:t>
      </w:r>
      <w:r w:rsidRPr="00E427C3">
        <w:rPr>
          <w:szCs w:val="28"/>
        </w:rPr>
        <w:t>е</w:t>
      </w:r>
      <w:r w:rsidRPr="00E427C3">
        <w:rPr>
          <w:szCs w:val="28"/>
        </w:rPr>
        <w:t>ресекает протоку на 4,1 км от устья.</w:t>
      </w:r>
    </w:p>
    <w:p w14:paraId="547542F6" w14:textId="77777777"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bCs/>
          <w:sz w:val="28"/>
          <w:szCs w:val="28"/>
        </w:rPr>
        <w:t xml:space="preserve">Протока Малая Затонская является водным объектом высшей категории рыбохозяйственного значения. Высшая категория устанавливается </w:t>
      </w:r>
      <w:r w:rsidRPr="00E427C3">
        <w:rPr>
          <w:sz w:val="28"/>
          <w:szCs w:val="28"/>
          <w:shd w:val="clear" w:color="auto" w:fill="FFFFFF"/>
        </w:rPr>
        <w:t>для водных объектов, которые используются или могут быть использованы для добычи (в</w:t>
      </w:r>
      <w:r w:rsidRPr="00E427C3">
        <w:rPr>
          <w:sz w:val="28"/>
          <w:szCs w:val="28"/>
          <w:shd w:val="clear" w:color="auto" w:fill="FFFFFF"/>
        </w:rPr>
        <w:t>ы</w:t>
      </w:r>
      <w:r w:rsidRPr="00E427C3">
        <w:rPr>
          <w:sz w:val="28"/>
          <w:szCs w:val="28"/>
          <w:shd w:val="clear" w:color="auto" w:fill="FFFFFF"/>
        </w:rPr>
        <w:t>лова) особо ценных и ценных видов водных биоресурсов</w:t>
      </w:r>
      <w:r w:rsidR="00E4228E">
        <w:rPr>
          <w:sz w:val="28"/>
          <w:szCs w:val="28"/>
          <w:shd w:val="clear" w:color="auto" w:fill="FFFFFF"/>
        </w:rPr>
        <w:t xml:space="preserve"> </w:t>
      </w:r>
      <w:r w:rsidRPr="00E427C3">
        <w:rPr>
          <w:sz w:val="28"/>
          <w:szCs w:val="28"/>
          <w:shd w:val="clear" w:color="auto" w:fill="FFFFFF"/>
        </w:rPr>
        <w:t xml:space="preserve">или являются местами их размножения, зимовки, массового нагула, путями миграций, искусственного воспроизводства. </w:t>
      </w:r>
      <w:r w:rsidRPr="00E427C3">
        <w:rPr>
          <w:spacing w:val="2"/>
          <w:sz w:val="28"/>
          <w:szCs w:val="28"/>
        </w:rPr>
        <w:t>Ширина водоохраной зоны для водотока – протока Малая З</w:t>
      </w:r>
      <w:r w:rsidRPr="00E427C3">
        <w:rPr>
          <w:spacing w:val="2"/>
          <w:sz w:val="28"/>
          <w:szCs w:val="28"/>
        </w:rPr>
        <w:t>а</w:t>
      </w:r>
      <w:r w:rsidRPr="00E427C3">
        <w:rPr>
          <w:spacing w:val="2"/>
          <w:sz w:val="28"/>
          <w:szCs w:val="28"/>
        </w:rPr>
        <w:t>тонская</w:t>
      </w:r>
      <w:r w:rsidR="00E4228E">
        <w:rPr>
          <w:spacing w:val="2"/>
          <w:sz w:val="28"/>
          <w:szCs w:val="28"/>
        </w:rPr>
        <w:t xml:space="preserve"> </w:t>
      </w:r>
      <w:r w:rsidR="00E4228E" w:rsidRPr="00E427C3">
        <w:rPr>
          <w:spacing w:val="2"/>
          <w:sz w:val="28"/>
          <w:szCs w:val="28"/>
        </w:rPr>
        <w:t>–</w:t>
      </w:r>
      <w:r w:rsidRPr="00E427C3">
        <w:rPr>
          <w:spacing w:val="2"/>
          <w:sz w:val="28"/>
          <w:szCs w:val="28"/>
        </w:rPr>
        <w:t xml:space="preserve"> устанавливается в размере 200 метров.</w:t>
      </w:r>
    </w:p>
    <w:p w14:paraId="547542F7" w14:textId="77777777"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В соответствии с требованиями пункта 15 статьи 65 Водного кодекса Ро</w:t>
      </w:r>
      <w:r w:rsidRPr="00E427C3">
        <w:rPr>
          <w:spacing w:val="2"/>
          <w:sz w:val="28"/>
          <w:szCs w:val="28"/>
        </w:rPr>
        <w:t>с</w:t>
      </w:r>
      <w:r w:rsidRPr="00E427C3">
        <w:rPr>
          <w:spacing w:val="2"/>
          <w:sz w:val="28"/>
          <w:szCs w:val="28"/>
        </w:rPr>
        <w:t>сийской Федерации при строительстве тепловой сети в границах водоохраной зоны запрещается:</w:t>
      </w:r>
    </w:p>
    <w:p w14:paraId="547542F8" w14:textId="77777777"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движение и стоянка транспортных средств (кроме специальных транспор</w:t>
      </w:r>
      <w:r w:rsidRPr="00E427C3">
        <w:rPr>
          <w:spacing w:val="2"/>
          <w:sz w:val="28"/>
          <w:szCs w:val="28"/>
        </w:rPr>
        <w:t>т</w:t>
      </w:r>
      <w:r w:rsidRPr="00E427C3">
        <w:rPr>
          <w:spacing w:val="2"/>
          <w:sz w:val="28"/>
          <w:szCs w:val="28"/>
        </w:rPr>
        <w:t>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547542F9" w14:textId="77777777"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заправка строительной техники;</w:t>
      </w:r>
    </w:p>
    <w:p w14:paraId="547542FA" w14:textId="77777777"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сброс дренажных вод, в том числе в период эксплуатации.</w:t>
      </w:r>
    </w:p>
    <w:p w14:paraId="547542FB" w14:textId="77777777"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С целью охраны подземных вод рекомендуется:</w:t>
      </w:r>
    </w:p>
    <w:p w14:paraId="547542FC" w14:textId="77777777"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устройство защитной гидроизоляции сооружений;</w:t>
      </w:r>
    </w:p>
    <w:p w14:paraId="547542FD" w14:textId="77777777"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применение оборудования и трубопроводов, стойких к коррозионному и а</w:t>
      </w:r>
      <w:r w:rsidRPr="00E427C3">
        <w:rPr>
          <w:sz w:val="28"/>
          <w:szCs w:val="28"/>
        </w:rPr>
        <w:t>б</w:t>
      </w:r>
      <w:r w:rsidRPr="00E427C3">
        <w:rPr>
          <w:sz w:val="28"/>
          <w:szCs w:val="28"/>
        </w:rPr>
        <w:t>разивному воздействию агрессивных сред (расчетный срок службы трубопров</w:t>
      </w:r>
      <w:r w:rsidRPr="00E427C3">
        <w:rPr>
          <w:sz w:val="28"/>
          <w:szCs w:val="28"/>
        </w:rPr>
        <w:t>о</w:t>
      </w:r>
      <w:r w:rsidRPr="00E427C3">
        <w:rPr>
          <w:sz w:val="28"/>
          <w:szCs w:val="28"/>
        </w:rPr>
        <w:t>дов не менее 30 лет);</w:t>
      </w:r>
    </w:p>
    <w:p w14:paraId="547542FE" w14:textId="77777777"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недопущение проливов нефтепродуктов при эксплуатации строительной техники, заправка строительной техники на специализированных автозаправо</w:t>
      </w:r>
      <w:r w:rsidRPr="00E427C3">
        <w:rPr>
          <w:sz w:val="28"/>
          <w:szCs w:val="28"/>
        </w:rPr>
        <w:t>ч</w:t>
      </w:r>
      <w:r w:rsidRPr="00E427C3">
        <w:rPr>
          <w:sz w:val="28"/>
          <w:szCs w:val="28"/>
        </w:rPr>
        <w:t>ных станциях.</w:t>
      </w:r>
    </w:p>
    <w:p w14:paraId="547542FF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период эксплуатации трубопроводы не являются источником загрязнения поверхностных и подземных вод.</w:t>
      </w:r>
    </w:p>
    <w:p w14:paraId="54754300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Испытания (опрессовка) тепловых сетей проводятся воздухом.</w:t>
      </w:r>
    </w:p>
    <w:p w14:paraId="54754301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lastRenderedPageBreak/>
        <w:t>После окончания строительно-монтажных работ проводится восстановл</w:t>
      </w:r>
      <w:r w:rsidRPr="00E427C3">
        <w:rPr>
          <w:szCs w:val="28"/>
        </w:rPr>
        <w:t>е</w:t>
      </w:r>
      <w:r w:rsidRPr="00E427C3">
        <w:rPr>
          <w:szCs w:val="28"/>
        </w:rPr>
        <w:t>ние нарушенного рельефа местности и придание ему первоначального состояния.</w:t>
      </w:r>
    </w:p>
    <w:p w14:paraId="54754302" w14:textId="77777777" w:rsidR="002601EE" w:rsidRPr="00E427C3" w:rsidRDefault="00B11B74" w:rsidP="00200AC3">
      <w:pPr>
        <w:pStyle w:val="S9"/>
        <w:rPr>
          <w:szCs w:val="28"/>
        </w:rPr>
      </w:pPr>
      <w:r>
        <w:rPr>
          <w:szCs w:val="28"/>
        </w:rPr>
        <w:t>В процессе эксплуатации</w:t>
      </w:r>
      <w:r w:rsidR="002601EE" w:rsidRPr="00E427C3">
        <w:rPr>
          <w:szCs w:val="28"/>
        </w:rPr>
        <w:t xml:space="preserve"> при выполнении ремонтных работ следует строго соблюдать требования водного законодательства.</w:t>
      </w:r>
    </w:p>
    <w:p w14:paraId="54754303" w14:textId="77777777" w:rsidR="004529C5" w:rsidRPr="00E427C3" w:rsidRDefault="004529C5" w:rsidP="00200AC3">
      <w:pPr>
        <w:pStyle w:val="S9"/>
        <w:rPr>
          <w:rFonts w:eastAsia="TimesNewRoman"/>
        </w:rPr>
      </w:pPr>
    </w:p>
    <w:p w14:paraId="54754304" w14:textId="77777777"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11" w:name="_Toc491850846"/>
      <w:r w:rsidRPr="00E427C3">
        <w:rPr>
          <w:b/>
        </w:rPr>
        <w:t>2.</w:t>
      </w:r>
      <w:r w:rsidR="00EE3A5E" w:rsidRPr="00E427C3">
        <w:rPr>
          <w:b/>
        </w:rPr>
        <w:t>8.4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растительного и животного мира</w:t>
      </w:r>
      <w:bookmarkEnd w:id="11"/>
    </w:p>
    <w:p w14:paraId="54754305" w14:textId="77777777" w:rsidR="002601EE" w:rsidRPr="00E427C3" w:rsidRDefault="002601EE" w:rsidP="00200AC3">
      <w:pPr>
        <w:pStyle w:val="S9"/>
        <w:rPr>
          <w:szCs w:val="28"/>
        </w:rPr>
      </w:pPr>
    </w:p>
    <w:p w14:paraId="5475430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Антропогенное воздействие на природную среду связанно с технологией строительства и конструктивными решениями тепловых сетей по ул. Большой и ул. Междуреченской.</w:t>
      </w:r>
    </w:p>
    <w:p w14:paraId="54754307" w14:textId="77777777" w:rsidR="002601EE" w:rsidRPr="00E427C3" w:rsidRDefault="002601EE" w:rsidP="00200AC3">
      <w:pPr>
        <w:pStyle w:val="S9"/>
      </w:pPr>
      <w:r w:rsidRPr="00E427C3">
        <w:t>Большое значение с точки зрения охраны природы имеет формирование а</w:t>
      </w:r>
      <w:r w:rsidRPr="00E427C3">
        <w:t>н</w:t>
      </w:r>
      <w:r w:rsidRPr="00E427C3">
        <w:t>тропогенного ландшафта. Это имеет прямое отношение к функциональному ра</w:t>
      </w:r>
      <w:r w:rsidRPr="00E427C3">
        <w:t>з</w:t>
      </w:r>
      <w:r w:rsidRPr="00E427C3">
        <w:t>витию биогеоценозов конкретного вида, естественной миграции животных, эв</w:t>
      </w:r>
      <w:r w:rsidRPr="00E427C3">
        <w:t>о</w:t>
      </w:r>
      <w:r w:rsidRPr="00E427C3">
        <w:t>люционному развитию гидрогеологических, климатологических и других ест</w:t>
      </w:r>
      <w:r w:rsidRPr="00E427C3">
        <w:t>е</w:t>
      </w:r>
      <w:r w:rsidRPr="00E427C3">
        <w:t>ственных процессов.</w:t>
      </w:r>
    </w:p>
    <w:p w14:paraId="54754308" w14:textId="77777777" w:rsidR="002601EE" w:rsidRPr="00E427C3" w:rsidRDefault="002601EE" w:rsidP="00200AC3">
      <w:pPr>
        <w:pStyle w:val="S9"/>
      </w:pPr>
      <w:r w:rsidRPr="00E427C3">
        <w:t>В границах проекта планировки территории отсутствуют редкие виды ж</w:t>
      </w:r>
      <w:r w:rsidRPr="00E427C3">
        <w:t>и</w:t>
      </w:r>
      <w:r w:rsidRPr="00E427C3">
        <w:t>вотных, а также места концентрации и пути миграции животных, так как стро</w:t>
      </w:r>
      <w:r w:rsidRPr="00E427C3">
        <w:t>и</w:t>
      </w:r>
      <w:r w:rsidRPr="00E427C3">
        <w:t xml:space="preserve">тельство планируется в черте города. </w:t>
      </w:r>
    </w:p>
    <w:p w14:paraId="54754309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Животный мир соответствует биотопу населенных пунктов:</w:t>
      </w:r>
    </w:p>
    <w:p w14:paraId="5475430A" w14:textId="77777777" w:rsidR="002601EE" w:rsidRPr="00E427C3" w:rsidRDefault="005C1DC7" w:rsidP="00200AC3">
      <w:pPr>
        <w:pStyle w:val="S9"/>
        <w:rPr>
          <w:szCs w:val="28"/>
        </w:rPr>
      </w:pPr>
      <w:r>
        <w:rPr>
          <w:szCs w:val="28"/>
        </w:rPr>
        <w:t>п</w:t>
      </w:r>
      <w:r w:rsidR="002601EE" w:rsidRPr="00E427C3">
        <w:rPr>
          <w:szCs w:val="28"/>
        </w:rPr>
        <w:t>тицы</w:t>
      </w:r>
      <w:r>
        <w:rPr>
          <w:szCs w:val="28"/>
        </w:rPr>
        <w:t>:</w:t>
      </w:r>
      <w:r w:rsidR="002601EE" w:rsidRPr="00E427C3">
        <w:rPr>
          <w:szCs w:val="28"/>
        </w:rPr>
        <w:t xml:space="preserve"> ворона, голубь, воробей, синицы, снегири в зимний период;</w:t>
      </w:r>
    </w:p>
    <w:p w14:paraId="5475430B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млекопитающие</w:t>
      </w:r>
      <w:r w:rsidR="005C1DC7">
        <w:rPr>
          <w:szCs w:val="28"/>
        </w:rPr>
        <w:t>:</w:t>
      </w:r>
      <w:r w:rsidRPr="00E427C3">
        <w:rPr>
          <w:szCs w:val="28"/>
        </w:rPr>
        <w:t xml:space="preserve"> серая крыса, домовая мышь, кошки, собаки, обычные п</w:t>
      </w:r>
      <w:r w:rsidRPr="00E427C3">
        <w:rPr>
          <w:szCs w:val="28"/>
        </w:rPr>
        <w:t>о</w:t>
      </w:r>
      <w:r w:rsidRPr="00E427C3">
        <w:rPr>
          <w:szCs w:val="28"/>
        </w:rPr>
        <w:t>левые мыши и другие грызуны.</w:t>
      </w:r>
    </w:p>
    <w:p w14:paraId="5475430C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Редкие и под угрозой исчезновения представители фауны в границах гор</w:t>
      </w:r>
      <w:r w:rsidRPr="00E427C3">
        <w:rPr>
          <w:szCs w:val="28"/>
        </w:rPr>
        <w:t>о</w:t>
      </w:r>
      <w:r w:rsidRPr="00E427C3">
        <w:rPr>
          <w:szCs w:val="28"/>
        </w:rPr>
        <w:t>да, занесенные в Красную Книгу Российской Федерации и Новосибирской обл</w:t>
      </w:r>
      <w:r w:rsidRPr="00E427C3">
        <w:rPr>
          <w:szCs w:val="28"/>
        </w:rPr>
        <w:t>а</w:t>
      </w:r>
      <w:r w:rsidRPr="00E427C3">
        <w:rPr>
          <w:szCs w:val="28"/>
        </w:rPr>
        <w:t xml:space="preserve">сти, по информации </w:t>
      </w:r>
      <w:r w:rsidR="00080276">
        <w:rPr>
          <w:szCs w:val="28"/>
        </w:rPr>
        <w:t>д</w:t>
      </w:r>
      <w:r w:rsidRPr="00E427C3">
        <w:rPr>
          <w:szCs w:val="28"/>
        </w:rPr>
        <w:t>епартамента по охране животного мира Новосибирской о</w:t>
      </w:r>
      <w:r w:rsidRPr="00E427C3">
        <w:rPr>
          <w:szCs w:val="28"/>
        </w:rPr>
        <w:t>б</w:t>
      </w:r>
      <w:r w:rsidRPr="00E427C3">
        <w:rPr>
          <w:szCs w:val="28"/>
        </w:rPr>
        <w:t>ласти, отсутствуют, в период обследования не встречены.</w:t>
      </w:r>
    </w:p>
    <w:p w14:paraId="5475430D" w14:textId="77777777" w:rsidR="002601EE" w:rsidRPr="00E427C3" w:rsidRDefault="002601EE" w:rsidP="00200AC3">
      <w:pPr>
        <w:pStyle w:val="S9"/>
        <w:rPr>
          <w:rFonts w:eastAsia="TimesNewRoman"/>
          <w:b/>
        </w:rPr>
      </w:pPr>
      <w:r w:rsidRPr="00E427C3">
        <w:t>Негативного влияния на животный мир не предполагается.</w:t>
      </w:r>
    </w:p>
    <w:p w14:paraId="5475430E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Основу растительного покрова лесного массива составляют в прибрежной части осина, клен, ива, тальник.</w:t>
      </w:r>
    </w:p>
    <w:p w14:paraId="5475430F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селитебной зоне в связи с антропогенными воздействиями состав и стру</w:t>
      </w:r>
      <w:r w:rsidRPr="00E427C3">
        <w:rPr>
          <w:szCs w:val="28"/>
        </w:rPr>
        <w:t>к</w:t>
      </w:r>
      <w:r w:rsidRPr="00E427C3">
        <w:rPr>
          <w:szCs w:val="28"/>
        </w:rPr>
        <w:t>тура естественных растительных сообществ деградировали. В результате прео</w:t>
      </w:r>
      <w:r w:rsidRPr="00E427C3">
        <w:rPr>
          <w:szCs w:val="28"/>
        </w:rPr>
        <w:t>б</w:t>
      </w:r>
      <w:r w:rsidRPr="00E427C3">
        <w:rPr>
          <w:szCs w:val="28"/>
        </w:rPr>
        <w:t>ладают виды с широкими экологическими амплитудами: тополь, береза, рябина, искусственные насаждения цветковых растений. Травяной покров в основном представлен рудеральными видами: одуванчик лекарственный, подорожник большой, мать-и-мачеха, сурепка обыкновенная, тысячелистник и др.</w:t>
      </w:r>
    </w:p>
    <w:p w14:paraId="54754310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Редкие и под угрозой исчезновения представители флоры, согласно данным Красной Книги Новосибирской области, в границах проекта планировки террит</w:t>
      </w:r>
      <w:r w:rsidRPr="00E427C3">
        <w:rPr>
          <w:szCs w:val="28"/>
        </w:rPr>
        <w:t>о</w:t>
      </w:r>
      <w:r w:rsidRPr="00E427C3">
        <w:rPr>
          <w:szCs w:val="28"/>
        </w:rPr>
        <w:t>рии отсутствуют, в период обследования не встречены.</w:t>
      </w:r>
    </w:p>
    <w:p w14:paraId="54754311" w14:textId="77777777" w:rsidR="002601EE" w:rsidRPr="00E427C3" w:rsidRDefault="002601EE" w:rsidP="00200AC3">
      <w:pPr>
        <w:pStyle w:val="S9"/>
      </w:pPr>
      <w:r w:rsidRPr="00E427C3">
        <w:t>В границах проекта планировки территории при строительстве тепловых с</w:t>
      </w:r>
      <w:r w:rsidRPr="00E427C3">
        <w:t>е</w:t>
      </w:r>
      <w:r w:rsidRPr="00E427C3">
        <w:t>тей по ул. Большой и ул. Междуреченской отчуждение лесных земель и рубка л</w:t>
      </w:r>
      <w:r w:rsidRPr="00E427C3">
        <w:t>е</w:t>
      </w:r>
      <w:r w:rsidRPr="00E427C3">
        <w:t>са не предусматрива</w:t>
      </w:r>
      <w:r w:rsidR="00DF4197">
        <w:t>ю</w:t>
      </w:r>
      <w:r w:rsidRPr="00E427C3">
        <w:t>тся. Планируется расчистка от кустарника и мелколесья.</w:t>
      </w:r>
    </w:p>
    <w:p w14:paraId="54754312" w14:textId="77777777" w:rsidR="002601EE" w:rsidRPr="00E427C3" w:rsidRDefault="002601EE" w:rsidP="00200AC3">
      <w:pPr>
        <w:pStyle w:val="S9"/>
      </w:pPr>
      <w:r w:rsidRPr="00E427C3">
        <w:t>При проведении механизированных работ при строительстве инженерных сетей основное воздействие на почвенно-растительный покров связано с пер</w:t>
      </w:r>
      <w:r w:rsidRPr="00E427C3">
        <w:t>е</w:t>
      </w:r>
      <w:r w:rsidRPr="00E427C3">
        <w:t>движением строительной техники и транспортных средств, вследствие чего пр</w:t>
      </w:r>
      <w:r w:rsidRPr="00E427C3">
        <w:t>о</w:t>
      </w:r>
      <w:r w:rsidRPr="00E427C3">
        <w:t>исходит уплотнение почвы и нарушение растительного покрова. С целью сниж</w:t>
      </w:r>
      <w:r w:rsidRPr="00E427C3">
        <w:t>е</w:t>
      </w:r>
      <w:r w:rsidRPr="00E427C3">
        <w:lastRenderedPageBreak/>
        <w:t>ния воздействия на плодородный слой почвы в процессе строительных работ п</w:t>
      </w:r>
      <w:r w:rsidRPr="00E427C3">
        <w:t>е</w:t>
      </w:r>
      <w:r w:rsidRPr="00E427C3">
        <w:t>ремещение техники и транспорта производится в соответствии с проектами орг</w:t>
      </w:r>
      <w:r w:rsidRPr="00E427C3">
        <w:t>а</w:t>
      </w:r>
      <w:r w:rsidRPr="00E427C3">
        <w:t>низации строительства тепловых сетей.</w:t>
      </w:r>
    </w:p>
    <w:p w14:paraId="54754313" w14:textId="77777777" w:rsidR="002601EE" w:rsidRPr="00E427C3" w:rsidRDefault="002601EE" w:rsidP="00200AC3">
      <w:pPr>
        <w:pStyle w:val="S9"/>
      </w:pPr>
      <w:r w:rsidRPr="00E427C3">
        <w:t>Снос зеленых насаждений осуществляется в соответствии с Правилами с</w:t>
      </w:r>
      <w:r w:rsidRPr="00E427C3">
        <w:t>о</w:t>
      </w:r>
      <w:r w:rsidRPr="00E427C3">
        <w:t>з</w:t>
      </w:r>
      <w:r w:rsidR="00080276">
        <w:t>дания, охраны и содержания зеле</w:t>
      </w:r>
      <w:r w:rsidRPr="00E427C3">
        <w:t>ных насаждений в городе Новосибирске, прин</w:t>
      </w:r>
      <w:r w:rsidRPr="00E427C3">
        <w:t>я</w:t>
      </w:r>
      <w:r w:rsidRPr="00E427C3">
        <w:t>тыми решением Совета депутатов города Новосибирска от 22.02.2012 № 539.</w:t>
      </w:r>
    </w:p>
    <w:p w14:paraId="54754314" w14:textId="77777777" w:rsidR="00DE3BD9" w:rsidRDefault="00DE3BD9" w:rsidP="00200AC3">
      <w:pPr>
        <w:pStyle w:val="S9"/>
        <w:jc w:val="center"/>
        <w:outlineLvl w:val="1"/>
        <w:rPr>
          <w:b/>
        </w:rPr>
      </w:pPr>
      <w:bookmarkStart w:id="12" w:name="_Toc491850847"/>
    </w:p>
    <w:p w14:paraId="54754315" w14:textId="77777777"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r w:rsidRPr="00E427C3">
        <w:rPr>
          <w:b/>
        </w:rPr>
        <w:t>2.</w:t>
      </w:r>
      <w:r w:rsidR="00EE3A5E" w:rsidRPr="00E427C3">
        <w:rPr>
          <w:b/>
        </w:rPr>
        <w:t>8.5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санитарной очистке территории</w:t>
      </w:r>
      <w:bookmarkEnd w:id="12"/>
    </w:p>
    <w:p w14:paraId="54754316" w14:textId="77777777" w:rsidR="002601EE" w:rsidRPr="00E427C3" w:rsidRDefault="002601EE" w:rsidP="00200AC3">
      <w:pPr>
        <w:pStyle w:val="S9"/>
        <w:rPr>
          <w:rFonts w:eastAsia="TimesNewRoman"/>
        </w:rPr>
      </w:pPr>
    </w:p>
    <w:p w14:paraId="54754317" w14:textId="77777777" w:rsidR="002601EE" w:rsidRPr="00E427C3" w:rsidRDefault="002601EE" w:rsidP="00200AC3">
      <w:pPr>
        <w:pStyle w:val="S9"/>
      </w:pPr>
      <w:r w:rsidRPr="00E427C3">
        <w:t>При проведении всех видов строительных работ образуются отходы прои</w:t>
      </w:r>
      <w:r w:rsidRPr="00E427C3">
        <w:t>з</w:t>
      </w:r>
      <w:r w:rsidRPr="00E427C3">
        <w:t>водства и потребления. Длительное накопление отходов на строительной площа</w:t>
      </w:r>
      <w:r w:rsidRPr="00E427C3">
        <w:t>д</w:t>
      </w:r>
      <w:r w:rsidRPr="00E427C3">
        <w:t>ке не предполагается.</w:t>
      </w:r>
    </w:p>
    <w:p w14:paraId="54754318" w14:textId="77777777" w:rsidR="002601EE" w:rsidRPr="00E427C3" w:rsidRDefault="002601EE" w:rsidP="00200AC3">
      <w:pPr>
        <w:pStyle w:val="S9"/>
      </w:pPr>
      <w:r w:rsidRPr="00E427C3">
        <w:t>Проектом планировки территории на стадии строительства рекомендуется осуществлять сбор отходов в соответствии с классом опасности, проводить уст</w:t>
      </w:r>
      <w:r w:rsidRPr="00E427C3">
        <w:t>а</w:t>
      </w:r>
      <w:r w:rsidRPr="00E427C3">
        <w:t>новку специальных контейнеров для сбора строительных и бытовых отходов на участке проведения работ и своевременный вывоз их в специально отведенные места.</w:t>
      </w:r>
    </w:p>
    <w:p w14:paraId="54754319" w14:textId="77777777" w:rsidR="005D2198" w:rsidRPr="00E427C3" w:rsidRDefault="005D2198" w:rsidP="00200AC3">
      <w:pPr>
        <w:pStyle w:val="S9"/>
        <w:rPr>
          <w:rFonts w:eastAsia="TimesNewRoman"/>
          <w:b/>
        </w:rPr>
      </w:pPr>
    </w:p>
    <w:p w14:paraId="5475431A" w14:textId="77777777" w:rsidR="005D2198" w:rsidRDefault="00C50C19" w:rsidP="00200AC3">
      <w:pPr>
        <w:pStyle w:val="10"/>
        <w:spacing w:before="0" w:after="0"/>
        <w:ind w:firstLine="0"/>
      </w:pPr>
      <w:r w:rsidRPr="00E427C3">
        <w:t>2.</w:t>
      </w:r>
      <w:r w:rsidR="00EE3A5E" w:rsidRPr="00E427C3">
        <w:t>9</w:t>
      </w:r>
      <w:r w:rsidRPr="00E427C3">
        <w:t>. </w:t>
      </w:r>
      <w:r w:rsidR="002601EE" w:rsidRPr="00E427C3">
        <w:t xml:space="preserve">Информация о необходимости осуществления мероприятий по защите территории от чрезвычайных ситуаций природного и техногенного </w:t>
      </w:r>
    </w:p>
    <w:p w14:paraId="5475431B" w14:textId="77777777" w:rsidR="004B68FA" w:rsidRDefault="002601EE" w:rsidP="00200AC3">
      <w:pPr>
        <w:pStyle w:val="10"/>
        <w:spacing w:before="0" w:after="0"/>
        <w:ind w:firstLine="0"/>
      </w:pPr>
      <w:r w:rsidRPr="00E427C3">
        <w:t xml:space="preserve">характера, в том числе по обеспечению пожарной </w:t>
      </w:r>
    </w:p>
    <w:p w14:paraId="5475431C" w14:textId="77777777" w:rsidR="002601EE" w:rsidRPr="00E427C3" w:rsidRDefault="002601EE" w:rsidP="00200AC3">
      <w:pPr>
        <w:pStyle w:val="10"/>
        <w:spacing w:before="0" w:after="0"/>
        <w:ind w:firstLine="0"/>
        <w:rPr>
          <w:b w:val="0"/>
        </w:rPr>
      </w:pPr>
      <w:r w:rsidRPr="00E427C3">
        <w:t>безопасности и гражданской обороне</w:t>
      </w:r>
    </w:p>
    <w:p w14:paraId="5475431D" w14:textId="77777777" w:rsidR="002601EE" w:rsidRPr="00E427C3" w:rsidRDefault="002601EE" w:rsidP="00200AC3">
      <w:pPr>
        <w:pStyle w:val="S2"/>
      </w:pPr>
    </w:p>
    <w:p w14:paraId="5475431E" w14:textId="77777777" w:rsidR="005D2198" w:rsidRDefault="00C50C19" w:rsidP="00200AC3">
      <w:pPr>
        <w:pStyle w:val="2ff0"/>
      </w:pPr>
      <w:bookmarkStart w:id="13" w:name="_Toc495587907"/>
      <w:r w:rsidRPr="00E427C3">
        <w:t>2.</w:t>
      </w:r>
      <w:r w:rsidR="00EE3A5E" w:rsidRPr="00E427C3">
        <w:t>9</w:t>
      </w:r>
      <w:r w:rsidRPr="00E427C3">
        <w:t>.</w:t>
      </w:r>
      <w:r w:rsidR="00501F00" w:rsidRPr="00E427C3">
        <w:t>1</w:t>
      </w:r>
      <w:r w:rsidRPr="00E427C3">
        <w:t> </w:t>
      </w:r>
      <w:r w:rsidR="002601EE" w:rsidRPr="00E427C3">
        <w:t xml:space="preserve">Краткое описание месторасположения территории города </w:t>
      </w:r>
    </w:p>
    <w:p w14:paraId="5475431F" w14:textId="77777777" w:rsidR="005D2198" w:rsidRDefault="002601EE" w:rsidP="00200AC3">
      <w:pPr>
        <w:pStyle w:val="2ff0"/>
      </w:pPr>
      <w:r w:rsidRPr="00E427C3">
        <w:t xml:space="preserve">Новосибирска, топографо-геодезических, инженерно-геологических и </w:t>
      </w:r>
    </w:p>
    <w:p w14:paraId="54754320" w14:textId="77777777" w:rsidR="005D2198" w:rsidRDefault="002601EE" w:rsidP="00200AC3">
      <w:pPr>
        <w:pStyle w:val="2ff0"/>
      </w:pPr>
      <w:r w:rsidRPr="00E427C3">
        <w:t xml:space="preserve">климатических условий, транспортной и инженерной инфраструктуры, </w:t>
      </w:r>
    </w:p>
    <w:p w14:paraId="54754321" w14:textId="77777777" w:rsidR="005D2198" w:rsidRDefault="002601EE" w:rsidP="00200AC3">
      <w:pPr>
        <w:pStyle w:val="2ff0"/>
      </w:pPr>
      <w:r w:rsidRPr="00E427C3">
        <w:t xml:space="preserve">данные о площади, характере застройки, численности населения, </w:t>
      </w:r>
    </w:p>
    <w:p w14:paraId="54754322" w14:textId="77777777" w:rsidR="004B68FA" w:rsidRDefault="002601EE" w:rsidP="00200AC3">
      <w:pPr>
        <w:pStyle w:val="2ff0"/>
      </w:pPr>
      <w:r w:rsidRPr="00E427C3">
        <w:t xml:space="preserve">функциональной специализации, наличии организаций, </w:t>
      </w:r>
    </w:p>
    <w:p w14:paraId="54754323" w14:textId="77777777" w:rsidR="002601EE" w:rsidRPr="00E427C3" w:rsidRDefault="002601EE" w:rsidP="00200AC3">
      <w:pPr>
        <w:pStyle w:val="2ff0"/>
      </w:pPr>
      <w:r w:rsidRPr="00E427C3">
        <w:t>отнесенных к категориям по гражданской обороне</w:t>
      </w:r>
      <w:bookmarkEnd w:id="13"/>
    </w:p>
    <w:p w14:paraId="54754324" w14:textId="77777777" w:rsidR="002601EE" w:rsidRPr="00E427C3" w:rsidRDefault="002601EE" w:rsidP="00200AC3">
      <w:pPr>
        <w:keepNext/>
        <w:jc w:val="center"/>
        <w:outlineLvl w:val="2"/>
        <w:rPr>
          <w:vanish/>
        </w:rPr>
      </w:pPr>
      <w:bookmarkStart w:id="14" w:name="_Toc495587876"/>
      <w:bookmarkStart w:id="15" w:name="_Toc495587908"/>
      <w:bookmarkStart w:id="16" w:name="_Toc495587877"/>
      <w:bookmarkStart w:id="17" w:name="_Toc495587909"/>
      <w:bookmarkStart w:id="18" w:name="_Toc495587878"/>
      <w:bookmarkStart w:id="19" w:name="_Toc495587910"/>
      <w:bookmarkStart w:id="20" w:name="_Toc495587879"/>
      <w:bookmarkStart w:id="21" w:name="_Toc495587911"/>
      <w:bookmarkStart w:id="22" w:name="_Toc495587880"/>
      <w:bookmarkStart w:id="23" w:name="_Toc495587912"/>
      <w:bookmarkStart w:id="24" w:name="_Toc495587881"/>
      <w:bookmarkStart w:id="25" w:name="_Toc495587913"/>
      <w:bookmarkStart w:id="26" w:name="_Toc495587882"/>
      <w:bookmarkStart w:id="27" w:name="_Toc495587914"/>
      <w:bookmarkStart w:id="28" w:name="_Toc495587883"/>
      <w:bookmarkStart w:id="29" w:name="_Toc495587915"/>
      <w:bookmarkStart w:id="30" w:name="_Toc495587884"/>
      <w:bookmarkStart w:id="31" w:name="_Toc495587916"/>
      <w:bookmarkStart w:id="32" w:name="_Toc495587885"/>
      <w:bookmarkStart w:id="33" w:name="_Toc49558791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54754325" w14:textId="77777777"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>Описание месторасположения территории города Новосибирска.</w:t>
      </w:r>
    </w:p>
    <w:p w14:paraId="54754326" w14:textId="77777777"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>Город Новосибирск расположен в восточной части Новосибирской области, в месте соединения трех железнодорожных магистралей, которые связывают г</w:t>
      </w:r>
      <w:r w:rsidRPr="00E427C3">
        <w:rPr>
          <w:rFonts w:ascii="TimesNewRomanPSMT" w:hAnsi="TimesNewRomanPSMT"/>
          <w:szCs w:val="28"/>
        </w:rPr>
        <w:t>о</w:t>
      </w:r>
      <w:r w:rsidRPr="00E427C3">
        <w:rPr>
          <w:rFonts w:ascii="TimesNewRomanPSMT" w:hAnsi="TimesNewRomanPSMT"/>
          <w:szCs w:val="28"/>
        </w:rPr>
        <w:t>род Новосибирск с регионами Сибири, Уралом, европейской частью России и республиками Средней Азии.</w:t>
      </w:r>
    </w:p>
    <w:p w14:paraId="54754327" w14:textId="77777777"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 xml:space="preserve">Граница проекта планировки территории находится в </w:t>
      </w:r>
      <w:r w:rsidRPr="00E427C3">
        <w:rPr>
          <w:szCs w:val="28"/>
        </w:rPr>
        <w:t>западной части города Новосибирска в Ленинском районе.</w:t>
      </w:r>
    </w:p>
    <w:p w14:paraId="54754328" w14:textId="77777777" w:rsidR="002601EE" w:rsidRPr="00E427C3" w:rsidRDefault="002601EE" w:rsidP="00200AC3">
      <w:pPr>
        <w:pStyle w:val="S9"/>
      </w:pPr>
      <w:r w:rsidRPr="00E427C3">
        <w:t>Описание топографо-геодезических условий.</w:t>
      </w:r>
    </w:p>
    <w:p w14:paraId="54754329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Граница проекта планировки территории расположена в пойменной части реки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Об</w:t>
      </w:r>
      <w:r w:rsidR="00080276">
        <w:rPr>
          <w:szCs w:val="28"/>
        </w:rPr>
        <w:t>и</w:t>
      </w:r>
      <w:r w:rsidRPr="00E427C3">
        <w:rPr>
          <w:szCs w:val="28"/>
        </w:rPr>
        <w:t xml:space="preserve">. Природный ландшафт здесь существенно изменен при размещении комплексов складирования промышленных отходов 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–</w:t>
      </w:r>
      <w:r w:rsidR="00080276">
        <w:rPr>
          <w:szCs w:val="28"/>
        </w:rPr>
        <w:t xml:space="preserve">  </w:t>
      </w:r>
      <w:r w:rsidRPr="00E427C3">
        <w:rPr>
          <w:szCs w:val="28"/>
        </w:rPr>
        <w:t>золоотвалов ТЭЦ-2 и ТЭЦ-3, а также отвалов других промышленных предприятий. Комплексы золоо</w:t>
      </w:r>
      <w:r w:rsidRPr="00E427C3">
        <w:rPr>
          <w:szCs w:val="28"/>
        </w:rPr>
        <w:t>т</w:t>
      </w:r>
      <w:r w:rsidRPr="00E427C3">
        <w:rPr>
          <w:szCs w:val="28"/>
        </w:rPr>
        <w:t>валов сформированы дамбами обвалования, образующими емкость накопления, заполненную шлакосмесью. В результате, отметки рельефа здесь оказались по</w:t>
      </w:r>
      <w:r w:rsidRPr="00E427C3">
        <w:rPr>
          <w:szCs w:val="28"/>
        </w:rPr>
        <w:t>д</w:t>
      </w:r>
      <w:r w:rsidRPr="00E427C3">
        <w:rPr>
          <w:szCs w:val="28"/>
        </w:rPr>
        <w:t>няты на 6 – 8 м относительно окружающих территорий.</w:t>
      </w:r>
    </w:p>
    <w:p w14:paraId="5475432A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lastRenderedPageBreak/>
        <w:t>Естественный рельеф поверхности носит равнинный характер с незнач</w:t>
      </w:r>
      <w:r w:rsidRPr="00E427C3">
        <w:rPr>
          <w:szCs w:val="28"/>
        </w:rPr>
        <w:t>и</w:t>
      </w:r>
      <w:r w:rsidRPr="00E427C3">
        <w:rPr>
          <w:szCs w:val="28"/>
        </w:rPr>
        <w:t>тельными перепадами отметок в пределах 91,0 – 96,0 м в местной системе высот. Границу проекта планировки территории пересекает водоток – протока Малая З</w:t>
      </w:r>
      <w:r w:rsidRPr="00E427C3">
        <w:rPr>
          <w:szCs w:val="28"/>
        </w:rPr>
        <w:t>а</w:t>
      </w:r>
      <w:r w:rsidRPr="00E427C3">
        <w:rPr>
          <w:szCs w:val="28"/>
        </w:rPr>
        <w:t>тонская, через которую осуществляется сброс промышленных и поверхностных стоков в реку Обь. Отметки по руслу протоки Мал</w:t>
      </w:r>
      <w:r w:rsidR="00080276">
        <w:rPr>
          <w:szCs w:val="28"/>
        </w:rPr>
        <w:t>ая</w:t>
      </w:r>
      <w:r w:rsidRPr="00E427C3">
        <w:rPr>
          <w:szCs w:val="28"/>
        </w:rPr>
        <w:t xml:space="preserve"> Затонск</w:t>
      </w:r>
      <w:r w:rsidR="00080276">
        <w:rPr>
          <w:szCs w:val="28"/>
        </w:rPr>
        <w:t>ая</w:t>
      </w:r>
      <w:r w:rsidRPr="00E427C3">
        <w:rPr>
          <w:szCs w:val="28"/>
        </w:rPr>
        <w:t xml:space="preserve"> составляют п</w:t>
      </w:r>
      <w:r w:rsidRPr="00E427C3">
        <w:rPr>
          <w:szCs w:val="28"/>
        </w:rPr>
        <w:t>о</w:t>
      </w:r>
      <w:r w:rsidRPr="00E427C3">
        <w:rPr>
          <w:szCs w:val="28"/>
        </w:rPr>
        <w:t xml:space="preserve">рядка 88,0 – 89,0 м. Общий уклон естественного рельефа направлен в северо-восточном направлении – в сторону русла реки Оби. </w:t>
      </w:r>
    </w:p>
    <w:p w14:paraId="5475432B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Строительство и реконструкция тепловых сетей будет осуществляться на частично заболоченных территориях. Высокие уровни грунтовых вод, выходящих на поверхность, наблюдаются на участке, расположенном между насыпями зол</w:t>
      </w:r>
      <w:r w:rsidRPr="00E427C3">
        <w:rPr>
          <w:szCs w:val="28"/>
        </w:rPr>
        <w:t>о</w:t>
      </w:r>
      <w:r w:rsidRPr="00E427C3">
        <w:rPr>
          <w:szCs w:val="28"/>
        </w:rPr>
        <w:t xml:space="preserve">отвалов. </w:t>
      </w:r>
    </w:p>
    <w:p w14:paraId="5475432C" w14:textId="77777777" w:rsidR="002601EE" w:rsidRPr="00E427C3" w:rsidRDefault="002601EE" w:rsidP="00200AC3">
      <w:pPr>
        <w:pStyle w:val="S9"/>
      </w:pPr>
      <w:r w:rsidRPr="00E427C3">
        <w:t>Описание инженерно-геологических условий.</w:t>
      </w:r>
    </w:p>
    <w:p w14:paraId="5475432D" w14:textId="77777777" w:rsidR="002601EE" w:rsidRPr="00E427C3" w:rsidRDefault="002601EE" w:rsidP="00200AC3">
      <w:pPr>
        <w:pStyle w:val="S9"/>
        <w:rPr>
          <w:shd w:val="clear" w:color="auto" w:fill="FFFFFF"/>
        </w:rPr>
      </w:pPr>
      <w:r w:rsidRPr="00E427C3">
        <w:t xml:space="preserve">Граница проекта планировки территории расположена </w:t>
      </w:r>
      <w:r w:rsidRPr="00E427C3">
        <w:rPr>
          <w:shd w:val="clear" w:color="auto" w:fill="FFFFFF"/>
        </w:rPr>
        <w:t>в юго-восточной ч</w:t>
      </w:r>
      <w:r w:rsidRPr="00E427C3">
        <w:rPr>
          <w:shd w:val="clear" w:color="auto" w:fill="FFFFFF"/>
        </w:rPr>
        <w:t>а</w:t>
      </w:r>
      <w:r w:rsidRPr="00E427C3">
        <w:rPr>
          <w:shd w:val="clear" w:color="auto" w:fill="FFFFFF"/>
        </w:rPr>
        <w:t xml:space="preserve">сти </w:t>
      </w:r>
      <w:r w:rsidRPr="00E427C3">
        <w:t>Западно-Сибирской плиты, на так называемом Томско-Каменском выступе, верхнем отделе девонской системы, на среднечетвертичных, современных алл</w:t>
      </w:r>
      <w:r w:rsidRPr="00E427C3">
        <w:t>ю</w:t>
      </w:r>
      <w:r w:rsidRPr="00E427C3">
        <w:t>виальных отложениях реки Оби (надпойменная терраса).</w:t>
      </w:r>
    </w:p>
    <w:p w14:paraId="5475432E" w14:textId="77777777" w:rsidR="002601EE" w:rsidRPr="00E427C3" w:rsidRDefault="002601EE" w:rsidP="00200AC3">
      <w:pPr>
        <w:pStyle w:val="S9"/>
        <w:rPr>
          <w:rStyle w:val="apple-converted-space"/>
          <w:szCs w:val="28"/>
        </w:rPr>
      </w:pPr>
      <w:r w:rsidRPr="00E427C3">
        <w:rPr>
          <w:shd w:val="clear" w:color="auto" w:fill="FFFFFF"/>
        </w:rPr>
        <w:t>Территорию, расположенную слева от</w:t>
      </w:r>
      <w:r w:rsidRPr="00E427C3">
        <w:rPr>
          <w:rStyle w:val="apple-converted-space"/>
          <w:szCs w:val="28"/>
        </w:rPr>
        <w:t xml:space="preserve"> реки </w:t>
      </w:r>
      <w:r w:rsidRPr="00E427C3">
        <w:t>Оби</w:t>
      </w:r>
      <w:r w:rsidRPr="00E427C3">
        <w:rPr>
          <w:shd w:val="clear" w:color="auto" w:fill="FFFFFF"/>
        </w:rPr>
        <w:t>, занимает низменная ра</w:t>
      </w:r>
      <w:r w:rsidRPr="00E427C3">
        <w:rPr>
          <w:shd w:val="clear" w:color="auto" w:fill="FFFFFF"/>
        </w:rPr>
        <w:t>в</w:t>
      </w:r>
      <w:r w:rsidRPr="00E427C3">
        <w:rPr>
          <w:shd w:val="clear" w:color="auto" w:fill="FFFFFF"/>
        </w:rPr>
        <w:t>нина (120 м над уровнем моря) с гривообразными повышениями рельефа высотой 3 – 10 м.</w:t>
      </w:r>
    </w:p>
    <w:p w14:paraId="5475432F" w14:textId="77777777" w:rsidR="002601EE" w:rsidRPr="00E427C3" w:rsidRDefault="002601EE" w:rsidP="00200AC3">
      <w:pPr>
        <w:pStyle w:val="S9"/>
        <w:jc w:val="left"/>
      </w:pPr>
      <w:r w:rsidRPr="00E427C3">
        <w:t>Описание климатических условий.</w:t>
      </w:r>
    </w:p>
    <w:p w14:paraId="54754330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Климат города Новосибирска континентальный, характеризуется изменч</w:t>
      </w:r>
      <w:r w:rsidRPr="00E427C3">
        <w:rPr>
          <w:szCs w:val="28"/>
        </w:rPr>
        <w:t>и</w:t>
      </w:r>
      <w:r w:rsidRPr="00E427C3">
        <w:rPr>
          <w:szCs w:val="28"/>
        </w:rPr>
        <w:t>востью атмосферного давления, температуры, влажности воздуха и других мете</w:t>
      </w:r>
      <w:r w:rsidRPr="00E427C3">
        <w:rPr>
          <w:szCs w:val="28"/>
        </w:rPr>
        <w:t>о</w:t>
      </w:r>
      <w:r w:rsidRPr="00E427C3">
        <w:rPr>
          <w:szCs w:val="28"/>
        </w:rPr>
        <w:t>рологических элементов в суточном, месячном и годовом ходе.</w:t>
      </w:r>
    </w:p>
    <w:p w14:paraId="54754331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Средняя годовая температура составляет +0,2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С. Средняя температура с</w:t>
      </w:r>
      <w:r w:rsidRPr="00E427C3">
        <w:rPr>
          <w:szCs w:val="28"/>
        </w:rPr>
        <w:t>а</w:t>
      </w:r>
      <w:r w:rsidRPr="00E427C3">
        <w:rPr>
          <w:szCs w:val="28"/>
        </w:rPr>
        <w:t xml:space="preserve">мого холодного месяца (январь) </w:t>
      </w:r>
      <w:r w:rsidR="00080276" w:rsidRPr="00E427C3">
        <w:rPr>
          <w:szCs w:val="28"/>
        </w:rPr>
        <w:t>–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минус 18,8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С, абсолютный минимум</w:t>
      </w:r>
      <w:r w:rsidR="00080276">
        <w:rPr>
          <w:szCs w:val="28"/>
        </w:rPr>
        <w:t xml:space="preserve"> </w:t>
      </w:r>
      <w:r w:rsidR="00080276" w:rsidRPr="00E427C3">
        <w:rPr>
          <w:szCs w:val="28"/>
        </w:rPr>
        <w:t>–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минус 50,0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 xml:space="preserve">С. Наиболее теплый месяц – июль со средней температурой +19,0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С, абс</w:t>
      </w:r>
      <w:r w:rsidRPr="00E427C3">
        <w:rPr>
          <w:szCs w:val="28"/>
        </w:rPr>
        <w:t>о</w:t>
      </w:r>
      <w:r w:rsidRPr="00E427C3">
        <w:rPr>
          <w:szCs w:val="28"/>
        </w:rPr>
        <w:t>лютным максимумом + 38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 и абсолютным минимумом минус 1,0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С.</w:t>
      </w:r>
    </w:p>
    <w:p w14:paraId="54754332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Количество осадков в холодный период года (ноябрь – март) составляет 104 мм, в теплый период года (апрель – октябрь) – </w:t>
      </w:r>
      <w:smartTag w:uri="urn:schemas-microsoft-com:office:smarttags" w:element="metricconverter">
        <w:smartTagPr>
          <w:attr w:name="ProductID" w:val="338 мм"/>
        </w:smartTagPr>
        <w:r w:rsidRPr="00E427C3">
          <w:rPr>
            <w:szCs w:val="28"/>
          </w:rPr>
          <w:t>338 мм</w:t>
        </w:r>
      </w:smartTag>
      <w:r w:rsidRPr="00E427C3">
        <w:rPr>
          <w:szCs w:val="28"/>
        </w:rPr>
        <w:t>.</w:t>
      </w:r>
    </w:p>
    <w:p w14:paraId="54754333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Ветровой режим характеризуется преобладанием ветров южного (19</w:t>
      </w:r>
      <w:r w:rsidR="005D2198">
        <w:rPr>
          <w:szCs w:val="28"/>
        </w:rPr>
        <w:t> </w:t>
      </w:r>
      <w:r w:rsidRPr="00E427C3">
        <w:rPr>
          <w:szCs w:val="28"/>
        </w:rPr>
        <w:t>%), юго-западного (26</w:t>
      </w:r>
      <w:r w:rsidR="005D2198">
        <w:rPr>
          <w:szCs w:val="28"/>
        </w:rPr>
        <w:t> </w:t>
      </w:r>
      <w:r w:rsidRPr="00E427C3">
        <w:rPr>
          <w:szCs w:val="28"/>
        </w:rPr>
        <w:t>%) и западного (13</w:t>
      </w:r>
      <w:r w:rsidR="005D2198">
        <w:rPr>
          <w:szCs w:val="28"/>
        </w:rPr>
        <w:t> </w:t>
      </w:r>
      <w:r w:rsidRPr="00E427C3">
        <w:rPr>
          <w:szCs w:val="28"/>
        </w:rPr>
        <w:t>%) направлений. В летний период увелич</w:t>
      </w:r>
      <w:r w:rsidRPr="00E427C3">
        <w:rPr>
          <w:szCs w:val="28"/>
        </w:rPr>
        <w:t>и</w:t>
      </w:r>
      <w:r w:rsidRPr="00E427C3">
        <w:rPr>
          <w:szCs w:val="28"/>
        </w:rPr>
        <w:t>вается доля ветра западного направления (12 – 17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 и уменьшается доля южного (11 – 13</w:t>
      </w:r>
      <w:r w:rsidR="005D2198">
        <w:rPr>
          <w:szCs w:val="28"/>
        </w:rPr>
        <w:t> </w:t>
      </w:r>
      <w:r w:rsidRPr="00E427C3">
        <w:rPr>
          <w:szCs w:val="28"/>
        </w:rPr>
        <w:t>%) и юго-западного (15 – 20</w:t>
      </w:r>
      <w:r w:rsidR="005D2198">
        <w:rPr>
          <w:szCs w:val="28"/>
        </w:rPr>
        <w:t> </w:t>
      </w:r>
      <w:r w:rsidRPr="00E427C3">
        <w:rPr>
          <w:szCs w:val="28"/>
        </w:rPr>
        <w:t>%) ветров. В зимний период преобладают ветра южного (20 – 28</w:t>
      </w:r>
      <w:r w:rsidR="005D2198">
        <w:rPr>
          <w:szCs w:val="28"/>
        </w:rPr>
        <w:t xml:space="preserve"> </w:t>
      </w:r>
      <w:r w:rsidRPr="00E427C3">
        <w:rPr>
          <w:szCs w:val="28"/>
        </w:rPr>
        <w:t>%) и юго-западного (30 – 35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 направлений. Ветра остальных направлений (СЗ, С, СВ и В) в среднем за год имеют одинаковую п</w:t>
      </w:r>
      <w:r w:rsidRPr="00E427C3">
        <w:rPr>
          <w:szCs w:val="28"/>
        </w:rPr>
        <w:t>о</w:t>
      </w:r>
      <w:r w:rsidRPr="00E427C3">
        <w:rPr>
          <w:szCs w:val="28"/>
        </w:rPr>
        <w:t>вторяемость (7 – 9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%).</w:t>
      </w:r>
    </w:p>
    <w:p w14:paraId="54754334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Среднегодовая скорость ветра равна 3,9 м/секунду. Наибольшая среднем</w:t>
      </w:r>
      <w:r w:rsidRPr="00E427C3">
        <w:rPr>
          <w:szCs w:val="28"/>
        </w:rPr>
        <w:t>е</w:t>
      </w:r>
      <w:r w:rsidRPr="00E427C3">
        <w:rPr>
          <w:szCs w:val="28"/>
        </w:rPr>
        <w:t>сячная скорость ветра наблюдается в зимний и межсезонный периоды (от 3,5 до 5,7 м/секунду). Наименьшая – летом (2,3 – 2,9 м/секунду). Сильный ветер (более 15 м/секунду) наблюдается в течени</w:t>
      </w:r>
      <w:r w:rsidR="00080276">
        <w:rPr>
          <w:szCs w:val="28"/>
        </w:rPr>
        <w:t>е</w:t>
      </w:r>
      <w:r w:rsidRPr="00E427C3">
        <w:rPr>
          <w:szCs w:val="28"/>
        </w:rPr>
        <w:t xml:space="preserve"> 25 дней в году, преимущественно в зимнее и межсезонное время</w:t>
      </w:r>
      <w:r w:rsidR="00080276">
        <w:rPr>
          <w:szCs w:val="28"/>
        </w:rPr>
        <w:t>,</w:t>
      </w:r>
      <w:r w:rsidRPr="00E427C3">
        <w:rPr>
          <w:szCs w:val="28"/>
        </w:rPr>
        <w:t xml:space="preserve"> и имеет южное и юго-западное направление. Максимальная скорость составляет 26 м/секунду с повторяемостью до 20 лет.</w:t>
      </w:r>
    </w:p>
    <w:p w14:paraId="54754335" w14:textId="77777777" w:rsidR="00200AC3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Высота снежного покрова колеблется от 25 до </w:t>
      </w:r>
      <w:smartTag w:uri="urn:schemas-microsoft-com:office:smarttags" w:element="metricconverter">
        <w:smartTagPr>
          <w:attr w:name="ProductID" w:val="135 см"/>
        </w:smartTagPr>
        <w:r w:rsidRPr="00E427C3">
          <w:rPr>
            <w:szCs w:val="28"/>
          </w:rPr>
          <w:t>135 см</w:t>
        </w:r>
      </w:smartTag>
      <w:r w:rsidRPr="00E427C3">
        <w:rPr>
          <w:szCs w:val="28"/>
        </w:rPr>
        <w:t>. Глубина промерзания грунта не более 2 м.</w:t>
      </w:r>
    </w:p>
    <w:p w14:paraId="54754336" w14:textId="77777777" w:rsidR="002601EE" w:rsidRPr="00E427C3" w:rsidRDefault="00C50C19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Климатические условия района проектирования представлены в таблице 5</w:t>
      </w:r>
      <w:r w:rsidR="00EE3A5E" w:rsidRPr="00E427C3">
        <w:rPr>
          <w:szCs w:val="28"/>
        </w:rPr>
        <w:t>.</w:t>
      </w:r>
    </w:p>
    <w:p w14:paraId="54754337" w14:textId="77777777" w:rsidR="002601EE" w:rsidRPr="00E427C3" w:rsidRDefault="002601EE" w:rsidP="00200AC3">
      <w:pPr>
        <w:spacing w:line="240" w:lineRule="atLeast"/>
        <w:ind w:firstLine="0"/>
        <w:jc w:val="right"/>
        <w:rPr>
          <w:szCs w:val="28"/>
        </w:rPr>
      </w:pPr>
      <w:r w:rsidRPr="00E427C3">
        <w:rPr>
          <w:szCs w:val="28"/>
        </w:rPr>
        <w:lastRenderedPageBreak/>
        <w:t>Таблица 5</w:t>
      </w:r>
    </w:p>
    <w:p w14:paraId="54754338" w14:textId="77777777" w:rsidR="00A60FF2" w:rsidRDefault="00A60FF2" w:rsidP="00200AC3">
      <w:pPr>
        <w:spacing w:line="240" w:lineRule="atLeast"/>
        <w:ind w:firstLine="0"/>
        <w:jc w:val="center"/>
        <w:rPr>
          <w:szCs w:val="28"/>
        </w:rPr>
      </w:pPr>
    </w:p>
    <w:p w14:paraId="54754339" w14:textId="77777777" w:rsidR="002601EE" w:rsidRPr="00E427C3" w:rsidRDefault="002601EE" w:rsidP="00200AC3">
      <w:pPr>
        <w:spacing w:line="240" w:lineRule="atLeast"/>
        <w:ind w:firstLine="0"/>
        <w:jc w:val="center"/>
        <w:rPr>
          <w:szCs w:val="28"/>
        </w:rPr>
      </w:pPr>
      <w:r w:rsidRPr="00E427C3">
        <w:rPr>
          <w:szCs w:val="28"/>
        </w:rPr>
        <w:t>Климатические условия района проектирования</w:t>
      </w:r>
    </w:p>
    <w:p w14:paraId="5475433A" w14:textId="77777777" w:rsidR="00C50C19" w:rsidRPr="00E427C3" w:rsidRDefault="00C50C19" w:rsidP="00200AC3">
      <w:pPr>
        <w:spacing w:line="240" w:lineRule="atLeast"/>
        <w:ind w:firstLine="0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"/>
        <w:gridCol w:w="7486"/>
        <w:gridCol w:w="1922"/>
      </w:tblGrid>
      <w:tr w:rsidR="002601EE" w:rsidRPr="00E427C3" w14:paraId="5475433E" w14:textId="77777777" w:rsidTr="002601EE">
        <w:tc>
          <w:tcPr>
            <w:tcW w:w="360" w:type="pct"/>
          </w:tcPr>
          <w:p w14:paraId="5475433B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№ п/п</w:t>
            </w:r>
          </w:p>
        </w:tc>
        <w:tc>
          <w:tcPr>
            <w:tcW w:w="3692" w:type="pct"/>
          </w:tcPr>
          <w:p w14:paraId="5475433C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Характеристика</w:t>
            </w:r>
          </w:p>
        </w:tc>
        <w:tc>
          <w:tcPr>
            <w:tcW w:w="948" w:type="pct"/>
          </w:tcPr>
          <w:p w14:paraId="5475433D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Показатель</w:t>
            </w:r>
          </w:p>
        </w:tc>
      </w:tr>
    </w:tbl>
    <w:p w14:paraId="5475433F" w14:textId="77777777" w:rsidR="002601EE" w:rsidRPr="00E427C3" w:rsidRDefault="002601EE" w:rsidP="00200AC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"/>
        <w:gridCol w:w="7486"/>
        <w:gridCol w:w="1922"/>
      </w:tblGrid>
      <w:tr w:rsidR="002601EE" w:rsidRPr="00E427C3" w14:paraId="54754343" w14:textId="77777777" w:rsidTr="002601EE">
        <w:trPr>
          <w:tblHeader/>
        </w:trPr>
        <w:tc>
          <w:tcPr>
            <w:tcW w:w="360" w:type="pct"/>
            <w:vAlign w:val="center"/>
          </w:tcPr>
          <w:p w14:paraId="54754340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3692" w:type="pct"/>
            <w:vAlign w:val="center"/>
          </w:tcPr>
          <w:p w14:paraId="54754341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948" w:type="pct"/>
            <w:vAlign w:val="center"/>
          </w:tcPr>
          <w:p w14:paraId="54754342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14:paraId="54754347" w14:textId="77777777" w:rsidTr="002601EE">
        <w:tc>
          <w:tcPr>
            <w:tcW w:w="360" w:type="pct"/>
          </w:tcPr>
          <w:p w14:paraId="54754344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3692" w:type="pct"/>
            <w:vAlign w:val="center"/>
          </w:tcPr>
          <w:p w14:paraId="54754345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Климатический подрайон</w:t>
            </w:r>
          </w:p>
        </w:tc>
        <w:tc>
          <w:tcPr>
            <w:tcW w:w="948" w:type="pct"/>
            <w:vAlign w:val="center"/>
          </w:tcPr>
          <w:p w14:paraId="54754346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1В</w:t>
            </w:r>
          </w:p>
        </w:tc>
      </w:tr>
      <w:tr w:rsidR="002601EE" w:rsidRPr="00E427C3" w14:paraId="5475434B" w14:textId="77777777" w:rsidTr="002601EE">
        <w:tc>
          <w:tcPr>
            <w:tcW w:w="360" w:type="pct"/>
          </w:tcPr>
          <w:p w14:paraId="54754348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3692" w:type="pct"/>
            <w:vAlign w:val="center"/>
          </w:tcPr>
          <w:p w14:paraId="54754349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Расчетная температура наружного воздуха</w:t>
            </w:r>
          </w:p>
        </w:tc>
        <w:tc>
          <w:tcPr>
            <w:tcW w:w="948" w:type="pct"/>
            <w:vAlign w:val="center"/>
          </w:tcPr>
          <w:p w14:paraId="5475434A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-39</w:t>
            </w:r>
            <w:r w:rsidR="004B68FA">
              <w:rPr>
                <w:szCs w:val="28"/>
              </w:rPr>
              <w:t xml:space="preserve"> </w:t>
            </w:r>
            <w:r w:rsidRPr="00E427C3">
              <w:sym w:font="Symbol" w:char="F0B0"/>
            </w:r>
            <w:r w:rsidRPr="00E427C3">
              <w:rPr>
                <w:szCs w:val="28"/>
              </w:rPr>
              <w:t>С</w:t>
            </w:r>
          </w:p>
        </w:tc>
      </w:tr>
      <w:tr w:rsidR="002601EE" w:rsidRPr="00E427C3" w14:paraId="5475434F" w14:textId="77777777" w:rsidTr="002601EE">
        <w:tc>
          <w:tcPr>
            <w:tcW w:w="360" w:type="pct"/>
          </w:tcPr>
          <w:p w14:paraId="5475434C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3692" w:type="pct"/>
            <w:vAlign w:val="center"/>
          </w:tcPr>
          <w:p w14:paraId="5475434D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Зона влажности</w:t>
            </w:r>
          </w:p>
        </w:tc>
        <w:tc>
          <w:tcPr>
            <w:tcW w:w="948" w:type="pct"/>
            <w:vAlign w:val="center"/>
          </w:tcPr>
          <w:p w14:paraId="5475434E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сухая</w:t>
            </w:r>
          </w:p>
        </w:tc>
      </w:tr>
      <w:tr w:rsidR="002601EE" w:rsidRPr="00E427C3" w14:paraId="54754353" w14:textId="77777777" w:rsidTr="002601EE">
        <w:tc>
          <w:tcPr>
            <w:tcW w:w="360" w:type="pct"/>
          </w:tcPr>
          <w:p w14:paraId="54754350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3692" w:type="pct"/>
            <w:vAlign w:val="center"/>
          </w:tcPr>
          <w:p w14:paraId="54754351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Ветровая нагрузка (III район)</w:t>
            </w:r>
          </w:p>
        </w:tc>
        <w:tc>
          <w:tcPr>
            <w:tcW w:w="948" w:type="pct"/>
            <w:vAlign w:val="center"/>
          </w:tcPr>
          <w:p w14:paraId="54754352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 кг/кв. м</w:t>
            </w:r>
          </w:p>
        </w:tc>
      </w:tr>
      <w:tr w:rsidR="002601EE" w:rsidRPr="00E427C3" w14:paraId="54754357" w14:textId="77777777" w:rsidTr="002601EE">
        <w:tc>
          <w:tcPr>
            <w:tcW w:w="360" w:type="pct"/>
          </w:tcPr>
          <w:p w14:paraId="54754354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3692" w:type="pct"/>
            <w:vAlign w:val="center"/>
          </w:tcPr>
          <w:p w14:paraId="54754355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Снеговая расчетная нагрузка (IV район)</w:t>
            </w:r>
          </w:p>
        </w:tc>
        <w:tc>
          <w:tcPr>
            <w:tcW w:w="948" w:type="pct"/>
            <w:vAlign w:val="center"/>
          </w:tcPr>
          <w:p w14:paraId="54754356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 кг/ кв. м</w:t>
            </w:r>
          </w:p>
        </w:tc>
      </w:tr>
      <w:tr w:rsidR="002601EE" w:rsidRPr="00E427C3" w14:paraId="5475435B" w14:textId="77777777" w:rsidTr="002601EE">
        <w:tc>
          <w:tcPr>
            <w:tcW w:w="360" w:type="pct"/>
          </w:tcPr>
          <w:p w14:paraId="54754358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3692" w:type="pct"/>
            <w:vAlign w:val="center"/>
          </w:tcPr>
          <w:p w14:paraId="54754359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Градусо-сутки отопительного периода здания</w:t>
            </w:r>
          </w:p>
        </w:tc>
        <w:tc>
          <w:tcPr>
            <w:tcW w:w="948" w:type="pct"/>
            <w:vAlign w:val="center"/>
          </w:tcPr>
          <w:p w14:paraId="5475435A" w14:textId="77777777"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6831</w:t>
            </w:r>
          </w:p>
        </w:tc>
      </w:tr>
    </w:tbl>
    <w:p w14:paraId="5475435C" w14:textId="77777777" w:rsidR="002601EE" w:rsidRPr="00E427C3" w:rsidRDefault="002601EE" w:rsidP="00200AC3">
      <w:pPr>
        <w:pStyle w:val="S9"/>
      </w:pPr>
    </w:p>
    <w:p w14:paraId="5475435D" w14:textId="77777777" w:rsidR="002601EE" w:rsidRPr="00E427C3" w:rsidRDefault="002601EE" w:rsidP="00200AC3">
      <w:pPr>
        <w:pStyle w:val="S9"/>
        <w:spacing w:line="240" w:lineRule="atLeast"/>
      </w:pPr>
      <w:r w:rsidRPr="00E427C3">
        <w:t>Описание транспортной инфраструктуры.</w:t>
      </w:r>
    </w:p>
    <w:p w14:paraId="5475435E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В транспортном отношении граница проекта планировки территории отд</w:t>
      </w:r>
      <w:r w:rsidRPr="00E427C3">
        <w:rPr>
          <w:szCs w:val="28"/>
        </w:rPr>
        <w:t>а</w:t>
      </w:r>
      <w:r w:rsidRPr="00E427C3">
        <w:rPr>
          <w:szCs w:val="28"/>
        </w:rPr>
        <w:t>лена от основных селитебных районов левобережья и городского центра. Тран</w:t>
      </w:r>
      <w:r w:rsidRPr="00E427C3">
        <w:rPr>
          <w:szCs w:val="28"/>
        </w:rPr>
        <w:t>с</w:t>
      </w:r>
      <w:r w:rsidRPr="00E427C3">
        <w:rPr>
          <w:szCs w:val="28"/>
        </w:rPr>
        <w:t>портные связи обеспечиваются только по 2-полосной дороге местного значения, проходящей по ул. Большой. Ширина проезжей части с усовершенствованным покрытием составляет 6,5 – 7,0 м. По данной автомобильной дороге осуществл</w:t>
      </w:r>
      <w:r w:rsidRPr="00E427C3">
        <w:rPr>
          <w:szCs w:val="28"/>
        </w:rPr>
        <w:t>я</w:t>
      </w:r>
      <w:r w:rsidRPr="00E427C3">
        <w:rPr>
          <w:szCs w:val="28"/>
        </w:rPr>
        <w:t>ется движение легкового, грузового и автобусного транспорта. Границу проекта планировки территории пересекает автомобильная дорога местного значения с твердым покрытием – ул. Большая.</w:t>
      </w:r>
    </w:p>
    <w:p w14:paraId="5475435F" w14:textId="77777777"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Объекты обслуживания автомобильного транспорта в границах проекта планировки территории отсутствуют.</w:t>
      </w:r>
    </w:p>
    <w:p w14:paraId="54754360" w14:textId="77777777" w:rsidR="002601EE" w:rsidRPr="00E427C3" w:rsidRDefault="002601EE" w:rsidP="00200AC3">
      <w:pPr>
        <w:pStyle w:val="S9"/>
        <w:spacing w:line="240" w:lineRule="atLeast"/>
      </w:pPr>
      <w:r w:rsidRPr="00E427C3">
        <w:t>Описание инженерной инфраструктуры.</w:t>
      </w:r>
    </w:p>
    <w:p w14:paraId="54754361" w14:textId="77777777" w:rsidR="002601EE" w:rsidRPr="00E427C3" w:rsidRDefault="002601EE" w:rsidP="00200AC3">
      <w:pPr>
        <w:pStyle w:val="S9"/>
        <w:spacing w:line="240" w:lineRule="atLeast"/>
      </w:pPr>
      <w:r w:rsidRPr="00E427C3">
        <w:t>В границах проекта планировки территории находится боль</w:t>
      </w:r>
      <w:r w:rsidR="004B68FA">
        <w:t>шое количество действующих и не</w:t>
      </w:r>
      <w:r w:rsidRPr="00E427C3">
        <w:t>действующих инженерных коммуникаций, в основном относ</w:t>
      </w:r>
      <w:r w:rsidRPr="00E427C3">
        <w:t>я</w:t>
      </w:r>
      <w:r w:rsidR="00127091">
        <w:t>щих</w:t>
      </w:r>
      <w:r w:rsidRPr="00E427C3">
        <w:t>ся к ТЭЦ-3 и золоотвалам ТЭЦ-2 и ТЭЦ-3, таки</w:t>
      </w:r>
      <w:r w:rsidR="004B68FA">
        <w:t>х</w:t>
      </w:r>
      <w:r w:rsidRPr="00E427C3">
        <w:t xml:space="preserve"> как: </w:t>
      </w:r>
    </w:p>
    <w:p w14:paraId="54754362" w14:textId="77777777" w:rsidR="002601EE" w:rsidRPr="00E427C3" w:rsidRDefault="002601EE" w:rsidP="00200AC3">
      <w:pPr>
        <w:pStyle w:val="S9"/>
      </w:pPr>
      <w:r w:rsidRPr="00E427C3">
        <w:t>тепловые сети;</w:t>
      </w:r>
    </w:p>
    <w:p w14:paraId="54754363" w14:textId="77777777" w:rsidR="002601EE" w:rsidRPr="00E427C3" w:rsidRDefault="002601EE" w:rsidP="00200AC3">
      <w:pPr>
        <w:pStyle w:val="S9"/>
        <w:spacing w:line="240" w:lineRule="atLeast"/>
      </w:pPr>
      <w:r w:rsidRPr="00E427C3">
        <w:t>водопроводы;</w:t>
      </w:r>
    </w:p>
    <w:p w14:paraId="54754364" w14:textId="77777777" w:rsidR="002601EE" w:rsidRPr="00E427C3" w:rsidRDefault="002601EE" w:rsidP="00200AC3">
      <w:pPr>
        <w:pStyle w:val="S9"/>
        <w:spacing w:line="240" w:lineRule="atLeast"/>
      </w:pPr>
      <w:r w:rsidRPr="00E427C3">
        <w:t>линии электропередачи (далее – ЛЭП) 10 кВ;</w:t>
      </w:r>
    </w:p>
    <w:p w14:paraId="54754365" w14:textId="77777777" w:rsidR="002601EE" w:rsidRPr="00E427C3" w:rsidRDefault="002601EE" w:rsidP="00200AC3">
      <w:pPr>
        <w:pStyle w:val="S9"/>
        <w:spacing w:line="240" w:lineRule="atLeast"/>
      </w:pPr>
      <w:r w:rsidRPr="00E427C3">
        <w:t>ЛЭП 110 кВ;</w:t>
      </w:r>
    </w:p>
    <w:p w14:paraId="54754366" w14:textId="77777777" w:rsidR="002601EE" w:rsidRPr="00E427C3" w:rsidRDefault="002601EE" w:rsidP="00200AC3">
      <w:pPr>
        <w:pStyle w:val="S9"/>
        <w:spacing w:line="240" w:lineRule="atLeast"/>
      </w:pPr>
      <w:r w:rsidRPr="00E427C3">
        <w:t>ЛЭП 220 кВ;</w:t>
      </w:r>
    </w:p>
    <w:p w14:paraId="54754367" w14:textId="77777777" w:rsidR="002601EE" w:rsidRPr="00E427C3" w:rsidRDefault="002601EE" w:rsidP="00200AC3">
      <w:pPr>
        <w:pStyle w:val="S9"/>
        <w:spacing w:line="240" w:lineRule="atLeast"/>
      </w:pPr>
      <w:r w:rsidRPr="00E427C3">
        <w:t>канализация;</w:t>
      </w:r>
    </w:p>
    <w:p w14:paraId="54754368" w14:textId="77777777" w:rsidR="002601EE" w:rsidRPr="00E427C3" w:rsidRDefault="002601EE" w:rsidP="00200AC3">
      <w:pPr>
        <w:pStyle w:val="S9"/>
        <w:spacing w:line="240" w:lineRule="atLeast"/>
      </w:pPr>
      <w:r w:rsidRPr="00E427C3">
        <w:t>золопроводы и др.</w:t>
      </w:r>
    </w:p>
    <w:p w14:paraId="54754369" w14:textId="77777777" w:rsidR="002601EE" w:rsidRPr="00E427C3" w:rsidRDefault="002601EE" w:rsidP="00200AC3">
      <w:pPr>
        <w:pStyle w:val="S9"/>
        <w:spacing w:line="240" w:lineRule="atLeast"/>
      </w:pPr>
      <w:r w:rsidRPr="00E427C3">
        <w:t>Данные о площади, характере застройки, численности населения и функц</w:t>
      </w:r>
      <w:r w:rsidRPr="00E427C3">
        <w:t>и</w:t>
      </w:r>
      <w:r w:rsidRPr="00E427C3">
        <w:t>ональной специализации.</w:t>
      </w:r>
    </w:p>
    <w:p w14:paraId="5475436A" w14:textId="77777777" w:rsidR="002601EE" w:rsidRPr="00E427C3" w:rsidRDefault="002601EE" w:rsidP="00200AC3">
      <w:pPr>
        <w:pStyle w:val="S9"/>
        <w:spacing w:line="240" w:lineRule="atLeast"/>
      </w:pPr>
      <w:r w:rsidRPr="00E427C3">
        <w:t>Площадь в границах проекта планировки территории составляет 8,47 га.</w:t>
      </w:r>
    </w:p>
    <w:p w14:paraId="5475436B" w14:textId="77777777" w:rsidR="002601EE" w:rsidRPr="00E427C3" w:rsidRDefault="002601EE" w:rsidP="00200AC3">
      <w:pPr>
        <w:pStyle w:val="S9"/>
        <w:spacing w:line="240" w:lineRule="atLeast"/>
      </w:pPr>
      <w:r w:rsidRPr="00E427C3">
        <w:t>Территория в границах проекта планировки территории свободна от з</w:t>
      </w:r>
      <w:r w:rsidRPr="00E427C3">
        <w:t>а</w:t>
      </w:r>
      <w:r w:rsidRPr="00E427C3">
        <w:t>стройки, за исключением территории ТЭЦ-3.</w:t>
      </w:r>
    </w:p>
    <w:p w14:paraId="5475436C" w14:textId="77777777" w:rsidR="002601EE" w:rsidRPr="00E427C3" w:rsidRDefault="002601EE" w:rsidP="00200AC3">
      <w:pPr>
        <w:pStyle w:val="S9"/>
        <w:spacing w:line="240" w:lineRule="atLeast"/>
      </w:pPr>
      <w:r w:rsidRPr="00E427C3">
        <w:t>Граница проекта планировки территории не пересекает жилые и общ</w:t>
      </w:r>
      <w:r w:rsidRPr="00E427C3">
        <w:t>е</w:t>
      </w:r>
      <w:r w:rsidRPr="00E427C3">
        <w:t xml:space="preserve">ственно-деловые зоны, в границах которых возможно постоянное проживание населения. </w:t>
      </w:r>
    </w:p>
    <w:p w14:paraId="5475436D" w14:textId="77777777"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Данные о наличии организаций, отнесенных к категориям по гражданской обороне.</w:t>
      </w:r>
    </w:p>
    <w:p w14:paraId="5475436E" w14:textId="77777777" w:rsidR="002601EE" w:rsidRPr="00E427C3" w:rsidRDefault="002601EE" w:rsidP="00200AC3">
      <w:pPr>
        <w:spacing w:line="240" w:lineRule="atLeast"/>
      </w:pPr>
      <w:r w:rsidRPr="00E427C3">
        <w:t>Согласно проектной документации</w:t>
      </w:r>
      <w:r w:rsidRPr="00E427C3">
        <w:rPr>
          <w:szCs w:val="28"/>
        </w:rPr>
        <w:t xml:space="preserve"> «Строительство теплотрассы 2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Ду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500 от неподвижной опоры в районе ТК-926 (перед ЦТП-л104) до тепловой камеры в границах земельного участка ООО «Доступное Жилье Новосибирск» по ул.</w:t>
      </w:r>
      <w:r w:rsidR="00080276">
        <w:rPr>
          <w:szCs w:val="28"/>
        </w:rPr>
        <w:t xml:space="preserve"> Большой </w:t>
      </w:r>
      <w:r w:rsidRPr="00E427C3">
        <w:rPr>
          <w:szCs w:val="28"/>
        </w:rPr>
        <w:t>в Ленинском районе» (шифр 1005-2015) и проектной документации «Реконструкция теплотрассы 2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Ду</w:t>
      </w:r>
      <w:r w:rsidR="00080276">
        <w:rPr>
          <w:szCs w:val="28"/>
        </w:rPr>
        <w:t xml:space="preserve"> </w:t>
      </w:r>
      <w:r w:rsidRPr="00E427C3">
        <w:rPr>
          <w:szCs w:val="28"/>
        </w:rPr>
        <w:t xml:space="preserve">300 инв. </w:t>
      </w:r>
      <w:r w:rsidR="00080276">
        <w:rPr>
          <w:szCs w:val="28"/>
        </w:rPr>
        <w:t>н</w:t>
      </w:r>
      <w:r w:rsidRPr="00E427C3">
        <w:rPr>
          <w:szCs w:val="28"/>
        </w:rPr>
        <w:t>омер 103010_16518401 с увеличен</w:t>
      </w:r>
      <w:r w:rsidRPr="00E427C3">
        <w:rPr>
          <w:szCs w:val="28"/>
        </w:rPr>
        <w:t>и</w:t>
      </w:r>
      <w:r w:rsidRPr="00E427C3">
        <w:rPr>
          <w:szCs w:val="28"/>
        </w:rPr>
        <w:t>ем диаметров до 2</w:t>
      </w:r>
      <w:r w:rsidR="004B68FA">
        <w:rPr>
          <w:szCs w:val="28"/>
        </w:rPr>
        <w:t xml:space="preserve"> </w:t>
      </w:r>
      <w:r w:rsidRPr="00E427C3">
        <w:rPr>
          <w:szCs w:val="28"/>
        </w:rPr>
        <w:t>Д</w:t>
      </w:r>
      <w:r w:rsidR="004B68FA">
        <w:rPr>
          <w:szCs w:val="28"/>
        </w:rPr>
        <w:t xml:space="preserve"> </w:t>
      </w:r>
      <w:r w:rsidRPr="00E427C3">
        <w:rPr>
          <w:szCs w:val="28"/>
        </w:rPr>
        <w:t>500 от ТЭЦ-3 до неподвижной опоры в районе ТК-926 (перед ЦТП-л104) в Ленинском районе, г. Новосибирск» (шифр 1005-2015) (далее – пр</w:t>
      </w:r>
      <w:r w:rsidRPr="00E427C3">
        <w:rPr>
          <w:szCs w:val="28"/>
        </w:rPr>
        <w:t>о</w:t>
      </w:r>
      <w:r w:rsidRPr="00E427C3">
        <w:rPr>
          <w:szCs w:val="28"/>
        </w:rPr>
        <w:t xml:space="preserve">ектная документация) </w:t>
      </w:r>
      <w:r w:rsidRPr="00E427C3">
        <w:t>проектируемые тепловые сети входят в состав категорир</w:t>
      </w:r>
      <w:r w:rsidRPr="00E427C3">
        <w:t>о</w:t>
      </w:r>
      <w:r w:rsidRPr="00E427C3">
        <w:t>ванного по гражданской обороне предприятия – АО «СИБЭКО», имеющего II к</w:t>
      </w:r>
      <w:r w:rsidRPr="00E427C3">
        <w:t>а</w:t>
      </w:r>
      <w:r w:rsidRPr="00E427C3">
        <w:t>тегорию по гражданской обороне, расположенного на территории категорирова</w:t>
      </w:r>
      <w:r w:rsidRPr="00E427C3">
        <w:t>н</w:t>
      </w:r>
      <w:r w:rsidRPr="00E427C3">
        <w:t>ного по гражданской обороне города Новосибирска.</w:t>
      </w:r>
    </w:p>
    <w:p w14:paraId="5475436F" w14:textId="77777777" w:rsidR="0063315E" w:rsidRPr="00E427C3" w:rsidRDefault="0063315E" w:rsidP="00200AC3">
      <w:pPr>
        <w:pStyle w:val="2ff0"/>
      </w:pPr>
      <w:bookmarkStart w:id="34" w:name="_Toc495587919"/>
    </w:p>
    <w:p w14:paraId="54754370" w14:textId="77777777" w:rsidR="002601EE" w:rsidRPr="00E427C3" w:rsidRDefault="00C50C19" w:rsidP="00200AC3">
      <w:pPr>
        <w:pStyle w:val="2ff0"/>
      </w:pPr>
      <w:r w:rsidRPr="00E427C3">
        <w:t>2.</w:t>
      </w:r>
      <w:r w:rsidR="00EE3A5E" w:rsidRPr="00E427C3">
        <w:t>9</w:t>
      </w:r>
      <w:r w:rsidR="00501F00" w:rsidRPr="00E427C3">
        <w:t>.2</w:t>
      </w:r>
      <w:r w:rsidRPr="00E427C3">
        <w:t>. </w:t>
      </w:r>
      <w:r w:rsidR="002601EE" w:rsidRPr="00E427C3">
        <w:t xml:space="preserve">Результаты анализа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 </w:t>
      </w:r>
      <w:bookmarkEnd w:id="34"/>
      <w:r w:rsidR="002601EE" w:rsidRPr="00E427C3">
        <w:t>города Новосибирска</w:t>
      </w:r>
    </w:p>
    <w:p w14:paraId="54754371" w14:textId="77777777" w:rsidR="002601EE" w:rsidRPr="00E427C3" w:rsidRDefault="002601EE" w:rsidP="00200AC3">
      <w:pPr>
        <w:pStyle w:val="S2"/>
      </w:pPr>
    </w:p>
    <w:p w14:paraId="54754372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Техногенные чрезвычайные ситуации наносят значительный экологический ущерб в результате масштабного загрязнения поверхностных и подземных вод, почв, атмосферного воздуха опасными для окружающей среды веществами, а также гибели животных и растений, деградации экосистем. </w:t>
      </w:r>
    </w:p>
    <w:p w14:paraId="54754373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На тепловых сетях, расположенных в Ленинском районе, вероятно возни</w:t>
      </w:r>
      <w:r w:rsidRPr="00E427C3">
        <w:rPr>
          <w:szCs w:val="28"/>
        </w:rPr>
        <w:t>к</w:t>
      </w:r>
      <w:r w:rsidRPr="00E427C3">
        <w:rPr>
          <w:szCs w:val="28"/>
        </w:rPr>
        <w:t>новение возможных аварийных и чрезвычайных ситуаций, так как:</w:t>
      </w:r>
    </w:p>
    <w:p w14:paraId="54754374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граница проекта планировки территории находится в зоне катастрофическ</w:t>
      </w:r>
      <w:r w:rsidRPr="00E427C3">
        <w:rPr>
          <w:szCs w:val="28"/>
        </w:rPr>
        <w:t>о</w:t>
      </w:r>
      <w:r w:rsidRPr="00E427C3">
        <w:rPr>
          <w:szCs w:val="28"/>
        </w:rPr>
        <w:t>го затопления в случае разрушения (прорыва) гидротехнических сооружений Н</w:t>
      </w:r>
      <w:r w:rsidRPr="00E427C3">
        <w:rPr>
          <w:szCs w:val="28"/>
        </w:rPr>
        <w:t>о</w:t>
      </w:r>
      <w:r w:rsidRPr="00E427C3">
        <w:rPr>
          <w:szCs w:val="28"/>
        </w:rPr>
        <w:t>восибирской гидроэлектростанции;</w:t>
      </w:r>
    </w:p>
    <w:p w14:paraId="5475437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границах проекта планировки территории находится потенциально</w:t>
      </w:r>
      <w:r w:rsidR="004B68FA">
        <w:rPr>
          <w:szCs w:val="28"/>
        </w:rPr>
        <w:t xml:space="preserve"> </w:t>
      </w:r>
      <w:r w:rsidRPr="00E427C3">
        <w:rPr>
          <w:szCs w:val="28"/>
        </w:rPr>
        <w:t>опа</w:t>
      </w:r>
      <w:r w:rsidRPr="00E427C3">
        <w:rPr>
          <w:szCs w:val="28"/>
        </w:rPr>
        <w:t>с</w:t>
      </w:r>
      <w:r w:rsidRPr="00E427C3">
        <w:rPr>
          <w:szCs w:val="28"/>
        </w:rPr>
        <w:t>ный объект – подразделение ТЭЦ-3 АО «СИБЭКО» (ул. Большая, 310).</w:t>
      </w:r>
    </w:p>
    <w:p w14:paraId="5475437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Иных возможных чрезвычайных ситуаций на тепловых сетях не предпол</w:t>
      </w:r>
      <w:r w:rsidRPr="00E427C3">
        <w:rPr>
          <w:szCs w:val="28"/>
        </w:rPr>
        <w:t>а</w:t>
      </w:r>
      <w:r w:rsidRPr="00E427C3">
        <w:rPr>
          <w:szCs w:val="28"/>
        </w:rPr>
        <w:t xml:space="preserve">гается, так как проектируемые </w:t>
      </w:r>
      <w:r w:rsidR="00EE3A5E" w:rsidRPr="00E427C3">
        <w:rPr>
          <w:szCs w:val="28"/>
        </w:rPr>
        <w:t>тепловые сети</w:t>
      </w:r>
      <w:r w:rsidRPr="00E427C3">
        <w:rPr>
          <w:szCs w:val="28"/>
        </w:rPr>
        <w:t xml:space="preserve"> не предусматривают хранение, и</w:t>
      </w:r>
      <w:r w:rsidRPr="00E427C3">
        <w:rPr>
          <w:szCs w:val="28"/>
        </w:rPr>
        <w:t>с</w:t>
      </w:r>
      <w:r w:rsidRPr="00E427C3">
        <w:rPr>
          <w:szCs w:val="28"/>
        </w:rPr>
        <w:t>пользование, переработку, транспортировку или уничтожение аварийно</w:t>
      </w:r>
      <w:r w:rsidR="00976459">
        <w:rPr>
          <w:szCs w:val="28"/>
        </w:rPr>
        <w:t xml:space="preserve"> </w:t>
      </w:r>
      <w:r w:rsidRPr="00E427C3">
        <w:rPr>
          <w:szCs w:val="28"/>
        </w:rPr>
        <w:t>химич</w:t>
      </w:r>
      <w:r w:rsidRPr="00E427C3">
        <w:rPr>
          <w:szCs w:val="28"/>
        </w:rPr>
        <w:t>е</w:t>
      </w:r>
      <w:r w:rsidRPr="00E427C3">
        <w:rPr>
          <w:szCs w:val="28"/>
        </w:rPr>
        <w:t>ски опасных, биологических и радиоактивных веществ и материалов.</w:t>
      </w:r>
    </w:p>
    <w:p w14:paraId="54754377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Возможно возникновение аварий, связанных с разгерметизацией трубопр</w:t>
      </w:r>
      <w:r w:rsidRPr="00E427C3">
        <w:rPr>
          <w:szCs w:val="28"/>
        </w:rPr>
        <w:t>о</w:t>
      </w:r>
      <w:r w:rsidRPr="00E427C3">
        <w:rPr>
          <w:szCs w:val="28"/>
        </w:rPr>
        <w:t>вода с последующим выбросом холодной и горячей воды. При возникновении аварии данного типа население и обслуживающий персонал, попадающие в зону действия поражающих факторов</w:t>
      </w:r>
      <w:r w:rsidR="00976459">
        <w:rPr>
          <w:szCs w:val="28"/>
        </w:rPr>
        <w:t>,</w:t>
      </w:r>
      <w:r w:rsidRPr="00E427C3">
        <w:rPr>
          <w:szCs w:val="28"/>
        </w:rPr>
        <w:t xml:space="preserve"> не могут получить вреда, однако рекомендуется выполнять ряд мероприятий, направленных на оперативное устранение аварии.</w:t>
      </w:r>
    </w:p>
    <w:p w14:paraId="54754378" w14:textId="77777777" w:rsidR="00744748" w:rsidRPr="00E427C3" w:rsidRDefault="002748FB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Территории, подверженные риску возникновения чрезвычайных ситуаций природного и техногенное характера</w:t>
      </w:r>
      <w:r w:rsidR="00976459">
        <w:rPr>
          <w:szCs w:val="28"/>
        </w:rPr>
        <w:t>,</w:t>
      </w:r>
      <w:r w:rsidR="00744748" w:rsidRPr="00E427C3">
        <w:rPr>
          <w:szCs w:val="28"/>
        </w:rPr>
        <w:t xml:space="preserve"> представлены на рисунке </w:t>
      </w:r>
      <w:r w:rsidRPr="00E427C3">
        <w:rPr>
          <w:szCs w:val="28"/>
        </w:rPr>
        <w:t>1</w:t>
      </w:r>
      <w:r w:rsidR="00744748" w:rsidRPr="00E427C3">
        <w:rPr>
          <w:szCs w:val="28"/>
        </w:rPr>
        <w:t>.</w:t>
      </w:r>
    </w:p>
    <w:p w14:paraId="54754379" w14:textId="77777777" w:rsidR="00744748" w:rsidRPr="00E427C3" w:rsidRDefault="00744748" w:rsidP="00200AC3">
      <w:pPr>
        <w:pStyle w:val="S9"/>
        <w:rPr>
          <w:szCs w:val="28"/>
        </w:rPr>
      </w:pPr>
    </w:p>
    <w:p w14:paraId="5475437A" w14:textId="77777777" w:rsidR="002601EE" w:rsidRPr="00E427C3" w:rsidRDefault="002601EE" w:rsidP="00200AC3">
      <w:pPr>
        <w:pStyle w:val="S9"/>
        <w:ind w:firstLine="0"/>
        <w:jc w:val="center"/>
        <w:rPr>
          <w:szCs w:val="28"/>
        </w:rPr>
      </w:pPr>
      <w:r w:rsidRPr="00E427C3">
        <w:rPr>
          <w:noProof/>
          <w:szCs w:val="28"/>
        </w:rPr>
        <w:lastRenderedPageBreak/>
        <w:drawing>
          <wp:inline distT="0" distB="0" distL="0" distR="0" wp14:anchorId="54754730" wp14:editId="54754731">
            <wp:extent cx="6252289" cy="6507678"/>
            <wp:effectExtent l="0" t="0" r="0" b="0"/>
            <wp:docPr id="3" name="Рисунок 2" descr="Z:\Отдел градостроительства и территориального планирования\__ОБМЕН\в работе\1. ППТ и ПМТ линейного объекта СИБЭКО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градостроительства и территориального планирования\__ОБМЕН\в работе\1. ППТ и ПМТ линейного объекта СИБЭКО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69" cy="65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437B" w14:textId="77777777" w:rsidR="00744748" w:rsidRPr="00E427C3" w:rsidRDefault="00744748" w:rsidP="00200AC3">
      <w:pPr>
        <w:spacing w:line="240" w:lineRule="atLeast"/>
        <w:rPr>
          <w:szCs w:val="28"/>
        </w:rPr>
      </w:pPr>
    </w:p>
    <w:p w14:paraId="5475437C" w14:textId="77777777" w:rsidR="004529C5" w:rsidRPr="00E427C3" w:rsidRDefault="004529C5" w:rsidP="004529C5">
      <w:pPr>
        <w:spacing w:line="240" w:lineRule="atLeast"/>
        <w:rPr>
          <w:szCs w:val="28"/>
        </w:rPr>
      </w:pPr>
      <w:r w:rsidRPr="00E427C3">
        <w:rPr>
          <w:szCs w:val="28"/>
        </w:rPr>
        <w:t>Согласно приложению 3 «Карта-схема санитарно-экологического состояния и границ зон негативного воздействия объектов капитального строительства» к Генеральному плану города Новосибирска территория в основном относится к умеренно загрязненной. Граница проекта планировки территории не попадает в зону распространения выбросов от ТЭЦ-2 и ТЭЦ-3, определяемых юго-западным и южным направлением господствующих ветров.</w:t>
      </w:r>
    </w:p>
    <w:p w14:paraId="5475437D" w14:textId="77777777" w:rsidR="00744748" w:rsidRPr="00E427C3" w:rsidRDefault="00744748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Санитарно-экологическое состояние и границы зон негативного возде</w:t>
      </w:r>
      <w:r w:rsidRPr="00E427C3">
        <w:rPr>
          <w:szCs w:val="28"/>
        </w:rPr>
        <w:t>й</w:t>
      </w:r>
      <w:r w:rsidRPr="00E427C3">
        <w:rPr>
          <w:szCs w:val="28"/>
        </w:rPr>
        <w:t>ствия объектов капитального строительства представлены на рисунке 2.</w:t>
      </w:r>
    </w:p>
    <w:p w14:paraId="5475437E" w14:textId="77777777" w:rsidR="002601EE" w:rsidRPr="00E427C3" w:rsidRDefault="00EB3299" w:rsidP="00200AC3">
      <w:pPr>
        <w:spacing w:line="240" w:lineRule="atLeast"/>
        <w:ind w:firstLine="0"/>
        <w:jc w:val="center"/>
        <w:rPr>
          <w:szCs w:val="28"/>
        </w:rPr>
      </w:pPr>
      <w:r w:rsidRPr="00E427C3">
        <w:rPr>
          <w:noProof/>
        </w:rPr>
        <w:lastRenderedPageBreak/>
        <w:drawing>
          <wp:inline distT="0" distB="0" distL="0" distR="0" wp14:anchorId="54754732" wp14:editId="54754733">
            <wp:extent cx="6237102" cy="6507678"/>
            <wp:effectExtent l="0" t="0" r="0" b="0"/>
            <wp:docPr id="1" name="Рисунок 1" descr="Z:\Отдел градостроительства и территориального планирования\__ОБМЕН\в работе\1. ППТ и ПМТ линейного объекта СИБЭКО\Приложения для НПА\Корректировка\Корректировка ППТ_замечания юристы\3. Положение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градостроительства и территориального планирования\__ОБМЕН\в работе\1. ППТ и ПМТ линейного объекта СИБЭКО\Приложения для НПА\Корректировка\Корректировка ППТ_замечания юристы\3. Положение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44" cy="65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437F" w14:textId="77777777" w:rsidR="002601EE" w:rsidRPr="00E427C3" w:rsidRDefault="002601EE" w:rsidP="00200AC3">
      <w:pPr>
        <w:pStyle w:val="S9"/>
      </w:pPr>
    </w:p>
    <w:p w14:paraId="54754380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К числу опасных природных процессов по климатическим показателям о</w:t>
      </w:r>
      <w:r w:rsidRPr="00E427C3">
        <w:rPr>
          <w:rFonts w:eastAsia="TimesNewRoman"/>
        </w:rPr>
        <w:t>т</w:t>
      </w:r>
      <w:r w:rsidRPr="00E427C3">
        <w:rPr>
          <w:rFonts w:eastAsia="TimesNewRoman"/>
        </w:rPr>
        <w:t>носятся такие явления, которые по своей интенсивности, району распространения и продолжительности могут нанести значительный ущерб и вызывать стихийные бедствия.</w:t>
      </w:r>
    </w:p>
    <w:p w14:paraId="54754381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 границах проекта планировки территории возможны следующие стихи</w:t>
      </w:r>
      <w:r w:rsidRPr="00E427C3">
        <w:rPr>
          <w:rFonts w:eastAsia="TimesNewRoman"/>
        </w:rPr>
        <w:t>й</w:t>
      </w:r>
      <w:r w:rsidRPr="00E427C3">
        <w:rPr>
          <w:rFonts w:eastAsia="TimesNewRoman"/>
        </w:rPr>
        <w:t>ные метеорологические явления:</w:t>
      </w:r>
    </w:p>
    <w:p w14:paraId="54754382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ветер, в том числе шквалы и смерчи</w:t>
      </w:r>
      <w:r w:rsidR="004B68FA">
        <w:rPr>
          <w:rFonts w:eastAsia="TimesNewRoman"/>
        </w:rPr>
        <w:t>,</w:t>
      </w:r>
      <w:r w:rsidRPr="00E427C3">
        <w:rPr>
          <w:rFonts w:eastAsia="TimesNewRoman"/>
        </w:rPr>
        <w:t xml:space="preserve"> – максимальная скорость 30 –</w:t>
      </w:r>
      <w:r w:rsidR="00976459">
        <w:rPr>
          <w:rFonts w:eastAsia="TimesNewRoman"/>
        </w:rPr>
        <w:t xml:space="preserve"> </w:t>
      </w:r>
      <w:r w:rsidRPr="00E427C3">
        <w:rPr>
          <w:rFonts w:eastAsia="TimesNewRoman"/>
        </w:rPr>
        <w:t>35</w:t>
      </w:r>
      <w:r w:rsidR="00976459">
        <w:rPr>
          <w:rFonts w:eastAsia="TimesNewRoman"/>
        </w:rPr>
        <w:t> </w:t>
      </w:r>
      <w:r w:rsidRPr="00E427C3">
        <w:rPr>
          <w:rFonts w:eastAsia="TimesNewRoman"/>
        </w:rPr>
        <w:t>м/</w:t>
      </w:r>
      <w:r w:rsidR="00976459" w:rsidRPr="00E427C3">
        <w:rPr>
          <w:rFonts w:eastAsia="TimesNewRoman"/>
        </w:rPr>
        <w:t xml:space="preserve">секунду </w:t>
      </w:r>
      <w:r w:rsidRPr="00E427C3">
        <w:rPr>
          <w:rFonts w:eastAsia="TimesNewRoman"/>
        </w:rPr>
        <w:t>и более;</w:t>
      </w:r>
    </w:p>
    <w:p w14:paraId="54754383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сильная метель – в течение дня или ночи преобладающая скорость ветра 15 м/секунду и более;</w:t>
      </w:r>
    </w:p>
    <w:p w14:paraId="54754384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сильный мороз</w:t>
      </w:r>
      <w:r w:rsidR="00976459">
        <w:rPr>
          <w:rFonts w:eastAsia="TimesNewRoman"/>
        </w:rPr>
        <w:t xml:space="preserve"> </w:t>
      </w:r>
      <w:r w:rsidR="00976459" w:rsidRPr="00E427C3">
        <w:rPr>
          <w:rFonts w:eastAsia="TimesNewRoman"/>
        </w:rPr>
        <w:t>–</w:t>
      </w:r>
      <w:r w:rsidRPr="00E427C3">
        <w:rPr>
          <w:rFonts w:eastAsia="TimesNewRoman"/>
        </w:rPr>
        <w:t xml:space="preserve"> минус 50</w:t>
      </w:r>
      <w:r w:rsidR="00976459">
        <w:rPr>
          <w:rFonts w:eastAsia="TimesNewRoman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</w:t>
      </w:r>
      <w:r w:rsidRPr="00E427C3">
        <w:rPr>
          <w:rFonts w:eastAsia="TimesNewRoman"/>
        </w:rPr>
        <w:t>;</w:t>
      </w:r>
    </w:p>
    <w:p w14:paraId="54754385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сильная жара</w:t>
      </w:r>
      <w:r w:rsidR="00976459">
        <w:rPr>
          <w:rFonts w:eastAsia="TimesNewRoman"/>
        </w:rPr>
        <w:t xml:space="preserve"> </w:t>
      </w:r>
      <w:r w:rsidR="00976459" w:rsidRPr="00E427C3">
        <w:rPr>
          <w:rFonts w:eastAsia="TimesNewRoman"/>
        </w:rPr>
        <w:t>–</w:t>
      </w:r>
      <w:r w:rsidRPr="00E427C3">
        <w:rPr>
          <w:rFonts w:eastAsia="TimesNewRoman"/>
        </w:rPr>
        <w:t xml:space="preserve"> +38</w:t>
      </w:r>
      <w:r w:rsidR="00976459">
        <w:rPr>
          <w:rFonts w:eastAsia="TimesNewRoman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</w:t>
      </w:r>
      <w:r w:rsidRPr="00E427C3">
        <w:rPr>
          <w:rFonts w:eastAsia="TimesNewRoman"/>
        </w:rPr>
        <w:t>;</w:t>
      </w:r>
    </w:p>
    <w:p w14:paraId="54754386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lastRenderedPageBreak/>
        <w:t>пожарная опасность;</w:t>
      </w:r>
    </w:p>
    <w:p w14:paraId="54754387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дождь (зафиксированный суточный максимум осадков составил 95 мм на август 1982 года).</w:t>
      </w:r>
    </w:p>
    <w:p w14:paraId="54754388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 xml:space="preserve">Согласно </w:t>
      </w:r>
      <w:r w:rsidRPr="00E427C3">
        <w:t>СП 22.13330.2016 «Свод правил. Основания зданий и сооружений. Актуальная редакция СНиП 2.02.01-83*»</w:t>
      </w:r>
      <w:r w:rsidRPr="00E427C3">
        <w:rPr>
          <w:rFonts w:eastAsia="TimesNewRoman"/>
        </w:rPr>
        <w:t xml:space="preserve"> по характеру подтопления территория в границах проекта планировки территории является подтопленной в естественных условиях. Категория опасности по подтоплению, согласно СП 115.13330.2016 «СНиП 22-01-95. </w:t>
      </w:r>
      <w:hyperlink r:id="rId20" w:history="1">
        <w:r w:rsidRPr="00E427C3">
          <w:t>Геофизика опасных природных воздействий»,</w:t>
        </w:r>
      </w:hyperlink>
      <w:r w:rsidRPr="00E427C3">
        <w:t xml:space="preserve"> </w:t>
      </w:r>
      <w:r w:rsidRPr="00E427C3">
        <w:rPr>
          <w:rFonts w:eastAsia="TimesNewRoman"/>
        </w:rPr>
        <w:t>весьма опасная.</w:t>
      </w:r>
    </w:p>
    <w:p w14:paraId="54754389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По степени морозной пучинистости грунты в границах проекта планировки территории имеют сильнопучинистые и чрезмернопучинистые свойства. Катег</w:t>
      </w:r>
      <w:r w:rsidRPr="00E427C3">
        <w:rPr>
          <w:rFonts w:eastAsia="TimesNewRoman"/>
        </w:rPr>
        <w:t>о</w:t>
      </w:r>
      <w:r w:rsidRPr="00E427C3">
        <w:rPr>
          <w:rFonts w:eastAsia="TimesNewRoman"/>
        </w:rPr>
        <w:t xml:space="preserve">рия опасности по пучению, согласно СП 115.13330.2016 «СНиП 22-01-95. </w:t>
      </w:r>
      <w:hyperlink r:id="rId21" w:history="1">
        <w:r w:rsidRPr="00E427C3">
          <w:t>Геоф</w:t>
        </w:r>
        <w:r w:rsidRPr="00E427C3">
          <w:t>и</w:t>
        </w:r>
        <w:r w:rsidRPr="00E427C3">
          <w:t>зика опасных природных воздействий»</w:t>
        </w:r>
      </w:hyperlink>
      <w:r w:rsidRPr="00E427C3">
        <w:t xml:space="preserve">, </w:t>
      </w:r>
      <w:r w:rsidRPr="00E427C3">
        <w:rPr>
          <w:rFonts w:eastAsia="TimesNewRoman"/>
        </w:rPr>
        <w:t>весьма опасная.</w:t>
      </w:r>
    </w:p>
    <w:p w14:paraId="5475438A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Категория опасности по сейсмичности – опасная.</w:t>
      </w:r>
    </w:p>
    <w:p w14:paraId="5475438B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Согласно сборнику методик по прогнозированию возможных аварий, кат</w:t>
      </w:r>
      <w:r w:rsidRPr="00E427C3">
        <w:rPr>
          <w:rFonts w:eastAsia="TimesNewRoman"/>
        </w:rPr>
        <w:t>а</w:t>
      </w:r>
      <w:r w:rsidRPr="00E427C3">
        <w:rPr>
          <w:rFonts w:eastAsia="TimesNewRoman"/>
        </w:rPr>
        <w:t>строф, стихийных бедствий в РСЧС (м: МЧС России, 1994), в результате урагана силой 35 м/секунду проектируемые здания и сооружения получат слабые разр</w:t>
      </w:r>
      <w:r w:rsidRPr="00E427C3">
        <w:rPr>
          <w:rFonts w:eastAsia="TimesNewRoman"/>
        </w:rPr>
        <w:t>у</w:t>
      </w:r>
      <w:r w:rsidRPr="00E427C3">
        <w:rPr>
          <w:rFonts w:eastAsia="TimesNewRoman"/>
        </w:rPr>
        <w:t>шения. Основные несущие конструкции сохраняются. Пострадавших не ожидае</w:t>
      </w:r>
      <w:r w:rsidRPr="00E427C3">
        <w:rPr>
          <w:rFonts w:eastAsia="TimesNewRoman"/>
        </w:rPr>
        <w:t>т</w:t>
      </w:r>
      <w:r w:rsidRPr="00E427C3">
        <w:rPr>
          <w:rFonts w:eastAsia="TimesNewRoman"/>
        </w:rPr>
        <w:t>ся.</w:t>
      </w:r>
    </w:p>
    <w:p w14:paraId="5475438C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На основании проведенной оценки, согласно литературным источникам и методикам, в результате землетрясения (6 баллов) проектируемые тепловые сети не получат серьезных повреждений. Пострадавших не ожидается.</w:t>
      </w:r>
    </w:p>
    <w:p w14:paraId="5475438D" w14:textId="77777777" w:rsidR="002601EE" w:rsidRPr="00E427C3" w:rsidRDefault="002601EE" w:rsidP="00200AC3">
      <w:pPr>
        <w:pStyle w:val="S2"/>
      </w:pPr>
    </w:p>
    <w:p w14:paraId="5475438E" w14:textId="77777777" w:rsidR="005D2198" w:rsidRDefault="00C50C19" w:rsidP="00200AC3">
      <w:pPr>
        <w:pStyle w:val="2ff0"/>
      </w:pPr>
      <w:bookmarkStart w:id="35" w:name="_Toc495587920"/>
      <w:r w:rsidRPr="00E427C3">
        <w:t>2.</w:t>
      </w:r>
      <w:r w:rsidR="002748FB" w:rsidRPr="00E427C3">
        <w:t>9.3</w:t>
      </w:r>
      <w:r w:rsidRPr="00E427C3">
        <w:t>. </w:t>
      </w:r>
      <w:r w:rsidR="002601EE" w:rsidRPr="00E427C3">
        <w:t xml:space="preserve">Основные показатели по существующим мероприятиям по защите </w:t>
      </w:r>
    </w:p>
    <w:p w14:paraId="5475438F" w14:textId="77777777" w:rsidR="005D2198" w:rsidRDefault="002601EE" w:rsidP="00200AC3">
      <w:pPr>
        <w:pStyle w:val="2ff0"/>
      </w:pPr>
      <w:r w:rsidRPr="00E427C3">
        <w:t xml:space="preserve">территории от чрезвычайных ситуаций природного и техногенного </w:t>
      </w:r>
    </w:p>
    <w:p w14:paraId="54754390" w14:textId="77777777" w:rsidR="005D2198" w:rsidRDefault="002601EE" w:rsidP="00200AC3">
      <w:pPr>
        <w:pStyle w:val="2ff0"/>
      </w:pPr>
      <w:r w:rsidRPr="00E427C3">
        <w:t xml:space="preserve">характера, мероприятиям по гражданской обороне, отражающие </w:t>
      </w:r>
    </w:p>
    <w:p w14:paraId="54754391" w14:textId="77777777" w:rsidR="005D2198" w:rsidRDefault="002601EE" w:rsidP="00200AC3">
      <w:pPr>
        <w:pStyle w:val="2ff0"/>
      </w:pPr>
      <w:r w:rsidRPr="00E427C3">
        <w:t>состояние защиты населения и территории в военное и мирное время</w:t>
      </w:r>
    </w:p>
    <w:p w14:paraId="54754392" w14:textId="77777777" w:rsidR="002601EE" w:rsidRPr="00E427C3" w:rsidRDefault="002601EE" w:rsidP="00200AC3">
      <w:pPr>
        <w:pStyle w:val="2ff0"/>
      </w:pPr>
      <w:r w:rsidRPr="00E427C3">
        <w:t>на момент разработки обоснования проекта планировки территории</w:t>
      </w:r>
      <w:bookmarkEnd w:id="35"/>
    </w:p>
    <w:p w14:paraId="54754393" w14:textId="77777777" w:rsidR="002601EE" w:rsidRPr="00E427C3" w:rsidRDefault="002601EE" w:rsidP="00200AC3">
      <w:pPr>
        <w:pStyle w:val="S9"/>
      </w:pPr>
    </w:p>
    <w:p w14:paraId="54754394" w14:textId="77777777" w:rsidR="002601EE" w:rsidRPr="00E427C3" w:rsidRDefault="002601EE" w:rsidP="00200AC3">
      <w:pPr>
        <w:pStyle w:val="S9"/>
      </w:pPr>
      <w:r w:rsidRPr="00E427C3">
        <w:t>Мероприятия по защите территории от чрезвычайных ситуаций природного характера.</w:t>
      </w:r>
    </w:p>
    <w:p w14:paraId="54754395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Ураганы.</w:t>
      </w:r>
    </w:p>
    <w:p w14:paraId="54754396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Большое значение в районе урагана имеют работы по предотвращению п</w:t>
      </w:r>
      <w:r w:rsidRPr="00E427C3">
        <w:rPr>
          <w:rFonts w:eastAsia="TimesNewRoman"/>
        </w:rPr>
        <w:t>о</w:t>
      </w:r>
      <w:r w:rsidRPr="00E427C3">
        <w:rPr>
          <w:rFonts w:eastAsia="TimesNewRoman"/>
        </w:rPr>
        <w:t>жаров, возникающих в результате замыкания электрических проводов, электрич</w:t>
      </w:r>
      <w:r w:rsidRPr="00E427C3">
        <w:rPr>
          <w:rFonts w:eastAsia="TimesNewRoman"/>
        </w:rPr>
        <w:t>е</w:t>
      </w:r>
      <w:r w:rsidRPr="00E427C3">
        <w:rPr>
          <w:rFonts w:eastAsia="TimesNewRoman"/>
        </w:rPr>
        <w:t>ских грозовых разрядов и других причин, связанных с действием урагана, в связи с чем необходимо убирать из мест возможного воспламенения все легко возгор</w:t>
      </w:r>
      <w:r w:rsidRPr="00E427C3">
        <w:rPr>
          <w:rFonts w:eastAsia="TimesNewRoman"/>
        </w:rPr>
        <w:t>а</w:t>
      </w:r>
      <w:r w:rsidRPr="00E427C3">
        <w:rPr>
          <w:rFonts w:eastAsia="TimesNewRoman"/>
        </w:rPr>
        <w:t>емые и взрывоопасные вещества, проверять и пополнять средства пожаротушения и т.</w:t>
      </w:r>
      <w:r w:rsidR="00976459">
        <w:rPr>
          <w:rFonts w:eastAsia="TimesNewRoman"/>
        </w:rPr>
        <w:t xml:space="preserve"> </w:t>
      </w:r>
      <w:r w:rsidRPr="00E427C3">
        <w:rPr>
          <w:rFonts w:eastAsia="TimesNewRoman"/>
        </w:rPr>
        <w:t>п.</w:t>
      </w:r>
    </w:p>
    <w:p w14:paraId="54754397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Соблюдение персоналом правил безопасности в зоне прохождения урагана приводит к существенному сокращению числа травм.</w:t>
      </w:r>
    </w:p>
    <w:p w14:paraId="54754398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Землетрясения.</w:t>
      </w:r>
    </w:p>
    <w:p w14:paraId="54754399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szCs w:val="28"/>
        </w:rPr>
        <w:t>Для предупреждения и ликвидации последствий сейсмических воздействий линейные сооружения проектируются с учетом сейсмики в соответствии с де</w:t>
      </w:r>
      <w:r w:rsidRPr="00E427C3">
        <w:rPr>
          <w:szCs w:val="28"/>
        </w:rPr>
        <w:t>й</w:t>
      </w:r>
      <w:r w:rsidRPr="00E427C3">
        <w:rPr>
          <w:szCs w:val="28"/>
        </w:rPr>
        <w:t>ствующими строительными нормами.</w:t>
      </w:r>
    </w:p>
    <w:p w14:paraId="5475439A" w14:textId="77777777"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Во время землетрясения все работы прекращаются, принимаются меры к отключению тока, рабочие и служащие занимают безопасные места.</w:t>
      </w:r>
    </w:p>
    <w:p w14:paraId="5475439B" w14:textId="77777777" w:rsidR="002601EE" w:rsidRPr="00E427C3" w:rsidRDefault="002601EE" w:rsidP="00200AC3">
      <w:pPr>
        <w:pStyle w:val="S9"/>
      </w:pPr>
      <w:r w:rsidRPr="00E427C3">
        <w:lastRenderedPageBreak/>
        <w:t>Для предупреждения замерзания труб рекомендуются:</w:t>
      </w:r>
    </w:p>
    <w:p w14:paraId="5475439C" w14:textId="77777777" w:rsidR="002601EE" w:rsidRPr="00E427C3" w:rsidRDefault="002601EE" w:rsidP="00200AC3">
      <w:pPr>
        <w:pStyle w:val="S9"/>
      </w:pPr>
      <w:r w:rsidRPr="00E427C3">
        <w:t>обеспечивать непрерывное движение воды в трубопроводах;</w:t>
      </w:r>
    </w:p>
    <w:p w14:paraId="5475439D" w14:textId="77777777" w:rsidR="002601EE" w:rsidRPr="00E427C3" w:rsidRDefault="002601EE" w:rsidP="00200AC3">
      <w:pPr>
        <w:pStyle w:val="S9"/>
      </w:pPr>
      <w:r w:rsidRPr="00E427C3">
        <w:t>принимать время остановки трубопровода для ликвидации повреждений или аварии не более определенного теплотехническим расчетом;</w:t>
      </w:r>
    </w:p>
    <w:p w14:paraId="5475439E" w14:textId="77777777" w:rsidR="002601EE" w:rsidRPr="00E427C3" w:rsidRDefault="002601EE" w:rsidP="00200AC3">
      <w:pPr>
        <w:pStyle w:val="S9"/>
      </w:pPr>
      <w:r w:rsidRPr="00E427C3">
        <w:t>снижать до минимума тепловые потери трубопроводов;</w:t>
      </w:r>
    </w:p>
    <w:p w14:paraId="5475439F" w14:textId="77777777" w:rsidR="002601EE" w:rsidRPr="00E427C3" w:rsidRDefault="002601EE" w:rsidP="00200AC3">
      <w:pPr>
        <w:pStyle w:val="S9"/>
      </w:pPr>
      <w:r w:rsidRPr="00E427C3">
        <w:t>обеспечивать контроль за гидравлическими и тепловыми режимами труб</w:t>
      </w:r>
      <w:r w:rsidRPr="00E427C3">
        <w:t>о</w:t>
      </w:r>
      <w:r w:rsidRPr="00E427C3">
        <w:t>проводов;</w:t>
      </w:r>
    </w:p>
    <w:p w14:paraId="547543A0" w14:textId="77777777" w:rsidR="002601EE" w:rsidRPr="00E427C3" w:rsidRDefault="002601EE" w:rsidP="00200AC3">
      <w:pPr>
        <w:pStyle w:val="S9"/>
      </w:pPr>
      <w:r w:rsidRPr="00E427C3">
        <w:t>применять оборудование, устойчивое против замерзания;</w:t>
      </w:r>
    </w:p>
    <w:p w14:paraId="547543A1" w14:textId="77777777" w:rsidR="002601EE" w:rsidRPr="00E427C3" w:rsidRDefault="002601EE" w:rsidP="00200AC3">
      <w:pPr>
        <w:pStyle w:val="S9"/>
      </w:pPr>
      <w:r w:rsidRPr="00E427C3">
        <w:t>предусматривать оборудование трубопроводов системой автоматической защиты от замерзания.</w:t>
      </w:r>
    </w:p>
    <w:p w14:paraId="547543A2" w14:textId="77777777" w:rsidR="002601EE" w:rsidRPr="00E427C3" w:rsidRDefault="002601EE" w:rsidP="00200AC3">
      <w:pPr>
        <w:pStyle w:val="S9"/>
      </w:pPr>
      <w:r w:rsidRPr="00E427C3">
        <w:t>Мероприятия по защите территории от чрезвычайных ситуаций техногенн</w:t>
      </w:r>
      <w:r w:rsidRPr="00E427C3">
        <w:t>о</w:t>
      </w:r>
      <w:r w:rsidRPr="00E427C3">
        <w:t>го характера.</w:t>
      </w:r>
    </w:p>
    <w:p w14:paraId="547543A3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Основные мероприятия по локализации аварий техногенного характера:</w:t>
      </w:r>
    </w:p>
    <w:p w14:paraId="547543A4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перекрытие запорно-регулирующей аппаратуры на поврежденных участках тепловых сетей;</w:t>
      </w:r>
    </w:p>
    <w:p w14:paraId="547543A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установка заплат, когда прохудившуюся в одном месте тепловую сеть зав</w:t>
      </w:r>
      <w:r w:rsidRPr="00E427C3">
        <w:rPr>
          <w:szCs w:val="28"/>
        </w:rPr>
        <w:t>а</w:t>
      </w:r>
      <w:r w:rsidRPr="00E427C3">
        <w:rPr>
          <w:szCs w:val="28"/>
        </w:rPr>
        <w:t>ривают по краям, а сверху кладут «латку» из толстого металла;</w:t>
      </w:r>
    </w:p>
    <w:p w14:paraId="547543A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замена участков тепловых сетей при обнаружении отверстий большей пл</w:t>
      </w:r>
      <w:r w:rsidRPr="00E427C3">
        <w:rPr>
          <w:szCs w:val="28"/>
        </w:rPr>
        <w:t>о</w:t>
      </w:r>
      <w:r w:rsidRPr="00E427C3">
        <w:rPr>
          <w:szCs w:val="28"/>
        </w:rPr>
        <w:t>щадью, а также многочисленных отверстий, что подразумевает под собой вырезку пришедшего в негодность участка трубы и замен</w:t>
      </w:r>
      <w:r w:rsidR="00976459">
        <w:rPr>
          <w:szCs w:val="28"/>
        </w:rPr>
        <w:t>у</w:t>
      </w:r>
      <w:r w:rsidRPr="00E427C3">
        <w:rPr>
          <w:szCs w:val="28"/>
        </w:rPr>
        <w:t xml:space="preserve"> его на идентичный. Очень ч</w:t>
      </w:r>
      <w:r w:rsidRPr="00E427C3">
        <w:rPr>
          <w:szCs w:val="28"/>
        </w:rPr>
        <w:t>а</w:t>
      </w:r>
      <w:r w:rsidRPr="00E427C3">
        <w:rPr>
          <w:szCs w:val="28"/>
        </w:rPr>
        <w:t>сто происходит утечка в местах стыка на некачественном шве, особенно если в этом месте бывает частая подвижка грунтов. Немалую сложность представляют утечки воды, образующиеся под действующими тепловыми сетями. В случае о</w:t>
      </w:r>
      <w:r w:rsidRPr="00E427C3">
        <w:rPr>
          <w:szCs w:val="28"/>
        </w:rPr>
        <w:t>т</w:t>
      </w:r>
      <w:r w:rsidRPr="00E427C3">
        <w:rPr>
          <w:szCs w:val="28"/>
        </w:rPr>
        <w:t>сутствия времени и дополнительных средств на ремонт, устранение подобных аварий возможно путем прокладки труб меньшего диаметра в используемую в к</w:t>
      </w:r>
      <w:r w:rsidRPr="00E427C3">
        <w:rPr>
          <w:szCs w:val="28"/>
        </w:rPr>
        <w:t>а</w:t>
      </w:r>
      <w:r w:rsidRPr="00E427C3">
        <w:rPr>
          <w:szCs w:val="28"/>
        </w:rPr>
        <w:t>честве футляра старую тепловую сеть;</w:t>
      </w:r>
    </w:p>
    <w:p w14:paraId="547543A7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установка ремонтного хомута как наиболее простой способ устранения ме</w:t>
      </w:r>
      <w:r w:rsidRPr="00E427C3">
        <w:rPr>
          <w:szCs w:val="28"/>
        </w:rPr>
        <w:t>л</w:t>
      </w:r>
      <w:r w:rsidRPr="00E427C3">
        <w:rPr>
          <w:szCs w:val="28"/>
        </w:rPr>
        <w:t>ких аварий в виде небольшого по площади отверстия в тепловой сети. Так наз</w:t>
      </w:r>
      <w:r w:rsidRPr="00E427C3">
        <w:rPr>
          <w:szCs w:val="28"/>
        </w:rPr>
        <w:t>ы</w:t>
      </w:r>
      <w:r w:rsidRPr="00E427C3">
        <w:rPr>
          <w:szCs w:val="28"/>
        </w:rPr>
        <w:t>ваемая «ремонтная муфта» не требует сварных работ и, соответственно, слива всей тепловой сети. «Ремонтную муфту» в разобранном состоянии одевают на тепловую сеть и затягивают с помощью болтов. Находящаяся внутри ее губчатая резина надежно уплотняет место прорыва, а некорродирующий корпус обеспеч</w:t>
      </w:r>
      <w:r w:rsidRPr="00E427C3">
        <w:rPr>
          <w:szCs w:val="28"/>
        </w:rPr>
        <w:t>и</w:t>
      </w:r>
      <w:r w:rsidRPr="00E427C3">
        <w:rPr>
          <w:szCs w:val="28"/>
        </w:rPr>
        <w:t>вает жесткость конструкции.</w:t>
      </w:r>
    </w:p>
    <w:p w14:paraId="547543A8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Вспомогательные работы по локализации аварий техногенного характера:</w:t>
      </w:r>
    </w:p>
    <w:p w14:paraId="547543A9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ограждение опасных зон;</w:t>
      </w:r>
    </w:p>
    <w:p w14:paraId="547543AA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устройство освещения рабочих мест и площадок.</w:t>
      </w:r>
    </w:p>
    <w:p w14:paraId="547543AB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результате возникновения чрезвычайных ситуаций, повлекших за собой возникновение аварийной ситуации, необходимо немедленно сообщить о ней в организацию, эксплуатирующую тепловые сети.</w:t>
      </w:r>
    </w:p>
    <w:p w14:paraId="547543AC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С целью защиты населения при катастрофических затоплениях, пре</w:t>
      </w:r>
      <w:r w:rsidRPr="00E427C3">
        <w:softHyphen/>
        <w:t>дотвращения или максимального уменьшения степени его поражения осущест</w:t>
      </w:r>
      <w:r w:rsidRPr="00E427C3">
        <w:t>в</w:t>
      </w:r>
      <w:r w:rsidRPr="00E427C3">
        <w:t>ляется комплекс организационных, инженерно-технических и специальных мер</w:t>
      </w:r>
      <w:r w:rsidRPr="00E427C3">
        <w:t>о</w:t>
      </w:r>
      <w:r w:rsidRPr="00E427C3">
        <w:t>приятий.</w:t>
      </w:r>
    </w:p>
    <w:p w14:paraId="547543AD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Основные мероприятия по защите населения:</w:t>
      </w:r>
    </w:p>
    <w:p w14:paraId="547543AE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оповещение населения об угрозе катастрофического затопления;</w:t>
      </w:r>
    </w:p>
    <w:p w14:paraId="547543AF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lastRenderedPageBreak/>
        <w:t>самостоятельный выход населения из зоны возможного катастрофического за</w:t>
      </w:r>
      <w:r w:rsidRPr="00E427C3">
        <w:softHyphen/>
        <w:t>топления до подхода волны прорыва;</w:t>
      </w:r>
    </w:p>
    <w:p w14:paraId="547543B0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организованная эвакуация населения в безопасные районы до подхода во</w:t>
      </w:r>
      <w:r w:rsidRPr="00E427C3">
        <w:t>л</w:t>
      </w:r>
      <w:r w:rsidRPr="00E427C3">
        <w:t>ны про</w:t>
      </w:r>
      <w:r w:rsidRPr="00E427C3">
        <w:softHyphen/>
        <w:t>рыва;</w:t>
      </w:r>
    </w:p>
    <w:p w14:paraId="547543B1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укрытие населения на незатопленных частях зданий и сооружений, а также на возвышенных участках местности;</w:t>
      </w:r>
    </w:p>
    <w:p w14:paraId="547543B2" w14:textId="77777777"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проведение аварийно-спасательных работ;</w:t>
      </w:r>
    </w:p>
    <w:p w14:paraId="547543B3" w14:textId="77777777" w:rsidR="002601EE" w:rsidRPr="00E427C3" w:rsidRDefault="002601EE" w:rsidP="00200AC3">
      <w:pPr>
        <w:pStyle w:val="S9"/>
        <w:spacing w:line="240" w:lineRule="atLeast"/>
        <w:rPr>
          <w:rFonts w:ascii="Tahoma" w:hAnsi="Tahoma" w:cs="Tahoma"/>
        </w:rPr>
      </w:pPr>
      <w:r w:rsidRPr="00E427C3">
        <w:t>оказание квалифицированной и специализированной помощи пострада</w:t>
      </w:r>
      <w:r w:rsidRPr="00E427C3">
        <w:t>в</w:t>
      </w:r>
      <w:r w:rsidRPr="00E427C3">
        <w:t>шим;</w:t>
      </w:r>
    </w:p>
    <w:p w14:paraId="547543B4" w14:textId="77777777" w:rsidR="002601EE" w:rsidRPr="00E427C3" w:rsidRDefault="002601EE" w:rsidP="00200AC3">
      <w:pPr>
        <w:pStyle w:val="S9"/>
        <w:spacing w:line="240" w:lineRule="atLeast"/>
      </w:pPr>
      <w:r w:rsidRPr="00E427C3">
        <w:t>проведение неотложных работ по обеспечению жизнедеятельности насел</w:t>
      </w:r>
      <w:r w:rsidRPr="00E427C3">
        <w:t>е</w:t>
      </w:r>
      <w:r w:rsidRPr="00E427C3">
        <w:t>ния.</w:t>
      </w:r>
    </w:p>
    <w:p w14:paraId="547543B5" w14:textId="77777777" w:rsidR="002601EE" w:rsidRPr="00E427C3" w:rsidRDefault="002601EE" w:rsidP="00200AC3">
      <w:pPr>
        <w:pStyle w:val="S9"/>
        <w:spacing w:line="240" w:lineRule="atLeast"/>
      </w:pPr>
      <w:r w:rsidRPr="00E427C3">
        <w:t>При возникновении аварийной ситуации на ТЭЦ-3, которая создает угрозу возникновения аварии, персоналу необходимо выполнять действия согласно пр</w:t>
      </w:r>
      <w:r w:rsidRPr="00E427C3">
        <w:t>и</w:t>
      </w:r>
      <w:r w:rsidRPr="00E427C3">
        <w:t>казу Министерства энергетики Российской Федерации от 30.06.2003 № 265 «Об утверждении Инструкции по предупреждению и ликвидации аварий на тепловых энергостанциях».</w:t>
      </w:r>
    </w:p>
    <w:p w14:paraId="547543B6" w14:textId="77777777" w:rsidR="002601EE" w:rsidRPr="00E427C3" w:rsidRDefault="002601EE" w:rsidP="00200AC3">
      <w:pPr>
        <w:pStyle w:val="S9"/>
        <w:spacing w:line="240" w:lineRule="atLeast"/>
      </w:pPr>
      <w:r w:rsidRPr="00E427C3">
        <w:t>Мероприятия по защите территории по гражданской обороне.</w:t>
      </w:r>
    </w:p>
    <w:p w14:paraId="547543B7" w14:textId="77777777" w:rsidR="002601EE" w:rsidRPr="00E427C3" w:rsidRDefault="002601EE" w:rsidP="00200AC3">
      <w:pPr>
        <w:pStyle w:val="S9"/>
        <w:spacing w:line="240" w:lineRule="atLeast"/>
      </w:pPr>
      <w:r w:rsidRPr="00E427C3">
        <w:t>Организация и осуществление оповещения объектов проводится в соотве</w:t>
      </w:r>
      <w:r w:rsidRPr="00E427C3">
        <w:t>т</w:t>
      </w:r>
      <w:r w:rsidRPr="00E427C3">
        <w:t>ствии с совместным приказом Министерства чрезвычайных ситуаций Российской Федерации (далее – МЧС России), Министерства информационных технологий и связи Российской Федерации и Министерства культуры и массовых коммуник</w:t>
      </w:r>
      <w:r w:rsidRPr="00E427C3">
        <w:t>а</w:t>
      </w:r>
      <w:r w:rsidRPr="00E427C3">
        <w:t>ций Российской Федерации от 25.07.2006 № 422/90/376 «Положения о системах оповещения населения».</w:t>
      </w:r>
    </w:p>
    <w:p w14:paraId="547543B8" w14:textId="77777777" w:rsidR="002601EE" w:rsidRPr="00E427C3" w:rsidRDefault="002601EE" w:rsidP="00200AC3">
      <w:pPr>
        <w:pStyle w:val="S9"/>
        <w:spacing w:line="240" w:lineRule="atLeast"/>
      </w:pPr>
      <w:r w:rsidRPr="00E427C3">
        <w:t>Система оповещения представляет собой организационно-техническое об</w:t>
      </w:r>
      <w:r w:rsidRPr="00E427C3">
        <w:t>ъ</w:t>
      </w:r>
      <w:r w:rsidRPr="00E427C3">
        <w:t>единение сил, средств связи и оповещения, сетей вещания, каналов сети связи общего пользования, обеспечивающих доведение информации и сигналов опов</w:t>
      </w:r>
      <w:r w:rsidRPr="00E427C3">
        <w:t>е</w:t>
      </w:r>
      <w:r w:rsidRPr="00E427C3">
        <w:t>щения до органов управления, сил единой государственной системы предупр</w:t>
      </w:r>
      <w:r w:rsidRPr="00E427C3">
        <w:t>е</w:t>
      </w:r>
      <w:r w:rsidRPr="00E427C3">
        <w:t>ждения и ликвидации чрезвычайных ситуаций (далее – РСЧС) и населения.</w:t>
      </w:r>
    </w:p>
    <w:p w14:paraId="547543B9" w14:textId="77777777" w:rsidR="002601EE" w:rsidRPr="00E427C3" w:rsidRDefault="002601EE" w:rsidP="00200AC3">
      <w:pPr>
        <w:pStyle w:val="S9"/>
        <w:spacing w:line="240" w:lineRule="atLeast"/>
      </w:pPr>
      <w:r w:rsidRPr="00E427C3">
        <w:t>Системы оповещения предназначены для обеспечения своевременного д</w:t>
      </w:r>
      <w:r w:rsidRPr="00E427C3">
        <w:t>о</w:t>
      </w:r>
      <w:r w:rsidRPr="00E427C3">
        <w:t>ведения информации и сигналов оповещения до органов управления, сил и средств гражданской обороны, РСЧС и населения об опасностях, возникающих при ведении военных действий или вследствие этих действий, а также угрозе во</w:t>
      </w:r>
      <w:r w:rsidRPr="00E427C3">
        <w:t>з</w:t>
      </w:r>
      <w:r w:rsidRPr="00E427C3">
        <w:t>никновения или возникновении чрезвычайных ситуаций природного и техноге</w:t>
      </w:r>
      <w:r w:rsidRPr="00E427C3">
        <w:t>н</w:t>
      </w:r>
      <w:r w:rsidRPr="00E427C3">
        <w:t>ного характера.</w:t>
      </w:r>
    </w:p>
    <w:p w14:paraId="547543BA" w14:textId="77777777" w:rsidR="002601EE" w:rsidRPr="00E427C3" w:rsidRDefault="002601EE" w:rsidP="00200AC3">
      <w:pPr>
        <w:pStyle w:val="S9"/>
        <w:spacing w:line="240" w:lineRule="atLeast"/>
      </w:pPr>
      <w:r w:rsidRPr="00E427C3">
        <w:t>Основной задачей системы оповещения является обеспечение доведения информации и сигналов оповещения до:</w:t>
      </w:r>
    </w:p>
    <w:p w14:paraId="547543BB" w14:textId="77777777" w:rsidR="002601EE" w:rsidRPr="00E427C3" w:rsidRDefault="002601EE" w:rsidP="00200AC3">
      <w:pPr>
        <w:pStyle w:val="S9"/>
        <w:spacing w:line="240" w:lineRule="atLeast"/>
      </w:pPr>
      <w:r w:rsidRPr="00E427C3">
        <w:t>руководящего состава гражданской обороны организации, эксплуатиру</w:t>
      </w:r>
      <w:r w:rsidRPr="00E427C3">
        <w:t>ю</w:t>
      </w:r>
      <w:r w:rsidRPr="00E427C3">
        <w:t>щей потенциально опасный объект</w:t>
      </w:r>
      <w:r w:rsidR="00976459">
        <w:t>,</w:t>
      </w:r>
      <w:r w:rsidRPr="00E427C3">
        <w:t xml:space="preserve"> и объектового звена РСЧС;</w:t>
      </w:r>
    </w:p>
    <w:p w14:paraId="547543BC" w14:textId="77777777" w:rsidR="002601EE" w:rsidRPr="00E427C3" w:rsidRDefault="002601EE" w:rsidP="00200AC3">
      <w:pPr>
        <w:pStyle w:val="S9"/>
        <w:spacing w:line="240" w:lineRule="atLeast"/>
      </w:pPr>
      <w:r w:rsidRPr="00E427C3">
        <w:t>персонала организации, эксплуатирующей опасный производственный об</w:t>
      </w:r>
      <w:r w:rsidRPr="00E427C3">
        <w:t>ъ</w:t>
      </w:r>
      <w:r w:rsidRPr="00E427C3">
        <w:t>ект.</w:t>
      </w:r>
    </w:p>
    <w:p w14:paraId="547543BD" w14:textId="77777777" w:rsidR="002601EE" w:rsidRPr="00E427C3" w:rsidRDefault="002601EE" w:rsidP="00200AC3">
      <w:pPr>
        <w:pStyle w:val="S9"/>
        <w:spacing w:line="240" w:lineRule="atLeast"/>
      </w:pPr>
      <w:r w:rsidRPr="00E427C3">
        <w:t>Непосредственные действия (работы) по задействованию систем оповещ</w:t>
      </w:r>
      <w:r w:rsidRPr="00E427C3">
        <w:t>е</w:t>
      </w:r>
      <w:r w:rsidRPr="00E427C3">
        <w:t>ния осуществляются дежурными (дежурно-диспетчерскими) службами органов повседневного управления РСЧС, дежурными службами организаций связи, оп</w:t>
      </w:r>
      <w:r w:rsidRPr="00E427C3">
        <w:t>е</w:t>
      </w:r>
      <w:r w:rsidRPr="00E427C3">
        <w:t>раторов связи и организаций телерадиовещания, привлекаемыми к обеспечению оповещения.</w:t>
      </w:r>
    </w:p>
    <w:p w14:paraId="547543BE" w14:textId="77777777"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Основной способ оповещения – передача речевой информации. Речевая и</w:t>
      </w:r>
      <w:r w:rsidRPr="00E427C3">
        <w:t>н</w:t>
      </w:r>
      <w:r w:rsidRPr="00E427C3">
        <w:t>формация должна быть краткой, понятной и достаточно содержательной, позв</w:t>
      </w:r>
      <w:r w:rsidRPr="00E427C3">
        <w:t>о</w:t>
      </w:r>
      <w:r w:rsidRPr="00E427C3">
        <w:t>ляющей понять, что случилось и что следует делать.</w:t>
      </w:r>
    </w:p>
    <w:p w14:paraId="547543BF" w14:textId="77777777" w:rsidR="002601EE" w:rsidRPr="00E427C3" w:rsidRDefault="002601EE" w:rsidP="00200AC3">
      <w:pPr>
        <w:pStyle w:val="S9"/>
        <w:spacing w:line="240" w:lineRule="atLeast"/>
      </w:pPr>
      <w:r w:rsidRPr="00E427C3">
        <w:t>Система оповещения о чрезвычайных ситуациях должна обеспечивать:</w:t>
      </w:r>
    </w:p>
    <w:p w14:paraId="547543C0" w14:textId="77777777" w:rsidR="002601EE" w:rsidRPr="00E427C3" w:rsidRDefault="002601EE" w:rsidP="00200AC3">
      <w:pPr>
        <w:pStyle w:val="S9"/>
        <w:spacing w:line="240" w:lineRule="atLeast"/>
      </w:pPr>
      <w:r w:rsidRPr="00E427C3">
        <w:t>прием сообщений из системы централизованного оповещения населения г</w:t>
      </w:r>
      <w:r w:rsidRPr="00E427C3">
        <w:t>о</w:t>
      </w:r>
      <w:r w:rsidRPr="00E427C3">
        <w:t>рода Новосибирска;</w:t>
      </w:r>
    </w:p>
    <w:p w14:paraId="547543C1" w14:textId="77777777" w:rsidR="002601EE" w:rsidRPr="00E427C3" w:rsidRDefault="002601EE" w:rsidP="00200AC3">
      <w:pPr>
        <w:pStyle w:val="S9"/>
        <w:spacing w:line="240" w:lineRule="atLeast"/>
      </w:pPr>
      <w:r w:rsidRPr="00E427C3">
        <w:t>подачу предупредительного сигнала «Внимание всем»;</w:t>
      </w:r>
    </w:p>
    <w:p w14:paraId="547543C2" w14:textId="77777777" w:rsidR="002601EE" w:rsidRPr="00E427C3" w:rsidRDefault="002601EE" w:rsidP="00200AC3">
      <w:pPr>
        <w:pStyle w:val="S9"/>
        <w:spacing w:line="240" w:lineRule="atLeast"/>
      </w:pPr>
      <w:r w:rsidRPr="00E427C3">
        <w:t>доведение речевой информации до персонала.</w:t>
      </w:r>
    </w:p>
    <w:p w14:paraId="547543C3" w14:textId="77777777" w:rsidR="002601EE" w:rsidRPr="00E427C3" w:rsidRDefault="002601EE" w:rsidP="00200AC3">
      <w:pPr>
        <w:pStyle w:val="S9"/>
        <w:spacing w:line="240" w:lineRule="atLeast"/>
      </w:pPr>
      <w:r w:rsidRPr="00E427C3">
        <w:t>Доведение сигналов гражданской обороны до объектов осуществляется как с использованием системы управления и связи эксплуатирующей организации, так и с использованием территориальных систем оповещения гражданской об</w:t>
      </w:r>
      <w:r w:rsidRPr="00E427C3">
        <w:t>о</w:t>
      </w:r>
      <w:r w:rsidRPr="00E427C3">
        <w:t>роны по субъекту Российской Федерации.</w:t>
      </w:r>
    </w:p>
    <w:p w14:paraId="547543C4" w14:textId="77777777" w:rsidR="002601EE" w:rsidRPr="00E427C3" w:rsidRDefault="002601EE" w:rsidP="00200AC3">
      <w:pPr>
        <w:pStyle w:val="S9"/>
        <w:spacing w:line="240" w:lineRule="atLeast"/>
      </w:pPr>
      <w:r w:rsidRPr="00E427C3">
        <w:t>Последовательность прохождения сигнала оповещения гражданской обор</w:t>
      </w:r>
      <w:r w:rsidRPr="00E427C3">
        <w:t>о</w:t>
      </w:r>
      <w:r w:rsidRPr="00E427C3">
        <w:t>ны следующая:</w:t>
      </w:r>
    </w:p>
    <w:p w14:paraId="547543C5" w14:textId="77777777" w:rsidR="002601EE" w:rsidRPr="00E427C3" w:rsidRDefault="002601EE" w:rsidP="00200AC3">
      <w:pPr>
        <w:pStyle w:val="S9"/>
        <w:spacing w:line="240" w:lineRule="atLeast"/>
      </w:pPr>
      <w:r w:rsidRPr="00E427C3">
        <w:t>сигнал оповещения, поступивший в Главное управление МЧС России по субъекту Российской Федерации, по имеющимся каналам связи (по телефону, т</w:t>
      </w:r>
      <w:r w:rsidRPr="00E427C3">
        <w:t>е</w:t>
      </w:r>
      <w:r w:rsidRPr="00E427C3">
        <w:t>леграфу, аппаратуре оповещения) либо же по средствам радиосвязи передается в муниципальные органы управления по делам гражданской обороны и чрезвыча</w:t>
      </w:r>
      <w:r w:rsidRPr="00E427C3">
        <w:t>й</w:t>
      </w:r>
      <w:r w:rsidRPr="00E427C3">
        <w:t>ным ситуациям;</w:t>
      </w:r>
    </w:p>
    <w:p w14:paraId="547543C6" w14:textId="77777777" w:rsidR="002601EE" w:rsidRPr="00E427C3" w:rsidRDefault="002601EE" w:rsidP="00200AC3">
      <w:pPr>
        <w:pStyle w:val="S9"/>
        <w:spacing w:line="240" w:lineRule="atLeast"/>
      </w:pPr>
      <w:r w:rsidRPr="00E427C3">
        <w:t>сигнал оповещения, поступивший от вышестоящего ведомственного органа управления по делам гражданской обороны и чрезвычайным ситуациям, проходит по линиям связи через районные или городские узлы связи (по телефону или а</w:t>
      </w:r>
      <w:r w:rsidRPr="00E427C3">
        <w:t>п</w:t>
      </w:r>
      <w:r w:rsidRPr="00E427C3">
        <w:t>паратуре оповещения) до эксплуатирующей организации;</w:t>
      </w:r>
    </w:p>
    <w:p w14:paraId="547543C7" w14:textId="77777777" w:rsidR="002601EE" w:rsidRPr="00E427C3" w:rsidRDefault="002601EE" w:rsidP="00200AC3">
      <w:pPr>
        <w:pStyle w:val="S9"/>
        <w:spacing w:line="240" w:lineRule="atLeast"/>
      </w:pPr>
      <w:r w:rsidRPr="00E427C3">
        <w:t>сигнал доводится до организаций, расположенных на подведомственной административной территории, в том числе до ТЭЦ-3, в состав которой входят тепловые сети по ул. Большой и ул. Междуреченской;</w:t>
      </w:r>
    </w:p>
    <w:p w14:paraId="547543C8" w14:textId="77777777" w:rsidR="002601EE" w:rsidRPr="00E427C3" w:rsidRDefault="002601EE" w:rsidP="00200AC3">
      <w:pPr>
        <w:pStyle w:val="S9"/>
        <w:spacing w:line="240" w:lineRule="atLeast"/>
      </w:pPr>
      <w:r w:rsidRPr="00E427C3">
        <w:t>далее для доведения сигнала оповещения используются объектовые сист</w:t>
      </w:r>
      <w:r w:rsidRPr="00E427C3">
        <w:t>е</w:t>
      </w:r>
      <w:r w:rsidRPr="00E427C3">
        <w:t>мы оповещения, по которым сигнал оповещения доводится до всего персонала или отдельных должностных лиц, в том числе находящихся за пределами объекта. Объектовая система оповещения включает громкоговорящую, радио- и телефо</w:t>
      </w:r>
      <w:r w:rsidRPr="00E427C3">
        <w:t>н</w:t>
      </w:r>
      <w:r w:rsidRPr="00E427C3">
        <w:t>ную связь.</w:t>
      </w:r>
    </w:p>
    <w:p w14:paraId="547543C9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безаварийной остановке технологических процессов пред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сматриваются в случаях обеспечения прекращения производственной деятельн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сти линейных объектов в минимально возможные сроки после сигнала гражда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ской обороны без нарушения целостности технологического оборудования, а та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же для исключения или уменьшения масштабов появления вторичных поража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ю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щих факторов.</w:t>
      </w:r>
    </w:p>
    <w:p w14:paraId="547543CA" w14:textId="77777777" w:rsidR="002601EE" w:rsidRPr="00E427C3" w:rsidRDefault="002601EE" w:rsidP="00200AC3">
      <w:pPr>
        <w:pStyle w:val="S9"/>
        <w:spacing w:line="240" w:lineRule="atLeast"/>
      </w:pPr>
      <w:r w:rsidRPr="00E427C3">
        <w:t>На объектах ТЭЦ-3 имеются следующие системы оповещения о возникн</w:t>
      </w:r>
      <w:r w:rsidRPr="00E427C3">
        <w:t>о</w:t>
      </w:r>
      <w:r w:rsidRPr="00E427C3">
        <w:t>вении чрезвычайных ситуаций:</w:t>
      </w:r>
    </w:p>
    <w:p w14:paraId="547543CB" w14:textId="77777777" w:rsidR="002601EE" w:rsidRPr="00E427C3" w:rsidRDefault="002601EE" w:rsidP="00200AC3">
      <w:pPr>
        <w:pStyle w:val="S9"/>
        <w:spacing w:line="240" w:lineRule="atLeast"/>
      </w:pPr>
      <w:r w:rsidRPr="00E427C3">
        <w:t>громкоговорящая радиопоисковая связь (радиосеть включает в себя цепь громкоговорителей, подключенных параллельно, находящихся в цехах, масте</w:t>
      </w:r>
      <w:r w:rsidRPr="00E427C3">
        <w:t>р</w:t>
      </w:r>
      <w:r w:rsidRPr="00E427C3">
        <w:t>ских, отделах объекта и сеть микрофонов);</w:t>
      </w:r>
    </w:p>
    <w:p w14:paraId="547543CC" w14:textId="77777777" w:rsidR="002601EE" w:rsidRPr="00E427C3" w:rsidRDefault="002601EE" w:rsidP="00200AC3">
      <w:pPr>
        <w:pStyle w:val="S9"/>
        <w:spacing w:line="240" w:lineRule="atLeast"/>
      </w:pPr>
      <w:r w:rsidRPr="00E427C3">
        <w:t>селекторная связь;</w:t>
      </w:r>
    </w:p>
    <w:p w14:paraId="547543CD" w14:textId="77777777" w:rsidR="002601EE" w:rsidRPr="00E427C3" w:rsidRDefault="002601EE" w:rsidP="00200AC3">
      <w:pPr>
        <w:pStyle w:val="S9"/>
        <w:spacing w:line="240" w:lineRule="atLeast"/>
      </w:pPr>
      <w:r w:rsidRPr="00E427C3">
        <w:t>автоматическая телефонная связь;</w:t>
      </w:r>
    </w:p>
    <w:p w14:paraId="547543CE" w14:textId="77777777" w:rsidR="002601EE" w:rsidRPr="00E427C3" w:rsidRDefault="002601EE" w:rsidP="00200AC3">
      <w:pPr>
        <w:pStyle w:val="S9"/>
        <w:spacing w:line="240" w:lineRule="atLeast"/>
      </w:pPr>
      <w:r w:rsidRPr="00E427C3">
        <w:t xml:space="preserve">система оповещения о пожаре. </w:t>
      </w:r>
    </w:p>
    <w:p w14:paraId="547543CF" w14:textId="77777777"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При возникновении чрезвычайных ситуаций оповещение обслуживающего персонала тепловых сетей по ул. Большой и ул. Междуреченской осуществляется через существующую систему оповещения персонала ТЭЦ-3, а также через с</w:t>
      </w:r>
      <w:r w:rsidRPr="00E427C3">
        <w:t>и</w:t>
      </w:r>
      <w:r w:rsidRPr="00E427C3">
        <w:t>стему централизованного оповещения населения города Новосибирска (с испол</w:t>
      </w:r>
      <w:r w:rsidRPr="00E427C3">
        <w:t>ь</w:t>
      </w:r>
      <w:r w:rsidRPr="00E427C3">
        <w:t>зованием уличных сирен и громкоговорителей).</w:t>
      </w:r>
    </w:p>
    <w:p w14:paraId="547543D0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В соответствии с </w:t>
      </w:r>
      <w:r w:rsidR="00976459">
        <w:rPr>
          <w:rFonts w:ascii="Times New Roman" w:eastAsia="Times New Roman" w:hAnsi="Times New Roman" w:cs="Times New Roman"/>
          <w:sz w:val="28"/>
          <w:szCs w:val="24"/>
        </w:rPr>
        <w:t>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остановлением Правител</w:t>
      </w:r>
      <w:r w:rsidR="00A36766">
        <w:rPr>
          <w:rFonts w:ascii="Times New Roman" w:eastAsia="Times New Roman" w:hAnsi="Times New Roman" w:cs="Times New Roman"/>
          <w:sz w:val="28"/>
          <w:szCs w:val="24"/>
        </w:rPr>
        <w:t>ьства Российской Федерации от 10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.1</w:t>
      </w:r>
      <w:r w:rsidR="00A36766">
        <w:rPr>
          <w:rFonts w:ascii="Times New Roman" w:eastAsia="Times New Roman" w:hAnsi="Times New Roman" w:cs="Times New Roman"/>
          <w:sz w:val="28"/>
          <w:szCs w:val="24"/>
        </w:rPr>
        <w:t>1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.1996 № 1340 «О порядке создания и использования резервов материал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ных ресурсов для ликвидации чрезвычайных ситуаций природного и техногенн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го характера» резервы материальных средств для ликвидации чрезвычайных 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туаций создаются заблаговременно в целях экстренного привлечения необход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мых средств в случае возникновения чрезвычайных ситуаций и включают в себя:</w:t>
      </w:r>
    </w:p>
    <w:p w14:paraId="547543D1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транспортные средства;</w:t>
      </w:r>
    </w:p>
    <w:p w14:paraId="547543D2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пищевое сырье;</w:t>
      </w:r>
    </w:p>
    <w:p w14:paraId="547543D3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топливо;</w:t>
      </w:r>
    </w:p>
    <w:p w14:paraId="547543D4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шанцевый инструмент;</w:t>
      </w:r>
    </w:p>
    <w:p w14:paraId="547543D5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сменные части технологического оборудования;</w:t>
      </w:r>
    </w:p>
    <w:p w14:paraId="547543D6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медицинское имущество;</w:t>
      </w:r>
    </w:p>
    <w:p w14:paraId="547543D7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медикаменты;</w:t>
      </w:r>
    </w:p>
    <w:p w14:paraId="547543D8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средства связи;</w:t>
      </w:r>
    </w:p>
    <w:p w14:paraId="547543D9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средства индивидуальной защиты;</w:t>
      </w:r>
    </w:p>
    <w:p w14:paraId="547543DA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резервы финансовых ресурсов и другие материальные ресурсы.</w:t>
      </w:r>
    </w:p>
    <w:p w14:paraId="547543DB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Финансирование расходов по созданию, хранению, использованию и во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полнению резервов материальных ресурсов для ликвидации чрезвычайных ситу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ций осуществляется за счет собственных средств эксплуатирующей организации.</w:t>
      </w:r>
    </w:p>
    <w:p w14:paraId="547543DC" w14:textId="77777777" w:rsidR="002601EE" w:rsidRPr="00E427C3" w:rsidRDefault="002601EE" w:rsidP="00200AC3">
      <w:pPr>
        <w:pStyle w:val="S9"/>
        <w:spacing w:line="240" w:lineRule="atLeast"/>
      </w:pPr>
      <w:r w:rsidRPr="00E427C3">
        <w:t>Мероприятия по защите населения и территории в военное и мирное время.</w:t>
      </w:r>
    </w:p>
    <w:p w14:paraId="547543DD" w14:textId="77777777" w:rsidR="002601EE" w:rsidRPr="00E427C3" w:rsidRDefault="002601EE" w:rsidP="00200AC3">
      <w:pPr>
        <w:pStyle w:val="S9"/>
        <w:spacing w:line="240" w:lineRule="atLeast"/>
      </w:pPr>
      <w:r w:rsidRPr="00E427C3">
        <w:t>ТЭЦ-3, в состав которой входят тепловые сети по ул. Большой и ул. Междуреченской, является неотключаемым объектом в военное время, поэт</w:t>
      </w:r>
      <w:r w:rsidRPr="00E427C3">
        <w:t>о</w:t>
      </w:r>
      <w:r w:rsidRPr="00E427C3">
        <w:t>му она продолжает свою деятельность в соответствии с мобилизационным зад</w:t>
      </w:r>
      <w:r w:rsidRPr="00E427C3">
        <w:t>а</w:t>
      </w:r>
      <w:r w:rsidRPr="00E427C3">
        <w:t xml:space="preserve">нием. </w:t>
      </w:r>
    </w:p>
    <w:p w14:paraId="547543DE" w14:textId="77777777" w:rsidR="002601EE" w:rsidRPr="00E427C3" w:rsidRDefault="002601EE" w:rsidP="00200AC3">
      <w:pPr>
        <w:pStyle w:val="S9"/>
        <w:spacing w:line="240" w:lineRule="atLeast"/>
      </w:pPr>
      <w:r w:rsidRPr="00E427C3">
        <w:t>Тепловые сети по ул. Большой и ул. Междуреченской являются стациона</w:t>
      </w:r>
      <w:r w:rsidRPr="00E427C3">
        <w:t>р</w:t>
      </w:r>
      <w:r w:rsidRPr="00E427C3">
        <w:t>ными сооружениями, продолжающими функционирование в военное время. П</w:t>
      </w:r>
      <w:r w:rsidRPr="00E427C3">
        <w:t>е</w:t>
      </w:r>
      <w:r w:rsidRPr="00E427C3">
        <w:t>ремещение тепловых сетей по ул. Большой и ул. Междуреченской в другое место не предусматривается.</w:t>
      </w:r>
    </w:p>
    <w:p w14:paraId="547543DF" w14:textId="77777777" w:rsidR="002601EE" w:rsidRPr="00E427C3" w:rsidRDefault="002601EE" w:rsidP="00200AC3">
      <w:pPr>
        <w:pStyle w:val="S9"/>
        <w:spacing w:line="240" w:lineRule="atLeast"/>
      </w:pPr>
      <w:r w:rsidRPr="00E427C3">
        <w:t>Численность персонала, обслуживающего тепловые сети по ул. Большой и ул. Междуреченской, определяется администрацией эксплуатирующей организ</w:t>
      </w:r>
      <w:r w:rsidRPr="00E427C3">
        <w:t>а</w:t>
      </w:r>
      <w:r w:rsidRPr="00E427C3">
        <w:t>ции в соответствии с мобилизационным заданием ТЭЦ-3.</w:t>
      </w:r>
    </w:p>
    <w:p w14:paraId="547543E0" w14:textId="77777777" w:rsidR="002601EE" w:rsidRDefault="002601EE" w:rsidP="00200AC3">
      <w:pPr>
        <w:pStyle w:val="S9"/>
      </w:pPr>
    </w:p>
    <w:p w14:paraId="547543E1" w14:textId="77777777" w:rsidR="00161C89" w:rsidRDefault="00161C89" w:rsidP="00200AC3">
      <w:pPr>
        <w:pStyle w:val="S9"/>
      </w:pPr>
    </w:p>
    <w:p w14:paraId="547543E2" w14:textId="77777777" w:rsidR="00161C89" w:rsidRDefault="00161C89" w:rsidP="00200AC3">
      <w:pPr>
        <w:pStyle w:val="S9"/>
      </w:pPr>
    </w:p>
    <w:p w14:paraId="547543E3" w14:textId="77777777" w:rsidR="00161C89" w:rsidRDefault="00161C89" w:rsidP="00200AC3">
      <w:pPr>
        <w:pStyle w:val="S9"/>
      </w:pPr>
    </w:p>
    <w:p w14:paraId="547543E4" w14:textId="77777777" w:rsidR="00161C89" w:rsidRDefault="00161C89" w:rsidP="00200AC3">
      <w:pPr>
        <w:pStyle w:val="S9"/>
      </w:pPr>
    </w:p>
    <w:p w14:paraId="547543E5" w14:textId="77777777" w:rsidR="00161C89" w:rsidRDefault="00161C89" w:rsidP="00200AC3">
      <w:pPr>
        <w:pStyle w:val="S9"/>
      </w:pPr>
    </w:p>
    <w:p w14:paraId="547543E6" w14:textId="77777777" w:rsidR="00161C89" w:rsidRDefault="00161C89" w:rsidP="00200AC3">
      <w:pPr>
        <w:pStyle w:val="S9"/>
      </w:pPr>
    </w:p>
    <w:p w14:paraId="547543E7" w14:textId="77777777" w:rsidR="00161C89" w:rsidRDefault="00161C89" w:rsidP="00200AC3">
      <w:pPr>
        <w:pStyle w:val="S9"/>
      </w:pPr>
    </w:p>
    <w:p w14:paraId="547543E8" w14:textId="77777777" w:rsidR="00161C89" w:rsidRDefault="00161C89" w:rsidP="00200AC3">
      <w:pPr>
        <w:pStyle w:val="S9"/>
      </w:pPr>
    </w:p>
    <w:p w14:paraId="547543E9" w14:textId="77777777" w:rsidR="005D2198" w:rsidRDefault="00C50C19" w:rsidP="00200AC3">
      <w:pPr>
        <w:pStyle w:val="2ff0"/>
      </w:pPr>
      <w:bookmarkStart w:id="36" w:name="_Toc495587921"/>
      <w:r w:rsidRPr="00E427C3">
        <w:lastRenderedPageBreak/>
        <w:t>2.</w:t>
      </w:r>
      <w:r w:rsidR="002748FB" w:rsidRPr="00E427C3">
        <w:t>9.4</w:t>
      </w:r>
      <w:r w:rsidRPr="00E427C3">
        <w:t>.</w:t>
      </w:r>
      <w:r w:rsidR="004529C5" w:rsidRPr="00E427C3">
        <w:t xml:space="preserve"> </w:t>
      </w:r>
      <w:r w:rsidR="002601EE" w:rsidRPr="00E427C3">
        <w:t xml:space="preserve">Обоснование предложений по повышению устойчивости </w:t>
      </w:r>
    </w:p>
    <w:p w14:paraId="547543EA" w14:textId="77777777" w:rsidR="005D2198" w:rsidRDefault="002601EE" w:rsidP="00200AC3">
      <w:pPr>
        <w:pStyle w:val="2ff0"/>
      </w:pPr>
      <w:r w:rsidRPr="00E427C3">
        <w:t xml:space="preserve">функционирования территории города Новосибирска, защите и </w:t>
      </w:r>
    </w:p>
    <w:p w14:paraId="547543EB" w14:textId="77777777" w:rsidR="005D2198" w:rsidRDefault="002601EE" w:rsidP="00200AC3">
      <w:pPr>
        <w:pStyle w:val="2ff0"/>
      </w:pPr>
      <w:r w:rsidRPr="00E427C3">
        <w:t xml:space="preserve">жизнеобеспечению его населения в военное время и в чрезвычайных </w:t>
      </w:r>
    </w:p>
    <w:p w14:paraId="547543EC" w14:textId="77777777" w:rsidR="005D2198" w:rsidRDefault="002601EE" w:rsidP="00200AC3">
      <w:pPr>
        <w:pStyle w:val="2ff0"/>
      </w:pPr>
      <w:r w:rsidRPr="00E427C3">
        <w:t xml:space="preserve">ситуациях техногенного и природного характера с результатами </w:t>
      </w:r>
    </w:p>
    <w:p w14:paraId="547543ED" w14:textId="77777777" w:rsidR="005D2198" w:rsidRDefault="002601EE" w:rsidP="00200AC3">
      <w:pPr>
        <w:pStyle w:val="2ff0"/>
      </w:pPr>
      <w:r w:rsidRPr="00E427C3">
        <w:t xml:space="preserve">вариантной проработки проектных решений и выделением первой </w:t>
      </w:r>
    </w:p>
    <w:p w14:paraId="547543EE" w14:textId="77777777" w:rsidR="005D2198" w:rsidRDefault="002601EE" w:rsidP="00200AC3">
      <w:pPr>
        <w:pStyle w:val="2ff0"/>
      </w:pPr>
      <w:r w:rsidRPr="00E427C3">
        <w:t xml:space="preserve">очереди и расчетного срока осуществления мероприятий </w:t>
      </w:r>
    </w:p>
    <w:p w14:paraId="547543EF" w14:textId="77777777" w:rsidR="002601EE" w:rsidRPr="00E427C3" w:rsidRDefault="002601EE" w:rsidP="00200AC3">
      <w:pPr>
        <w:pStyle w:val="2ff0"/>
      </w:pPr>
      <w:r w:rsidRPr="00E427C3">
        <w:t xml:space="preserve">по гражданской обороне и </w:t>
      </w:r>
      <w:r w:rsidR="00161C89">
        <w:t xml:space="preserve">в </w:t>
      </w:r>
      <w:r w:rsidRPr="00E427C3">
        <w:t>чрезвычайных ситуаци</w:t>
      </w:r>
      <w:bookmarkEnd w:id="36"/>
      <w:r w:rsidR="00161C89">
        <w:t>ях</w:t>
      </w:r>
    </w:p>
    <w:p w14:paraId="547543F0" w14:textId="77777777" w:rsidR="00DE3BD9" w:rsidRDefault="00DE3BD9" w:rsidP="00200AC3">
      <w:pPr>
        <w:pStyle w:val="S9"/>
      </w:pPr>
    </w:p>
    <w:p w14:paraId="547543F1" w14:textId="77777777" w:rsidR="002601EE" w:rsidRPr="00E427C3" w:rsidRDefault="002601EE" w:rsidP="00200AC3">
      <w:pPr>
        <w:pStyle w:val="S9"/>
      </w:pPr>
      <w:r w:rsidRPr="00E427C3">
        <w:t>Мероприятия и обоснования предложений по повышению устойчивости функционирования территории города Новосибирска, защите и обеспечению его населения в военное время и в чрезвычайных ситуациях техногенного и приро</w:t>
      </w:r>
      <w:r w:rsidRPr="00E427C3">
        <w:t>д</w:t>
      </w:r>
      <w:r w:rsidRPr="00E427C3">
        <w:t>ного характера с результатами вариантной проработки проектных решений и в</w:t>
      </w:r>
      <w:r w:rsidRPr="00E427C3">
        <w:t>ы</w:t>
      </w:r>
      <w:r w:rsidRPr="00E427C3">
        <w:t xml:space="preserve">делением первой очереди и расчетного срока осуществления мероприятий по гражданской обороне и </w:t>
      </w:r>
      <w:r w:rsidR="00161C89">
        <w:t xml:space="preserve">в </w:t>
      </w:r>
      <w:r w:rsidRPr="00E427C3">
        <w:t>чрезвычайных ситуаци</w:t>
      </w:r>
      <w:r w:rsidR="00161C89">
        <w:t>ях</w:t>
      </w:r>
      <w:r w:rsidRPr="00E427C3">
        <w:t xml:space="preserve"> проектом планировки терр</w:t>
      </w:r>
      <w:r w:rsidRPr="00E427C3">
        <w:t>и</w:t>
      </w:r>
      <w:r w:rsidRPr="00E427C3">
        <w:t>тории не предусмотрены.</w:t>
      </w:r>
    </w:p>
    <w:p w14:paraId="547543F2" w14:textId="77777777" w:rsidR="002601EE" w:rsidRPr="00E427C3" w:rsidRDefault="002601EE" w:rsidP="00200AC3">
      <w:pPr>
        <w:pStyle w:val="S9"/>
      </w:pPr>
    </w:p>
    <w:p w14:paraId="547543F3" w14:textId="77777777" w:rsidR="005D2198" w:rsidRDefault="00C50C19" w:rsidP="00200AC3">
      <w:pPr>
        <w:pStyle w:val="2ff0"/>
      </w:pPr>
      <w:bookmarkStart w:id="37" w:name="_Toc495587922"/>
      <w:r w:rsidRPr="00E427C3">
        <w:t>2.</w:t>
      </w:r>
      <w:r w:rsidR="002748FB" w:rsidRPr="00E427C3">
        <w:t>9.5</w:t>
      </w:r>
      <w:r w:rsidRPr="00E427C3">
        <w:t>. </w:t>
      </w:r>
      <w:r w:rsidR="002601EE" w:rsidRPr="00E427C3">
        <w:t xml:space="preserve">Расчет численности населения, подлежащего рассредоточению и </w:t>
      </w:r>
    </w:p>
    <w:p w14:paraId="547543F4" w14:textId="77777777" w:rsidR="005D2198" w:rsidRDefault="002601EE" w:rsidP="00200AC3">
      <w:pPr>
        <w:pStyle w:val="2ff0"/>
      </w:pPr>
      <w:r w:rsidRPr="00E427C3">
        <w:t xml:space="preserve">эвакуации в безопасные районы, расчет эвакуации населения с определением количества, вместимости и расположения сборных эвакуационных пунктов </w:t>
      </w:r>
    </w:p>
    <w:p w14:paraId="547543F5" w14:textId="77777777" w:rsidR="002601EE" w:rsidRPr="00E427C3" w:rsidRDefault="002601EE" w:rsidP="00200AC3">
      <w:pPr>
        <w:pStyle w:val="2ff0"/>
      </w:pPr>
      <w:r w:rsidRPr="00E427C3">
        <w:t>в зависимости от радиуса доступности и времени сбора людей</w:t>
      </w:r>
      <w:bookmarkEnd w:id="37"/>
    </w:p>
    <w:p w14:paraId="547543F6" w14:textId="77777777" w:rsidR="002601EE" w:rsidRPr="00E427C3" w:rsidRDefault="002601EE" w:rsidP="00200AC3">
      <w:pPr>
        <w:pStyle w:val="S9"/>
      </w:pPr>
    </w:p>
    <w:p w14:paraId="547543F7" w14:textId="77777777" w:rsidR="002601EE" w:rsidRPr="00E427C3" w:rsidRDefault="002601EE" w:rsidP="00200AC3">
      <w:pPr>
        <w:pStyle w:val="S9"/>
      </w:pPr>
      <w:r w:rsidRPr="00E427C3">
        <w:t xml:space="preserve">Согласно проектной документации тепловые сети по ул. Большой и ул. Междуреченской находятся в радиусе доступности до ближайшего защитного сооружения гражданской обороны (далее – ЗС ГО) (500 м для категорированного города Новосибирска). </w:t>
      </w:r>
    </w:p>
    <w:p w14:paraId="547543F8" w14:textId="77777777" w:rsidR="002601EE" w:rsidRPr="00E427C3" w:rsidRDefault="002601EE" w:rsidP="00200AC3">
      <w:pPr>
        <w:pStyle w:val="S9"/>
      </w:pPr>
      <w:r w:rsidRPr="00E427C3">
        <w:t>Ближайшее ЗС ГО находится на территории ТЭЦ-3, расположенной на ра</w:t>
      </w:r>
      <w:r w:rsidRPr="00E427C3">
        <w:t>с</w:t>
      </w:r>
      <w:r w:rsidRPr="00E427C3">
        <w:t>стоянии 220 м от границ проекта планировки территории. Класс ЗС ГО – А-</w:t>
      </w:r>
      <w:r w:rsidRPr="00E427C3">
        <w:rPr>
          <w:lang w:val="en-US"/>
        </w:rPr>
        <w:t>IV</w:t>
      </w:r>
      <w:r w:rsidRPr="00E427C3">
        <w:t>, вместимость – 350 человек.</w:t>
      </w:r>
    </w:p>
    <w:p w14:paraId="547543F9" w14:textId="77777777" w:rsidR="002601EE" w:rsidRPr="00E427C3" w:rsidRDefault="002601EE" w:rsidP="00200AC3">
      <w:pPr>
        <w:pStyle w:val="S9"/>
      </w:pPr>
      <w:r w:rsidRPr="00E427C3">
        <w:t>Технология работы тепловых сетей по ул. Большой и ул. Междуреченской не предполагает увеличения существующей численности персонала ТЭЦ-3 и, как следствие, вместимост</w:t>
      </w:r>
      <w:r w:rsidR="00161C89">
        <w:t>и</w:t>
      </w:r>
      <w:r w:rsidRPr="00E427C3">
        <w:t xml:space="preserve"> ЗС ГО.</w:t>
      </w:r>
    </w:p>
    <w:p w14:paraId="547543FA" w14:textId="77777777" w:rsidR="002601EE" w:rsidRPr="00E427C3" w:rsidRDefault="002601EE" w:rsidP="00200AC3">
      <w:pPr>
        <w:pStyle w:val="S9"/>
      </w:pPr>
      <w:r w:rsidRPr="00E427C3">
        <w:t xml:space="preserve">Существующее ЗС ГО соответствует наибольшей работающей смене </w:t>
      </w:r>
      <w:r w:rsidR="00C50C19" w:rsidRPr="00E427C3">
        <w:t xml:space="preserve">    </w:t>
      </w:r>
      <w:r w:rsidRPr="00E427C3">
        <w:t>ТЭЦ-3.</w:t>
      </w:r>
    </w:p>
    <w:p w14:paraId="547543FB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Сеть дорог на прилегающих к тепловым сетям территориях позволяет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изводить эвакуацию людей в различных направлениях.</w:t>
      </w:r>
    </w:p>
    <w:p w14:paraId="547543FC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 возникновении аварии экстренную эвакуацию персонала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необходимо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 производить в направлении, перпендикулярном направлению ветра и указанном в передаваемом сигнале оповещения.</w:t>
      </w:r>
    </w:p>
    <w:p w14:paraId="547543FD" w14:textId="77777777" w:rsidR="002601EE" w:rsidRPr="00E427C3" w:rsidRDefault="002601EE" w:rsidP="00200AC3">
      <w:pPr>
        <w:pStyle w:val="S9"/>
      </w:pPr>
    </w:p>
    <w:p w14:paraId="547543FE" w14:textId="77777777" w:rsidR="005D2198" w:rsidRDefault="00C50C19" w:rsidP="00200AC3">
      <w:pPr>
        <w:pStyle w:val="2ff0"/>
      </w:pPr>
      <w:r w:rsidRPr="00E427C3">
        <w:t>2.</w:t>
      </w:r>
      <w:r w:rsidR="002748FB" w:rsidRPr="00E427C3">
        <w:t>9.6</w:t>
      </w:r>
      <w:r w:rsidRPr="00E427C3">
        <w:t>.</w:t>
      </w:r>
      <w:bookmarkStart w:id="38" w:name="_Toc495587923"/>
      <w:r w:rsidRPr="00E427C3">
        <w:t> </w:t>
      </w:r>
      <w:r w:rsidR="002601EE" w:rsidRPr="00E427C3">
        <w:t xml:space="preserve">Информация о необходимости осуществления мероприятий по </w:t>
      </w:r>
    </w:p>
    <w:p w14:paraId="547543FF" w14:textId="77777777" w:rsidR="002601EE" w:rsidRPr="00E427C3" w:rsidRDefault="002601EE" w:rsidP="00200AC3">
      <w:pPr>
        <w:pStyle w:val="2ff0"/>
      </w:pPr>
      <w:r w:rsidRPr="00E427C3">
        <w:t>обеспечению пожарной безопасности</w:t>
      </w:r>
      <w:bookmarkEnd w:id="38"/>
    </w:p>
    <w:p w14:paraId="54754400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54754401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Пожарная безопасность тепловых сетей обеспечивается системами предо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вращения пожар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>а и противопожарной защиты, в том числе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 организационно-техническими мероприятиями.</w:t>
      </w:r>
    </w:p>
    <w:p w14:paraId="54754402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lastRenderedPageBreak/>
        <w:t>Предотвращение пожара проектируемых тепловых сетей достигается предотвращением образования горючей среды и предотвращением образования в горючей среде источников зажигания.</w:t>
      </w:r>
    </w:p>
    <w:p w14:paraId="54754403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Предотвращение образования горючей среды обеспечивается:</w:t>
      </w:r>
    </w:p>
    <w:p w14:paraId="54754404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для отделок и облицовок конструкций негорючих веществ и материалов, материалов с низкими показателями горючести, воспламеняемости, распространения пламени по поверхности, дымообразующей способности и то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сичности;</w:t>
      </w:r>
    </w:p>
    <w:p w14:paraId="54754405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ограничением массы и (или) объема горючих веществ, материалов и бе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з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опасным способом их размещения;</w:t>
      </w:r>
    </w:p>
    <w:p w14:paraId="54754406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изоляцией горючей среды.</w:t>
      </w:r>
    </w:p>
    <w:p w14:paraId="54754407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Предотвращение образования в горючей среде источников зажигания обе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печивается:</w:t>
      </w:r>
    </w:p>
    <w:p w14:paraId="54754408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механизмов, оборудования, устройств, при эксплуатации 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торых не образуются источники зажигания;</w:t>
      </w:r>
    </w:p>
    <w:p w14:paraId="54754409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электрооборудования в соответствии с требованиями Правил устройства электроустановок;</w:t>
      </w:r>
    </w:p>
    <w:p w14:paraId="5475440A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выполнением действующих строительных норм, правил и стандартов.</w:t>
      </w:r>
    </w:p>
    <w:p w14:paraId="5475440B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противопожарной защите направлены на решение задач, кот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рые предусматривают:</w:t>
      </w:r>
    </w:p>
    <w:p w14:paraId="5475440C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защиту людей от опасных факторов пожара;</w:t>
      </w:r>
    </w:p>
    <w:p w14:paraId="5475440D" w14:textId="77777777"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технические мероприятия по ограничению распространения пожаров и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дуктов горения, использованию систем противопожарной защиты для своевр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менного обнаружения, локализации и ликвидации пожаров.</w:t>
      </w:r>
    </w:p>
    <w:p w14:paraId="5475440E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реализации задач организационно-технического характера предусматривают:</w:t>
      </w:r>
    </w:p>
    <w:p w14:paraId="5475440F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 сертифицированных веществ, материалов, изделий в части обеспечения пожарной безопасности;</w:t>
      </w:r>
    </w:p>
    <w:p w14:paraId="54754410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организацию обучения работников, осуществляющих строительство и эк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плуатацию проектируемых тепловых сетей, правилам пожарной безопасности;</w:t>
      </w:r>
    </w:p>
    <w:p w14:paraId="54754411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разработку и реализацию норм и правил пожарной безопасности, инстру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ций о порядке обращения с пожароопасными веществами и материалами, о 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блюдении противопожарного режима и действиях людей при возникновении 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жара;</w:t>
      </w:r>
    </w:p>
    <w:p w14:paraId="54754412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изготовление и применение средств наглядной агитации по обеспечению пожарной безопасности;</w:t>
      </w:r>
    </w:p>
    <w:p w14:paraId="54754413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разработку мероприятий по действиям персонала в случае возникновения пожара и организации эвакуации людей.</w:t>
      </w:r>
    </w:p>
    <w:p w14:paraId="54754414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Основные проектные решения, обеспечивающие пожарную безопасность проектируемых тепловых сетей:</w:t>
      </w:r>
    </w:p>
    <w:p w14:paraId="54754415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выдержаны нормативные расстояния от строительных конструкций тепл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вых сетей и оболочки изоляции трубопроводов до зданий, сооружений и инж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нерных сетей:</w:t>
      </w:r>
    </w:p>
    <w:p w14:paraId="54754416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4,0 м до воздушной линии электропередачи при наибольшей стр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ле провеса проводов при напряжении 35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-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110 кВ (по вертикали);</w:t>
      </w:r>
    </w:p>
    <w:p w14:paraId="54754417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lastRenderedPageBreak/>
        <w:t>не менее 5,0 м до воздушной линии электропередачи при наибольшей стр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ле провеса проводов при напряжении 220 кВ (по вертикали);</w:t>
      </w:r>
    </w:p>
    <w:p w14:paraId="54754418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4,0 м до воздушной линии электропередачи с наибольшим откл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нением проводов при напряжении 35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-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110 кВ (по горизонтали);</w:t>
      </w:r>
    </w:p>
    <w:p w14:paraId="54754419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5,0 м до воздушной линии электропередачи с наибольшим откл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нением проводов при напряжении 220 кВ (по горизонтали);</w:t>
      </w:r>
    </w:p>
    <w:p w14:paraId="5475441A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2,0 м до ствола дерева;</w:t>
      </w:r>
    </w:p>
    <w:p w14:paraId="5475441B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1,5 м до автодороги;</w:t>
      </w:r>
    </w:p>
    <w:p w14:paraId="5475441C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надземный трубопровод выполнен из негорючего материала – стали;</w:t>
      </w:r>
    </w:p>
    <w:p w14:paraId="5475441D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подъезд пожарных автомобилей к трубопроводу предусмотрен по автодор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гам. </w:t>
      </w:r>
    </w:p>
    <w:p w14:paraId="5475441E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Основные организационно-технические мероприятия, обеспечивающие 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жарную безопасность проектируемых тепловых сетей:</w:t>
      </w:r>
    </w:p>
    <w:p w14:paraId="5475441F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регулярный обход трассы персоналом эксплуатирующей организации;</w:t>
      </w:r>
    </w:p>
    <w:p w14:paraId="54754420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установка опознавательных знаков вдоль трассы, в местах поворота, в м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стах врезки;</w:t>
      </w:r>
    </w:p>
    <w:p w14:paraId="54754421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перед пуском воды производится продувка трубопровода;</w:t>
      </w:r>
    </w:p>
    <w:p w14:paraId="54754422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ремонтные работы выполняются с использованием искробезопасного об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рудования.</w:t>
      </w:r>
    </w:p>
    <w:p w14:paraId="54754423" w14:textId="77777777"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>Ближайший пожарный пост – отдельный пожарно-спасательный пост п</w:t>
      </w:r>
      <w:r w:rsidRPr="00E427C3">
        <w:rPr>
          <w:szCs w:val="28"/>
        </w:rPr>
        <w:t>о</w:t>
      </w:r>
      <w:r w:rsidRPr="00E427C3">
        <w:rPr>
          <w:szCs w:val="28"/>
        </w:rPr>
        <w:t>жарно-спасательной части № 15 Федерального государственного казенного учр</w:t>
      </w:r>
      <w:r w:rsidRPr="00E427C3">
        <w:rPr>
          <w:szCs w:val="28"/>
        </w:rPr>
        <w:t>е</w:t>
      </w:r>
      <w:r w:rsidRPr="00E427C3">
        <w:rPr>
          <w:szCs w:val="28"/>
        </w:rPr>
        <w:t>ждения «1 отряд Федеральной противопожарной службы по Новосибирской обл</w:t>
      </w:r>
      <w:r w:rsidRPr="00E427C3">
        <w:rPr>
          <w:szCs w:val="28"/>
        </w:rPr>
        <w:t>а</w:t>
      </w:r>
      <w:r w:rsidRPr="00E427C3">
        <w:rPr>
          <w:szCs w:val="28"/>
        </w:rPr>
        <w:t>сти» располагается по ул. Полярн</w:t>
      </w:r>
      <w:r w:rsidR="00161C89">
        <w:rPr>
          <w:szCs w:val="28"/>
        </w:rPr>
        <w:t>ой</w:t>
      </w:r>
      <w:r w:rsidRPr="00E427C3">
        <w:rPr>
          <w:szCs w:val="28"/>
        </w:rPr>
        <w:t>, 22</w:t>
      </w:r>
      <w:r w:rsidR="00C50C19" w:rsidRPr="00E427C3">
        <w:rPr>
          <w:szCs w:val="28"/>
        </w:rPr>
        <w:t>,</w:t>
      </w:r>
      <w:r w:rsidRPr="00E427C3">
        <w:rPr>
          <w:szCs w:val="28"/>
        </w:rPr>
        <w:t xml:space="preserve"> к</w:t>
      </w:r>
      <w:r w:rsidR="00161C89">
        <w:rPr>
          <w:szCs w:val="28"/>
        </w:rPr>
        <w:t>орпус</w:t>
      </w:r>
      <w:r w:rsidRPr="00E427C3">
        <w:rPr>
          <w:szCs w:val="28"/>
        </w:rPr>
        <w:t> 1, на удалении порядка 1 км от границ проекта планировки территории.</w:t>
      </w:r>
    </w:p>
    <w:p w14:paraId="54754424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Ближайшие пожарные части:</w:t>
      </w:r>
    </w:p>
    <w:p w14:paraId="54754425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пожарно-спасательная часть № 6 Федерального государственного казенного учреждения «1 отряд Федеральной противопожарной службы по Новосибирской области» </w:t>
      </w:r>
      <w:r w:rsidRPr="00E427C3">
        <w:t>располагается на удалении порядка 2 – 4 км от границ проекта план</w:t>
      </w:r>
      <w:r w:rsidRPr="00E427C3">
        <w:t>и</w:t>
      </w:r>
      <w:r w:rsidRPr="00E427C3">
        <w:t>ровки территории по ул. Широк</w:t>
      </w:r>
      <w:r w:rsidR="00161C89">
        <w:t>ой</w:t>
      </w:r>
      <w:r w:rsidRPr="00E427C3">
        <w:t xml:space="preserve"> 38;</w:t>
      </w:r>
    </w:p>
    <w:p w14:paraId="54754426" w14:textId="77777777"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пожарно-спасательная часть № 15 Федерального государственного казенн</w:t>
      </w:r>
      <w:r w:rsidRPr="00E427C3">
        <w:rPr>
          <w:szCs w:val="28"/>
        </w:rPr>
        <w:t>о</w:t>
      </w:r>
      <w:r w:rsidRPr="00E427C3">
        <w:rPr>
          <w:szCs w:val="28"/>
        </w:rPr>
        <w:t>го учреждения «1 отряд Федеральной противопожарной службы по Новосиби</w:t>
      </w:r>
      <w:r w:rsidRPr="00E427C3">
        <w:rPr>
          <w:szCs w:val="28"/>
        </w:rPr>
        <w:t>р</w:t>
      </w:r>
      <w:r w:rsidRPr="00E427C3">
        <w:rPr>
          <w:szCs w:val="28"/>
        </w:rPr>
        <w:t xml:space="preserve">ской области» </w:t>
      </w:r>
      <w:r w:rsidRPr="00E427C3">
        <w:t>располагается на удалении порядка 4 км от границ проекта план</w:t>
      </w:r>
      <w:r w:rsidRPr="00E427C3">
        <w:t>и</w:t>
      </w:r>
      <w:r w:rsidRPr="00E427C3">
        <w:t>ровки территории по ул. Станционн</w:t>
      </w:r>
      <w:r w:rsidR="00161C89">
        <w:t>ой,</w:t>
      </w:r>
      <w:r w:rsidRPr="00E427C3">
        <w:t xml:space="preserve"> 78</w:t>
      </w:r>
      <w:r w:rsidR="00C50C19" w:rsidRPr="00E427C3">
        <w:t>,</w:t>
      </w:r>
      <w:r w:rsidRPr="00E427C3">
        <w:t xml:space="preserve"> к</w:t>
      </w:r>
      <w:r w:rsidR="00161C89">
        <w:t>орпус</w:t>
      </w:r>
      <w:r w:rsidRPr="00E427C3">
        <w:t xml:space="preserve"> 2.</w:t>
      </w:r>
    </w:p>
    <w:p w14:paraId="54754427" w14:textId="77777777"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</w:p>
    <w:p w14:paraId="54754428" w14:textId="77777777" w:rsidR="002601EE" w:rsidRPr="00E427C3" w:rsidRDefault="002601EE" w:rsidP="002601EE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</w:p>
    <w:p w14:paraId="54754429" w14:textId="77777777" w:rsidR="005D2198" w:rsidRDefault="002601EE" w:rsidP="00161C89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0"/>
        <w:jc w:val="center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  <w:r w:rsidRPr="00E427C3">
        <w:rPr>
          <w:rStyle w:val="af5"/>
          <w:rFonts w:ascii="Times New Roman" w:hAnsi="Times New Roman"/>
          <w:color w:val="auto"/>
          <w:sz w:val="28"/>
          <w:szCs w:val="28"/>
          <w:u w:val="none"/>
        </w:rPr>
        <w:t>___________</w:t>
      </w:r>
    </w:p>
    <w:p w14:paraId="5475442A" w14:textId="77777777" w:rsidR="005D2198" w:rsidRDefault="005D2198" w:rsidP="005D2198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142"/>
        <w:jc w:val="center"/>
        <w:rPr>
          <w:szCs w:val="28"/>
        </w:rPr>
        <w:sectPr w:rsidR="005D2198" w:rsidSect="00E4228E">
          <w:headerReference w:type="default" r:id="rId22"/>
          <w:footerReference w:type="default" r:id="rId23"/>
          <w:headerReference w:type="first" r:id="rId24"/>
          <w:type w:val="continuous"/>
          <w:pgSz w:w="11907" w:h="16839" w:code="9"/>
          <w:pgMar w:top="1135" w:right="567" w:bottom="709" w:left="1418" w:header="568" w:footer="709" w:gutter="0"/>
          <w:pgNumType w:start="17"/>
          <w:cols w:space="708"/>
          <w:titlePg/>
          <w:docGrid w:linePitch="381"/>
        </w:sectPr>
      </w:pPr>
    </w:p>
    <w:p w14:paraId="5475442B" w14:textId="77777777" w:rsidR="008E32E6" w:rsidRDefault="008E32E6" w:rsidP="00FE2DD8">
      <w:pPr>
        <w:ind w:firstLine="0"/>
        <w:jc w:val="center"/>
        <w:rPr>
          <w:szCs w:val="24"/>
          <w:highlight w:val="lightGray"/>
        </w:rPr>
        <w:sectPr w:rsidR="008E32E6" w:rsidSect="00FE2DD8">
          <w:pgSz w:w="11907" w:h="16839" w:code="9"/>
          <w:pgMar w:top="1135" w:right="567" w:bottom="709" w:left="709" w:header="568" w:footer="709" w:gutter="0"/>
          <w:cols w:space="708"/>
          <w:titlePg/>
          <w:docGrid w:linePitch="381"/>
        </w:sectPr>
      </w:pPr>
      <w:r>
        <w:rPr>
          <w:noProof/>
          <w:szCs w:val="24"/>
        </w:rPr>
        <w:lastRenderedPageBreak/>
        <w:drawing>
          <wp:inline distT="0" distB="0" distL="0" distR="0" wp14:anchorId="54754734" wp14:editId="54754735">
            <wp:extent cx="6737350" cy="9521825"/>
            <wp:effectExtent l="19050" t="0" r="6350" b="0"/>
            <wp:docPr id="4" name="Рисунок 3" descr="Приложение 1 чертеж КЛ (Лис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2C" w14:textId="77777777" w:rsidR="008E32E6" w:rsidRDefault="008E32E6" w:rsidP="0064484B">
      <w:pPr>
        <w:ind w:firstLine="0"/>
        <w:jc w:val="left"/>
        <w:rPr>
          <w:sz w:val="27"/>
          <w:szCs w:val="27"/>
        </w:rPr>
        <w:sectPr w:rsidR="008E32E6" w:rsidSect="008E32E6">
          <w:pgSz w:w="11907" w:h="16839" w:code="9"/>
          <w:pgMar w:top="851" w:right="567" w:bottom="709" w:left="709" w:header="568" w:footer="709" w:gutter="0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54754736" wp14:editId="54754737">
            <wp:extent cx="6737350" cy="9521825"/>
            <wp:effectExtent l="19050" t="0" r="6350" b="0"/>
            <wp:docPr id="7" name="Рисунок 6" descr="Приложение 1 чертеж КЛ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2D" w14:textId="77777777" w:rsidR="008E32E6" w:rsidRDefault="008E32E6" w:rsidP="0064484B">
      <w:pPr>
        <w:ind w:firstLine="0"/>
        <w:jc w:val="left"/>
        <w:rPr>
          <w:sz w:val="27"/>
          <w:szCs w:val="27"/>
        </w:rPr>
        <w:sectPr w:rsidR="008E32E6" w:rsidSect="008E32E6">
          <w:pgSz w:w="11907" w:h="16839" w:code="9"/>
          <w:pgMar w:top="851" w:right="567" w:bottom="567" w:left="709" w:header="568" w:footer="709" w:gutter="0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54754738" wp14:editId="54754739">
            <wp:extent cx="6750685" cy="4776470"/>
            <wp:effectExtent l="19050" t="0" r="0" b="0"/>
            <wp:docPr id="8" name="Рисунок 7" descr="Приложение 1 чертеж КЛ (Лис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3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2E" w14:textId="77777777" w:rsidR="008E32E6" w:rsidRDefault="008E32E6" w:rsidP="0064484B">
      <w:pPr>
        <w:ind w:firstLine="0"/>
        <w:jc w:val="left"/>
        <w:rPr>
          <w:sz w:val="27"/>
          <w:szCs w:val="27"/>
        </w:rPr>
        <w:sectPr w:rsidR="008E32E6" w:rsidSect="008E32E6">
          <w:pgSz w:w="11907" w:h="16839" w:code="9"/>
          <w:pgMar w:top="851" w:right="567" w:bottom="709" w:left="709" w:header="568" w:footer="709" w:gutter="0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5475473A" wp14:editId="5475473B">
            <wp:extent cx="6750685" cy="4776470"/>
            <wp:effectExtent l="19050" t="0" r="0" b="0"/>
            <wp:docPr id="9" name="Рисунок 8" descr="Приложение 1 чертеж КЛ (Лис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4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2F" w14:textId="77777777" w:rsidR="008E32E6" w:rsidRDefault="008E32E6" w:rsidP="0064484B">
      <w:pPr>
        <w:ind w:firstLine="0"/>
        <w:jc w:val="left"/>
        <w:rPr>
          <w:sz w:val="27"/>
          <w:szCs w:val="27"/>
        </w:rPr>
        <w:sectPr w:rsidR="008E32E6" w:rsidSect="008E32E6">
          <w:pgSz w:w="11907" w:h="16839" w:code="9"/>
          <w:pgMar w:top="851" w:right="567" w:bottom="709" w:left="709" w:header="568" w:footer="709" w:gutter="0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5475473C" wp14:editId="5475473D">
            <wp:extent cx="6750685" cy="4776470"/>
            <wp:effectExtent l="19050" t="0" r="0" b="0"/>
            <wp:docPr id="14" name="Рисунок 13" descr="Приложение 1 чертеж КЛ (Лис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5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30" w14:textId="77777777" w:rsidR="0064484B" w:rsidRDefault="008E32E6" w:rsidP="0064484B">
      <w:pPr>
        <w:ind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5475473E" wp14:editId="5475473F">
            <wp:extent cx="6737350" cy="9521825"/>
            <wp:effectExtent l="19050" t="0" r="6350" b="0"/>
            <wp:docPr id="15" name="Рисунок 14" descr="Приложение 1 чертеж КЛ (Лист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6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431" w14:textId="77777777" w:rsidR="00A25A5A" w:rsidRDefault="00A25A5A">
      <w:pPr>
        <w:ind w:firstLine="0"/>
        <w:jc w:val="left"/>
        <w:rPr>
          <w:sz w:val="27"/>
          <w:szCs w:val="27"/>
        </w:rPr>
        <w:sectPr w:rsidR="00A25A5A" w:rsidSect="008E32E6">
          <w:pgSz w:w="11907" w:h="16839" w:code="9"/>
          <w:pgMar w:top="851" w:right="567" w:bottom="709" w:left="709" w:header="568" w:footer="709" w:gutter="0"/>
          <w:cols w:space="708"/>
          <w:titlePg/>
          <w:docGrid w:linePitch="381"/>
        </w:sectPr>
      </w:pPr>
    </w:p>
    <w:p w14:paraId="54754432" w14:textId="77777777" w:rsidR="00EE64B3" w:rsidRPr="005D2198" w:rsidRDefault="00EE64B3" w:rsidP="00EE64B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5D219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54754433" w14:textId="77777777" w:rsidR="00EE64B3" w:rsidRPr="005D2198" w:rsidRDefault="00EE64B3" w:rsidP="00EE64B3">
      <w:pPr>
        <w:ind w:left="5040" w:firstLine="1481"/>
        <w:jc w:val="left"/>
        <w:rPr>
          <w:sz w:val="24"/>
          <w:szCs w:val="24"/>
        </w:rPr>
      </w:pPr>
      <w:r w:rsidRPr="005D2198">
        <w:rPr>
          <w:sz w:val="24"/>
          <w:szCs w:val="24"/>
        </w:rPr>
        <w:t>к чертежу красных линий</w:t>
      </w:r>
    </w:p>
    <w:p w14:paraId="54754434" w14:textId="77777777" w:rsidR="00EE64B3" w:rsidRPr="00122CD6" w:rsidRDefault="00EE64B3" w:rsidP="00EE64B3">
      <w:pPr>
        <w:ind w:firstLine="0"/>
        <w:jc w:val="center"/>
        <w:rPr>
          <w:bCs/>
          <w:szCs w:val="28"/>
        </w:rPr>
      </w:pPr>
    </w:p>
    <w:p w14:paraId="54754435" w14:textId="77777777" w:rsidR="00EE64B3" w:rsidRPr="00122CD6" w:rsidRDefault="00EE64B3" w:rsidP="00EE64B3">
      <w:pPr>
        <w:ind w:firstLine="0"/>
        <w:jc w:val="center"/>
        <w:rPr>
          <w:bCs/>
          <w:szCs w:val="28"/>
        </w:rPr>
      </w:pPr>
    </w:p>
    <w:p w14:paraId="54754436" w14:textId="77777777" w:rsidR="00EE64B3" w:rsidRPr="00122CD6" w:rsidRDefault="00EE64B3" w:rsidP="00EE64B3">
      <w:pPr>
        <w:ind w:firstLine="0"/>
        <w:jc w:val="center"/>
        <w:rPr>
          <w:b/>
          <w:bCs/>
          <w:szCs w:val="28"/>
        </w:rPr>
      </w:pPr>
      <w:r w:rsidRPr="00122CD6">
        <w:rPr>
          <w:b/>
          <w:bCs/>
          <w:szCs w:val="28"/>
        </w:rPr>
        <w:t>ПЕРЕЧЕНЬ</w:t>
      </w:r>
    </w:p>
    <w:p w14:paraId="54754437" w14:textId="77777777" w:rsidR="00EE64B3" w:rsidRDefault="00EE64B3" w:rsidP="00EE64B3">
      <w:pPr>
        <w:ind w:firstLine="0"/>
        <w:jc w:val="center"/>
        <w:rPr>
          <w:b/>
          <w:szCs w:val="28"/>
        </w:rPr>
      </w:pPr>
      <w:r w:rsidRPr="00122CD6">
        <w:rPr>
          <w:b/>
          <w:szCs w:val="28"/>
        </w:rPr>
        <w:t>координат характерных точек устанавливаемых красных линий</w:t>
      </w:r>
    </w:p>
    <w:p w14:paraId="54754438" w14:textId="77777777" w:rsidR="00EE64B3" w:rsidRDefault="00EE64B3" w:rsidP="00EE64B3">
      <w:pPr>
        <w:ind w:firstLine="0"/>
        <w:jc w:val="center"/>
        <w:rPr>
          <w:b/>
          <w:szCs w:val="28"/>
        </w:rPr>
      </w:pPr>
    </w:p>
    <w:tbl>
      <w:tblPr>
        <w:tblStyle w:val="2ff3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EE64B3" w:rsidRPr="00DE3BD9" w14:paraId="5475443B" w14:textId="77777777" w:rsidTr="00EB2DCE">
        <w:trPr>
          <w:trHeight w:val="300"/>
          <w:jc w:val="center"/>
        </w:trPr>
        <w:tc>
          <w:tcPr>
            <w:tcW w:w="1014" w:type="pct"/>
            <w:vMerge w:val="restart"/>
          </w:tcPr>
          <w:p w14:paraId="5475443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3986" w:type="pct"/>
            <w:gridSpan w:val="2"/>
          </w:tcPr>
          <w:p w14:paraId="5475443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EE64B3" w:rsidRPr="00DE3BD9" w14:paraId="5475443F" w14:textId="77777777" w:rsidTr="00EB2DCE">
        <w:trPr>
          <w:trHeight w:val="340"/>
          <w:jc w:val="center"/>
        </w:trPr>
        <w:tc>
          <w:tcPr>
            <w:tcW w:w="1014" w:type="pct"/>
            <w:vMerge/>
          </w:tcPr>
          <w:p w14:paraId="5475443C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14:paraId="5475443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5475443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14:paraId="54754440" w14:textId="77777777" w:rsidR="00EE64B3" w:rsidRPr="00DE3BD9" w:rsidRDefault="00EE64B3" w:rsidP="00EE64B3">
      <w:pPr>
        <w:ind w:firstLine="0"/>
        <w:jc w:val="left"/>
        <w:rPr>
          <w:sz w:val="2"/>
          <w:szCs w:val="2"/>
        </w:rPr>
      </w:pPr>
    </w:p>
    <w:tbl>
      <w:tblPr>
        <w:tblStyle w:val="2ff3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EE64B3" w:rsidRPr="00DE3BD9" w14:paraId="54754444" w14:textId="77777777" w:rsidTr="00EB2DCE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5475444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5475444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14:paraId="5475444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EE64B3" w:rsidRPr="00DE3BD9" w14:paraId="5475444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4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5475444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485895.060</w:t>
            </w:r>
          </w:p>
        </w:tc>
        <w:tc>
          <w:tcPr>
            <w:tcW w:w="1946" w:type="pct"/>
            <w:vAlign w:val="center"/>
          </w:tcPr>
          <w:p w14:paraId="5475444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4193946.780</w:t>
            </w:r>
          </w:p>
        </w:tc>
      </w:tr>
      <w:tr w:rsidR="00EE64B3" w:rsidRPr="00DE3BD9" w14:paraId="5475444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4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center"/>
          </w:tcPr>
          <w:p w14:paraId="5475444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485846.500</w:t>
            </w:r>
          </w:p>
        </w:tc>
        <w:tc>
          <w:tcPr>
            <w:tcW w:w="1946" w:type="pct"/>
            <w:vAlign w:val="center"/>
          </w:tcPr>
          <w:p w14:paraId="5475444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4193994.100</w:t>
            </w:r>
          </w:p>
        </w:tc>
      </w:tr>
      <w:tr w:rsidR="00EE64B3" w:rsidRPr="00DE3BD9" w14:paraId="5475445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4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center"/>
          </w:tcPr>
          <w:p w14:paraId="5475444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485768.130</w:t>
            </w:r>
          </w:p>
        </w:tc>
        <w:tc>
          <w:tcPr>
            <w:tcW w:w="1946" w:type="pct"/>
            <w:vAlign w:val="center"/>
          </w:tcPr>
          <w:p w14:paraId="5475444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4193934.840</w:t>
            </w:r>
          </w:p>
        </w:tc>
      </w:tr>
      <w:tr w:rsidR="00EE64B3" w:rsidRPr="00DE3BD9" w14:paraId="5475445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5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center"/>
          </w:tcPr>
          <w:p w14:paraId="5475445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485756.280</w:t>
            </w:r>
          </w:p>
        </w:tc>
        <w:tc>
          <w:tcPr>
            <w:tcW w:w="1946" w:type="pct"/>
            <w:vAlign w:val="center"/>
          </w:tcPr>
          <w:p w14:paraId="5475445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4193897.160</w:t>
            </w:r>
          </w:p>
        </w:tc>
      </w:tr>
      <w:tr w:rsidR="00EE64B3" w:rsidRPr="00DE3BD9" w14:paraId="5475445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5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center"/>
          </w:tcPr>
          <w:p w14:paraId="5475445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485737.900</w:t>
            </w:r>
          </w:p>
        </w:tc>
        <w:tc>
          <w:tcPr>
            <w:tcW w:w="1946" w:type="pct"/>
            <w:vAlign w:val="center"/>
          </w:tcPr>
          <w:p w14:paraId="5475445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4193898.380</w:t>
            </w:r>
          </w:p>
        </w:tc>
      </w:tr>
      <w:tr w:rsidR="00EE64B3" w:rsidRPr="00DE3BD9" w14:paraId="5475445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5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center"/>
          </w:tcPr>
          <w:p w14:paraId="5475445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485734.150</w:t>
            </w:r>
          </w:p>
        </w:tc>
        <w:tc>
          <w:tcPr>
            <w:tcW w:w="1946" w:type="pct"/>
            <w:vAlign w:val="center"/>
          </w:tcPr>
          <w:p w14:paraId="5475445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4193833.670</w:t>
            </w:r>
          </w:p>
        </w:tc>
      </w:tr>
      <w:tr w:rsidR="00EE64B3" w:rsidRPr="00DE3BD9" w14:paraId="5475446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5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center"/>
          </w:tcPr>
          <w:p w14:paraId="5475445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485754.070</w:t>
            </w:r>
          </w:p>
        </w:tc>
        <w:tc>
          <w:tcPr>
            <w:tcW w:w="1946" w:type="pct"/>
            <w:vAlign w:val="center"/>
          </w:tcPr>
          <w:p w14:paraId="5475445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4193832.820</w:t>
            </w:r>
          </w:p>
        </w:tc>
      </w:tr>
      <w:tr w:rsidR="00EE64B3" w:rsidRPr="00DE3BD9" w14:paraId="5475446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6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center"/>
          </w:tcPr>
          <w:p w14:paraId="5475446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485744.680</w:t>
            </w:r>
          </w:p>
        </w:tc>
        <w:tc>
          <w:tcPr>
            <w:tcW w:w="1946" w:type="pct"/>
            <w:vAlign w:val="center"/>
          </w:tcPr>
          <w:p w14:paraId="5475446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4193694.120</w:t>
            </w:r>
          </w:p>
        </w:tc>
      </w:tr>
      <w:tr w:rsidR="00EE64B3" w:rsidRPr="00DE3BD9" w14:paraId="5475446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6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center"/>
          </w:tcPr>
          <w:p w14:paraId="5475446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485762.660</w:t>
            </w:r>
          </w:p>
        </w:tc>
        <w:tc>
          <w:tcPr>
            <w:tcW w:w="1946" w:type="pct"/>
            <w:vAlign w:val="center"/>
          </w:tcPr>
          <w:p w14:paraId="5475446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4193692.720</w:t>
            </w:r>
          </w:p>
        </w:tc>
      </w:tr>
      <w:tr w:rsidR="00EE64B3" w:rsidRPr="00DE3BD9" w14:paraId="5475446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6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center"/>
          </w:tcPr>
          <w:p w14:paraId="5475446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485762.290</w:t>
            </w:r>
          </w:p>
        </w:tc>
        <w:tc>
          <w:tcPr>
            <w:tcW w:w="1946" w:type="pct"/>
            <w:vAlign w:val="center"/>
          </w:tcPr>
          <w:p w14:paraId="5475446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4193688.680</w:t>
            </w:r>
          </w:p>
        </w:tc>
      </w:tr>
      <w:tr w:rsidR="00EE64B3" w:rsidRPr="00DE3BD9" w14:paraId="5475447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6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center"/>
          </w:tcPr>
          <w:p w14:paraId="5475446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485748.320</w:t>
            </w:r>
          </w:p>
        </w:tc>
        <w:tc>
          <w:tcPr>
            <w:tcW w:w="1946" w:type="pct"/>
            <w:vAlign w:val="center"/>
          </w:tcPr>
          <w:p w14:paraId="5475446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4193689.640</w:t>
            </w:r>
          </w:p>
        </w:tc>
      </w:tr>
      <w:tr w:rsidR="00EE64B3" w:rsidRPr="00DE3BD9" w14:paraId="5475447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7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center"/>
          </w:tcPr>
          <w:p w14:paraId="5475447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485744.460</w:t>
            </w:r>
          </w:p>
        </w:tc>
        <w:tc>
          <w:tcPr>
            <w:tcW w:w="1946" w:type="pct"/>
            <w:vAlign w:val="center"/>
          </w:tcPr>
          <w:p w14:paraId="5475447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4193632.230</w:t>
            </w:r>
          </w:p>
        </w:tc>
      </w:tr>
      <w:tr w:rsidR="00EE64B3" w:rsidRPr="00DE3BD9" w14:paraId="5475447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7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center"/>
          </w:tcPr>
          <w:p w14:paraId="5475447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485722.300</w:t>
            </w:r>
          </w:p>
        </w:tc>
        <w:tc>
          <w:tcPr>
            <w:tcW w:w="1946" w:type="pct"/>
            <w:vAlign w:val="center"/>
          </w:tcPr>
          <w:p w14:paraId="5475447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4193633.440</w:t>
            </w:r>
          </w:p>
        </w:tc>
      </w:tr>
      <w:tr w:rsidR="00EE64B3" w:rsidRPr="00DE3BD9" w14:paraId="5475447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7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center"/>
          </w:tcPr>
          <w:p w14:paraId="5475447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485720.140</w:t>
            </w:r>
          </w:p>
        </w:tc>
        <w:tc>
          <w:tcPr>
            <w:tcW w:w="1946" w:type="pct"/>
            <w:vAlign w:val="center"/>
          </w:tcPr>
          <w:p w14:paraId="5475447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4193599.190</w:t>
            </w:r>
          </w:p>
        </w:tc>
      </w:tr>
      <w:tr w:rsidR="00EE64B3" w:rsidRPr="00DE3BD9" w14:paraId="5475448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7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40" w:type="pct"/>
            <w:vAlign w:val="center"/>
          </w:tcPr>
          <w:p w14:paraId="5475447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485706.190</w:t>
            </w:r>
          </w:p>
        </w:tc>
        <w:tc>
          <w:tcPr>
            <w:tcW w:w="1946" w:type="pct"/>
            <w:vAlign w:val="center"/>
          </w:tcPr>
          <w:p w14:paraId="5475447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4193601.820</w:t>
            </w:r>
          </w:p>
        </w:tc>
      </w:tr>
      <w:tr w:rsidR="00EE64B3" w:rsidRPr="00DE3BD9" w14:paraId="5475448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8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40" w:type="pct"/>
            <w:vAlign w:val="center"/>
          </w:tcPr>
          <w:p w14:paraId="5475448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485674.840</w:t>
            </w:r>
          </w:p>
        </w:tc>
        <w:tc>
          <w:tcPr>
            <w:tcW w:w="1946" w:type="pct"/>
            <w:vAlign w:val="center"/>
          </w:tcPr>
          <w:p w14:paraId="5475448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4193601.950</w:t>
            </w:r>
          </w:p>
        </w:tc>
      </w:tr>
      <w:tr w:rsidR="00EE64B3" w:rsidRPr="00DE3BD9" w14:paraId="5475448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8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40" w:type="pct"/>
            <w:vAlign w:val="center"/>
          </w:tcPr>
          <w:p w14:paraId="5475448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485659.400</w:t>
            </w:r>
          </w:p>
        </w:tc>
        <w:tc>
          <w:tcPr>
            <w:tcW w:w="1946" w:type="pct"/>
            <w:vAlign w:val="center"/>
          </w:tcPr>
          <w:p w14:paraId="5475448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4193613.310</w:t>
            </w:r>
          </w:p>
        </w:tc>
      </w:tr>
      <w:tr w:rsidR="00EE64B3" w:rsidRPr="00DE3BD9" w14:paraId="5475448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8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40" w:type="pct"/>
            <w:vAlign w:val="center"/>
          </w:tcPr>
          <w:p w14:paraId="5475448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485599.550</w:t>
            </w:r>
          </w:p>
        </w:tc>
        <w:tc>
          <w:tcPr>
            <w:tcW w:w="1946" w:type="pct"/>
            <w:vAlign w:val="center"/>
          </w:tcPr>
          <w:p w14:paraId="5475448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4193616.690</w:t>
            </w:r>
          </w:p>
        </w:tc>
      </w:tr>
      <w:tr w:rsidR="00EE64B3" w:rsidRPr="00DE3BD9" w14:paraId="5475449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8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40" w:type="pct"/>
            <w:vAlign w:val="center"/>
          </w:tcPr>
          <w:p w14:paraId="5475448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485595.610</w:t>
            </w:r>
          </w:p>
        </w:tc>
        <w:tc>
          <w:tcPr>
            <w:tcW w:w="1946" w:type="pct"/>
            <w:vAlign w:val="center"/>
          </w:tcPr>
          <w:p w14:paraId="5475448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4193620.450</w:t>
            </w:r>
          </w:p>
        </w:tc>
      </w:tr>
      <w:tr w:rsidR="00EE64B3" w:rsidRPr="00DE3BD9" w14:paraId="5475449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9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40" w:type="pct"/>
            <w:vAlign w:val="center"/>
          </w:tcPr>
          <w:p w14:paraId="5475449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485595.940</w:t>
            </w:r>
          </w:p>
        </w:tc>
        <w:tc>
          <w:tcPr>
            <w:tcW w:w="1946" w:type="pct"/>
            <w:vAlign w:val="center"/>
          </w:tcPr>
          <w:p w14:paraId="5475449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4193632.020</w:t>
            </w:r>
          </w:p>
        </w:tc>
      </w:tr>
      <w:tr w:rsidR="00EE64B3" w:rsidRPr="00DE3BD9" w14:paraId="5475449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9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40" w:type="pct"/>
            <w:vAlign w:val="center"/>
          </w:tcPr>
          <w:p w14:paraId="5475449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485594.950</w:t>
            </w:r>
          </w:p>
        </w:tc>
        <w:tc>
          <w:tcPr>
            <w:tcW w:w="1946" w:type="pct"/>
            <w:vAlign w:val="center"/>
          </w:tcPr>
          <w:p w14:paraId="5475449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4193642.930</w:t>
            </w:r>
          </w:p>
        </w:tc>
      </w:tr>
      <w:tr w:rsidR="00EE64B3" w:rsidRPr="00DE3BD9" w14:paraId="5475449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9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40" w:type="pct"/>
            <w:vAlign w:val="center"/>
          </w:tcPr>
          <w:p w14:paraId="5475449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485594.950</w:t>
            </w:r>
          </w:p>
        </w:tc>
        <w:tc>
          <w:tcPr>
            <w:tcW w:w="1946" w:type="pct"/>
            <w:vAlign w:val="center"/>
          </w:tcPr>
          <w:p w14:paraId="5475449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4193645.940</w:t>
            </w:r>
          </w:p>
        </w:tc>
      </w:tr>
      <w:tr w:rsidR="00EE64B3" w:rsidRPr="00DE3BD9" w14:paraId="547544A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9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40" w:type="pct"/>
            <w:vAlign w:val="center"/>
          </w:tcPr>
          <w:p w14:paraId="5475449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485583.800</w:t>
            </w:r>
          </w:p>
        </w:tc>
        <w:tc>
          <w:tcPr>
            <w:tcW w:w="1946" w:type="pct"/>
            <w:vAlign w:val="center"/>
          </w:tcPr>
          <w:p w14:paraId="5475449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4193645.940</w:t>
            </w:r>
          </w:p>
        </w:tc>
      </w:tr>
      <w:tr w:rsidR="00EE64B3" w:rsidRPr="00DE3BD9" w14:paraId="547544A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A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40" w:type="pct"/>
            <w:vAlign w:val="center"/>
          </w:tcPr>
          <w:p w14:paraId="547544A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485583.800</w:t>
            </w:r>
          </w:p>
        </w:tc>
        <w:tc>
          <w:tcPr>
            <w:tcW w:w="1946" w:type="pct"/>
            <w:vAlign w:val="center"/>
          </w:tcPr>
          <w:p w14:paraId="547544A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4193642.440</w:t>
            </w:r>
          </w:p>
        </w:tc>
      </w:tr>
      <w:tr w:rsidR="00EE64B3" w:rsidRPr="00DE3BD9" w14:paraId="547544A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A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40" w:type="pct"/>
            <w:vAlign w:val="center"/>
          </w:tcPr>
          <w:p w14:paraId="547544A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485584.780</w:t>
            </w:r>
          </w:p>
        </w:tc>
        <w:tc>
          <w:tcPr>
            <w:tcW w:w="1946" w:type="pct"/>
            <w:vAlign w:val="center"/>
          </w:tcPr>
          <w:p w14:paraId="547544A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4193631.670</w:t>
            </w:r>
          </w:p>
        </w:tc>
      </w:tr>
      <w:tr w:rsidR="00EE64B3" w:rsidRPr="00DE3BD9" w14:paraId="547544A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A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40" w:type="pct"/>
            <w:vAlign w:val="center"/>
          </w:tcPr>
          <w:p w14:paraId="547544A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485584.310</w:t>
            </w:r>
          </w:p>
        </w:tc>
        <w:tc>
          <w:tcPr>
            <w:tcW w:w="1946" w:type="pct"/>
            <w:vAlign w:val="center"/>
          </w:tcPr>
          <w:p w14:paraId="547544A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4193615.820</w:t>
            </w:r>
          </w:p>
        </w:tc>
      </w:tr>
      <w:tr w:rsidR="00EE64B3" w:rsidRPr="00DE3BD9" w14:paraId="547544B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A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40" w:type="pct"/>
            <w:vAlign w:val="center"/>
          </w:tcPr>
          <w:p w14:paraId="547544A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485594.800</w:t>
            </w:r>
          </w:p>
        </w:tc>
        <w:tc>
          <w:tcPr>
            <w:tcW w:w="1946" w:type="pct"/>
            <w:vAlign w:val="center"/>
          </w:tcPr>
          <w:p w14:paraId="547544A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4193605.770</w:t>
            </w:r>
          </w:p>
        </w:tc>
      </w:tr>
      <w:tr w:rsidR="00EE64B3" w:rsidRPr="00DE3BD9" w14:paraId="547544B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B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2040" w:type="pct"/>
            <w:vAlign w:val="center"/>
          </w:tcPr>
          <w:p w14:paraId="547544B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485655.470</w:t>
            </w:r>
          </w:p>
        </w:tc>
        <w:tc>
          <w:tcPr>
            <w:tcW w:w="1946" w:type="pct"/>
            <w:vAlign w:val="center"/>
          </w:tcPr>
          <w:p w14:paraId="547544B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4193602.350</w:t>
            </w:r>
          </w:p>
        </w:tc>
      </w:tr>
      <w:tr w:rsidR="00EE64B3" w:rsidRPr="00DE3BD9" w14:paraId="547544B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B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2040" w:type="pct"/>
            <w:vAlign w:val="center"/>
          </w:tcPr>
          <w:p w14:paraId="547544B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485671.160</w:t>
            </w:r>
          </w:p>
        </w:tc>
        <w:tc>
          <w:tcPr>
            <w:tcW w:w="1946" w:type="pct"/>
            <w:vAlign w:val="center"/>
          </w:tcPr>
          <w:p w14:paraId="547544B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4193590.810</w:t>
            </w:r>
          </w:p>
        </w:tc>
      </w:tr>
      <w:tr w:rsidR="00EE64B3" w:rsidRPr="00DE3BD9" w14:paraId="547544B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B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40" w:type="pct"/>
            <w:vAlign w:val="center"/>
          </w:tcPr>
          <w:p w14:paraId="547544B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485705.130</w:t>
            </w:r>
          </w:p>
        </w:tc>
        <w:tc>
          <w:tcPr>
            <w:tcW w:w="1946" w:type="pct"/>
            <w:vAlign w:val="center"/>
          </w:tcPr>
          <w:p w14:paraId="547544B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4193590.670</w:t>
            </w:r>
          </w:p>
        </w:tc>
      </w:tr>
      <w:tr w:rsidR="00EE64B3" w:rsidRPr="00DE3BD9" w14:paraId="547544C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B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40" w:type="pct"/>
            <w:vAlign w:val="center"/>
          </w:tcPr>
          <w:p w14:paraId="547544B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485720.490</w:t>
            </w:r>
          </w:p>
        </w:tc>
        <w:tc>
          <w:tcPr>
            <w:tcW w:w="1946" w:type="pct"/>
            <w:vAlign w:val="center"/>
          </w:tcPr>
          <w:p w14:paraId="547544B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4193587.770</w:t>
            </w:r>
          </w:p>
        </w:tc>
      </w:tr>
      <w:tr w:rsidR="00EE64B3" w:rsidRPr="00DE3BD9" w14:paraId="547544C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C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2040" w:type="pct"/>
            <w:vAlign w:val="center"/>
          </w:tcPr>
          <w:p w14:paraId="547544C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485730.520</w:t>
            </w:r>
          </w:p>
        </w:tc>
        <w:tc>
          <w:tcPr>
            <w:tcW w:w="1946" w:type="pct"/>
            <w:vAlign w:val="center"/>
          </w:tcPr>
          <w:p w14:paraId="547544C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4193586.480</w:t>
            </w:r>
          </w:p>
        </w:tc>
      </w:tr>
      <w:tr w:rsidR="00EE64B3" w:rsidRPr="00DE3BD9" w14:paraId="547544C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C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33</w:t>
            </w:r>
          </w:p>
        </w:tc>
        <w:tc>
          <w:tcPr>
            <w:tcW w:w="2040" w:type="pct"/>
            <w:vAlign w:val="center"/>
          </w:tcPr>
          <w:p w14:paraId="547544C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485732.730</w:t>
            </w:r>
          </w:p>
        </w:tc>
        <w:tc>
          <w:tcPr>
            <w:tcW w:w="1946" w:type="pct"/>
            <w:vAlign w:val="center"/>
          </w:tcPr>
          <w:p w14:paraId="547544C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4193621.690</w:t>
            </w:r>
          </w:p>
        </w:tc>
      </w:tr>
      <w:tr w:rsidR="00EE64B3" w:rsidRPr="00DE3BD9" w14:paraId="547544C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C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34</w:t>
            </w:r>
          </w:p>
        </w:tc>
        <w:tc>
          <w:tcPr>
            <w:tcW w:w="2040" w:type="pct"/>
            <w:vAlign w:val="center"/>
          </w:tcPr>
          <w:p w14:paraId="547544C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485754.840</w:t>
            </w:r>
          </w:p>
        </w:tc>
        <w:tc>
          <w:tcPr>
            <w:tcW w:w="1946" w:type="pct"/>
            <w:vAlign w:val="center"/>
          </w:tcPr>
          <w:p w14:paraId="547544C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4193620.490</w:t>
            </w:r>
          </w:p>
        </w:tc>
      </w:tr>
      <w:tr w:rsidR="00EE64B3" w:rsidRPr="00DE3BD9" w14:paraId="547544D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C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2040" w:type="pct"/>
            <w:vAlign w:val="center"/>
          </w:tcPr>
          <w:p w14:paraId="547544C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485758.700</w:t>
            </w:r>
          </w:p>
        </w:tc>
        <w:tc>
          <w:tcPr>
            <w:tcW w:w="1946" w:type="pct"/>
            <w:vAlign w:val="center"/>
          </w:tcPr>
          <w:p w14:paraId="547544C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4193677.750</w:t>
            </w:r>
          </w:p>
        </w:tc>
      </w:tr>
      <w:tr w:rsidR="00EE64B3" w:rsidRPr="00DE3BD9" w14:paraId="547544D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D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36</w:t>
            </w:r>
          </w:p>
        </w:tc>
        <w:tc>
          <w:tcPr>
            <w:tcW w:w="2040" w:type="pct"/>
            <w:vAlign w:val="center"/>
          </w:tcPr>
          <w:p w14:paraId="547544D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485772.410</w:t>
            </w:r>
          </w:p>
        </w:tc>
        <w:tc>
          <w:tcPr>
            <w:tcW w:w="1946" w:type="pct"/>
            <w:vAlign w:val="center"/>
          </w:tcPr>
          <w:p w14:paraId="547544D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4193676.830</w:t>
            </w:r>
          </w:p>
        </w:tc>
      </w:tr>
      <w:tr w:rsidR="00EE64B3" w:rsidRPr="00DE3BD9" w14:paraId="547544D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D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37</w:t>
            </w:r>
          </w:p>
        </w:tc>
        <w:tc>
          <w:tcPr>
            <w:tcW w:w="2040" w:type="pct"/>
            <w:vAlign w:val="center"/>
          </w:tcPr>
          <w:p w14:paraId="547544D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485774.820</w:t>
            </w:r>
          </w:p>
        </w:tc>
        <w:tc>
          <w:tcPr>
            <w:tcW w:w="1946" w:type="pct"/>
            <w:vAlign w:val="center"/>
          </w:tcPr>
          <w:p w14:paraId="547544D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4193702.980</w:t>
            </w:r>
          </w:p>
        </w:tc>
      </w:tr>
      <w:tr w:rsidR="00EE64B3" w:rsidRPr="00DE3BD9" w14:paraId="547544D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D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38</w:t>
            </w:r>
          </w:p>
        </w:tc>
        <w:tc>
          <w:tcPr>
            <w:tcW w:w="2040" w:type="pct"/>
            <w:vAlign w:val="center"/>
          </w:tcPr>
          <w:p w14:paraId="547544D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485756.550</w:t>
            </w:r>
          </w:p>
        </w:tc>
        <w:tc>
          <w:tcPr>
            <w:tcW w:w="1946" w:type="pct"/>
            <w:vAlign w:val="center"/>
          </w:tcPr>
          <w:p w14:paraId="547544D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4193704.390</w:t>
            </w:r>
          </w:p>
        </w:tc>
      </w:tr>
      <w:tr w:rsidR="00EE64B3" w:rsidRPr="00DE3BD9" w14:paraId="547544E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D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39</w:t>
            </w:r>
          </w:p>
        </w:tc>
        <w:tc>
          <w:tcPr>
            <w:tcW w:w="2040" w:type="pct"/>
            <w:vAlign w:val="center"/>
          </w:tcPr>
          <w:p w14:paraId="547544D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485765.990</w:t>
            </w:r>
          </w:p>
        </w:tc>
        <w:tc>
          <w:tcPr>
            <w:tcW w:w="1946" w:type="pct"/>
            <w:vAlign w:val="center"/>
          </w:tcPr>
          <w:p w14:paraId="547544D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4193843.490</w:t>
            </w:r>
          </w:p>
        </w:tc>
      </w:tr>
      <w:tr w:rsidR="00EE64B3" w:rsidRPr="00DE3BD9" w14:paraId="547544E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E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2040" w:type="pct"/>
            <w:vAlign w:val="center"/>
          </w:tcPr>
          <w:p w14:paraId="547544E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485745.950</w:t>
            </w:r>
          </w:p>
        </w:tc>
        <w:tc>
          <w:tcPr>
            <w:tcW w:w="1946" w:type="pct"/>
            <w:vAlign w:val="center"/>
          </w:tcPr>
          <w:p w14:paraId="547544E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4193844.340</w:t>
            </w:r>
          </w:p>
        </w:tc>
      </w:tr>
      <w:tr w:rsidR="00EE64B3" w:rsidRPr="00DE3BD9" w14:paraId="547544E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E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41</w:t>
            </w:r>
          </w:p>
        </w:tc>
        <w:tc>
          <w:tcPr>
            <w:tcW w:w="2040" w:type="pct"/>
            <w:vAlign w:val="center"/>
          </w:tcPr>
          <w:p w14:paraId="547544E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485748.400</w:t>
            </w:r>
          </w:p>
        </w:tc>
        <w:tc>
          <w:tcPr>
            <w:tcW w:w="1946" w:type="pct"/>
            <w:vAlign w:val="center"/>
          </w:tcPr>
          <w:p w14:paraId="547544E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4193886.510</w:t>
            </w:r>
          </w:p>
        </w:tc>
      </w:tr>
      <w:tr w:rsidR="00EE64B3" w:rsidRPr="00DE3BD9" w14:paraId="547544E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E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42</w:t>
            </w:r>
          </w:p>
        </w:tc>
        <w:tc>
          <w:tcPr>
            <w:tcW w:w="2040" w:type="pct"/>
            <w:vAlign w:val="center"/>
          </w:tcPr>
          <w:p w14:paraId="547544E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485764.290</w:t>
            </w:r>
          </w:p>
        </w:tc>
        <w:tc>
          <w:tcPr>
            <w:tcW w:w="1946" w:type="pct"/>
            <w:vAlign w:val="center"/>
          </w:tcPr>
          <w:p w14:paraId="547544E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4193885.440</w:t>
            </w:r>
          </w:p>
        </w:tc>
      </w:tr>
      <w:tr w:rsidR="00EE64B3" w:rsidRPr="00DE3BD9" w14:paraId="547544F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E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43</w:t>
            </w:r>
          </w:p>
        </w:tc>
        <w:tc>
          <w:tcPr>
            <w:tcW w:w="2040" w:type="pct"/>
            <w:vAlign w:val="center"/>
          </w:tcPr>
          <w:p w14:paraId="547544E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485777.710</w:t>
            </w:r>
          </w:p>
        </w:tc>
        <w:tc>
          <w:tcPr>
            <w:tcW w:w="1946" w:type="pct"/>
            <w:vAlign w:val="center"/>
          </w:tcPr>
          <w:p w14:paraId="547544E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4193928.090</w:t>
            </w:r>
          </w:p>
        </w:tc>
      </w:tr>
      <w:tr w:rsidR="00EE64B3" w:rsidRPr="00DE3BD9" w14:paraId="547544F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F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44</w:t>
            </w:r>
          </w:p>
        </w:tc>
        <w:tc>
          <w:tcPr>
            <w:tcW w:w="2040" w:type="pct"/>
            <w:vAlign w:val="center"/>
          </w:tcPr>
          <w:p w14:paraId="547544F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485845.580</w:t>
            </w:r>
          </w:p>
        </w:tc>
        <w:tc>
          <w:tcPr>
            <w:tcW w:w="1946" w:type="pct"/>
            <w:vAlign w:val="center"/>
          </w:tcPr>
          <w:p w14:paraId="547544F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4193979.420</w:t>
            </w:r>
          </w:p>
        </w:tc>
      </w:tr>
      <w:tr w:rsidR="00EE64B3" w:rsidRPr="00DE3BD9" w14:paraId="547544F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F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2040" w:type="pct"/>
            <w:vAlign w:val="center"/>
          </w:tcPr>
          <w:p w14:paraId="547544F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485886.030</w:t>
            </w:r>
          </w:p>
        </w:tc>
        <w:tc>
          <w:tcPr>
            <w:tcW w:w="1946" w:type="pct"/>
            <w:vAlign w:val="center"/>
          </w:tcPr>
          <w:p w14:paraId="547544F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4193940.010</w:t>
            </w:r>
          </w:p>
        </w:tc>
      </w:tr>
      <w:tr w:rsidR="00EE64B3" w:rsidRPr="00DE3BD9" w14:paraId="547544F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F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46</w:t>
            </w:r>
          </w:p>
        </w:tc>
        <w:tc>
          <w:tcPr>
            <w:tcW w:w="2040" w:type="pct"/>
            <w:vAlign w:val="center"/>
          </w:tcPr>
          <w:p w14:paraId="547544F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486008.310</w:t>
            </w:r>
          </w:p>
        </w:tc>
        <w:tc>
          <w:tcPr>
            <w:tcW w:w="1946" w:type="pct"/>
            <w:vAlign w:val="center"/>
          </w:tcPr>
          <w:p w14:paraId="547544F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4193940.160</w:t>
            </w:r>
          </w:p>
        </w:tc>
      </w:tr>
      <w:tr w:rsidR="00EE64B3" w:rsidRPr="00DE3BD9" w14:paraId="5475450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4F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47</w:t>
            </w:r>
          </w:p>
        </w:tc>
        <w:tc>
          <w:tcPr>
            <w:tcW w:w="2040" w:type="pct"/>
            <w:vAlign w:val="center"/>
          </w:tcPr>
          <w:p w14:paraId="547544F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486037.400</w:t>
            </w:r>
          </w:p>
        </w:tc>
        <w:tc>
          <w:tcPr>
            <w:tcW w:w="1946" w:type="pct"/>
            <w:vAlign w:val="center"/>
          </w:tcPr>
          <w:p w14:paraId="547544F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4193955.060</w:t>
            </w:r>
          </w:p>
        </w:tc>
      </w:tr>
      <w:tr w:rsidR="00EE64B3" w:rsidRPr="00DE3BD9" w14:paraId="5475450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0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48</w:t>
            </w:r>
          </w:p>
        </w:tc>
        <w:tc>
          <w:tcPr>
            <w:tcW w:w="2040" w:type="pct"/>
            <w:vAlign w:val="center"/>
          </w:tcPr>
          <w:p w14:paraId="5475450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486036.880</w:t>
            </w:r>
          </w:p>
        </w:tc>
        <w:tc>
          <w:tcPr>
            <w:tcW w:w="1946" w:type="pct"/>
            <w:vAlign w:val="center"/>
          </w:tcPr>
          <w:p w14:paraId="5475450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4193961.690</w:t>
            </w:r>
          </w:p>
        </w:tc>
      </w:tr>
      <w:tr w:rsidR="00EE64B3" w:rsidRPr="00DE3BD9" w14:paraId="5475450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0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2040" w:type="pct"/>
            <w:vAlign w:val="center"/>
          </w:tcPr>
          <w:p w14:paraId="5475450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487675.840</w:t>
            </w:r>
          </w:p>
        </w:tc>
        <w:tc>
          <w:tcPr>
            <w:tcW w:w="1946" w:type="pct"/>
            <w:vAlign w:val="center"/>
          </w:tcPr>
          <w:p w14:paraId="5475450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4192916.360</w:t>
            </w:r>
          </w:p>
        </w:tc>
      </w:tr>
      <w:tr w:rsidR="00EE64B3" w:rsidRPr="00DE3BD9" w14:paraId="5475450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0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2040" w:type="pct"/>
            <w:vAlign w:val="center"/>
          </w:tcPr>
          <w:p w14:paraId="5475450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487675.830</w:t>
            </w:r>
          </w:p>
        </w:tc>
        <w:tc>
          <w:tcPr>
            <w:tcW w:w="1946" w:type="pct"/>
            <w:vAlign w:val="center"/>
          </w:tcPr>
          <w:p w14:paraId="5475450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4192917.810</w:t>
            </w:r>
          </w:p>
        </w:tc>
      </w:tr>
      <w:tr w:rsidR="00EE64B3" w:rsidRPr="00DE3BD9" w14:paraId="5475451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0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51</w:t>
            </w:r>
          </w:p>
        </w:tc>
        <w:tc>
          <w:tcPr>
            <w:tcW w:w="2040" w:type="pct"/>
            <w:vAlign w:val="center"/>
          </w:tcPr>
          <w:p w14:paraId="5475450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487672.220</w:t>
            </w:r>
          </w:p>
        </w:tc>
        <w:tc>
          <w:tcPr>
            <w:tcW w:w="1946" w:type="pct"/>
            <w:vAlign w:val="center"/>
          </w:tcPr>
          <w:p w14:paraId="5475450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4192924.770</w:t>
            </w:r>
          </w:p>
        </w:tc>
      </w:tr>
      <w:tr w:rsidR="00EE64B3" w:rsidRPr="00DE3BD9" w14:paraId="5475451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1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52</w:t>
            </w:r>
          </w:p>
        </w:tc>
        <w:tc>
          <w:tcPr>
            <w:tcW w:w="2040" w:type="pct"/>
            <w:vAlign w:val="center"/>
          </w:tcPr>
          <w:p w14:paraId="5475451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487548.050</w:t>
            </w:r>
          </w:p>
        </w:tc>
        <w:tc>
          <w:tcPr>
            <w:tcW w:w="1946" w:type="pct"/>
            <w:vAlign w:val="center"/>
          </w:tcPr>
          <w:p w14:paraId="5475451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4191271.450</w:t>
            </w:r>
          </w:p>
        </w:tc>
      </w:tr>
      <w:tr w:rsidR="00EE64B3" w:rsidRPr="00DE3BD9" w14:paraId="5475451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1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53</w:t>
            </w:r>
          </w:p>
        </w:tc>
        <w:tc>
          <w:tcPr>
            <w:tcW w:w="2040" w:type="pct"/>
            <w:vAlign w:val="center"/>
          </w:tcPr>
          <w:p w14:paraId="5475451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487577.340</w:t>
            </w:r>
          </w:p>
        </w:tc>
        <w:tc>
          <w:tcPr>
            <w:tcW w:w="1946" w:type="pct"/>
            <w:vAlign w:val="center"/>
          </w:tcPr>
          <w:p w14:paraId="5475451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4191259.810</w:t>
            </w:r>
          </w:p>
        </w:tc>
      </w:tr>
      <w:tr w:rsidR="00EE64B3" w:rsidRPr="00DE3BD9" w14:paraId="5475451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1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54</w:t>
            </w:r>
          </w:p>
        </w:tc>
        <w:tc>
          <w:tcPr>
            <w:tcW w:w="2040" w:type="pct"/>
            <w:vAlign w:val="center"/>
          </w:tcPr>
          <w:p w14:paraId="5475451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487576.780</w:t>
            </w:r>
          </w:p>
        </w:tc>
        <w:tc>
          <w:tcPr>
            <w:tcW w:w="1946" w:type="pct"/>
            <w:vAlign w:val="center"/>
          </w:tcPr>
          <w:p w14:paraId="5475451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4191258.400</w:t>
            </w:r>
          </w:p>
        </w:tc>
      </w:tr>
      <w:tr w:rsidR="00EE64B3" w:rsidRPr="00DE3BD9" w14:paraId="5475452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1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55</w:t>
            </w:r>
          </w:p>
        </w:tc>
        <w:tc>
          <w:tcPr>
            <w:tcW w:w="2040" w:type="pct"/>
            <w:vAlign w:val="center"/>
          </w:tcPr>
          <w:p w14:paraId="5475451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487634.100</w:t>
            </w:r>
          </w:p>
        </w:tc>
        <w:tc>
          <w:tcPr>
            <w:tcW w:w="1946" w:type="pct"/>
            <w:vAlign w:val="center"/>
          </w:tcPr>
          <w:p w14:paraId="5475451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4191235.600</w:t>
            </w:r>
          </w:p>
        </w:tc>
      </w:tr>
      <w:tr w:rsidR="00EE64B3" w:rsidRPr="00DE3BD9" w14:paraId="5475452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2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56</w:t>
            </w:r>
          </w:p>
        </w:tc>
        <w:tc>
          <w:tcPr>
            <w:tcW w:w="2040" w:type="pct"/>
            <w:vAlign w:val="center"/>
          </w:tcPr>
          <w:p w14:paraId="5475452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487636.510</w:t>
            </w:r>
          </w:p>
        </w:tc>
        <w:tc>
          <w:tcPr>
            <w:tcW w:w="1946" w:type="pct"/>
            <w:vAlign w:val="center"/>
          </w:tcPr>
          <w:p w14:paraId="5475452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4191241.640</w:t>
            </w:r>
          </w:p>
        </w:tc>
      </w:tr>
      <w:tr w:rsidR="00EE64B3" w:rsidRPr="00DE3BD9" w14:paraId="5475452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2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57</w:t>
            </w:r>
          </w:p>
        </w:tc>
        <w:tc>
          <w:tcPr>
            <w:tcW w:w="2040" w:type="pct"/>
            <w:vAlign w:val="center"/>
          </w:tcPr>
          <w:p w14:paraId="5475452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487648.810</w:t>
            </w:r>
          </w:p>
        </w:tc>
        <w:tc>
          <w:tcPr>
            <w:tcW w:w="1946" w:type="pct"/>
            <w:vAlign w:val="center"/>
          </w:tcPr>
          <w:p w14:paraId="5475452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4191236.750</w:t>
            </w:r>
          </w:p>
        </w:tc>
      </w:tr>
      <w:tr w:rsidR="00EE64B3" w:rsidRPr="00DE3BD9" w14:paraId="5475452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2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58</w:t>
            </w:r>
          </w:p>
        </w:tc>
        <w:tc>
          <w:tcPr>
            <w:tcW w:w="2040" w:type="pct"/>
            <w:vAlign w:val="center"/>
          </w:tcPr>
          <w:p w14:paraId="5475452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487672.980</w:t>
            </w:r>
          </w:p>
        </w:tc>
        <w:tc>
          <w:tcPr>
            <w:tcW w:w="1946" w:type="pct"/>
            <w:vAlign w:val="center"/>
          </w:tcPr>
          <w:p w14:paraId="5475452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4191227.120</w:t>
            </w:r>
          </w:p>
        </w:tc>
      </w:tr>
      <w:tr w:rsidR="00EE64B3" w:rsidRPr="00DE3BD9" w14:paraId="5475453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2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59</w:t>
            </w:r>
          </w:p>
        </w:tc>
        <w:tc>
          <w:tcPr>
            <w:tcW w:w="2040" w:type="pct"/>
            <w:vAlign w:val="center"/>
          </w:tcPr>
          <w:p w14:paraId="5475452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487737.250</w:t>
            </w:r>
          </w:p>
        </w:tc>
        <w:tc>
          <w:tcPr>
            <w:tcW w:w="1946" w:type="pct"/>
            <w:vAlign w:val="center"/>
          </w:tcPr>
          <w:p w14:paraId="5475452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4191201.570</w:t>
            </w:r>
          </w:p>
        </w:tc>
      </w:tr>
      <w:tr w:rsidR="00EE64B3" w:rsidRPr="00DE3BD9" w14:paraId="5475453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3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2040" w:type="pct"/>
            <w:vAlign w:val="center"/>
          </w:tcPr>
          <w:p w14:paraId="5475453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487734.800</w:t>
            </w:r>
          </w:p>
        </w:tc>
        <w:tc>
          <w:tcPr>
            <w:tcW w:w="1946" w:type="pct"/>
            <w:vAlign w:val="center"/>
          </w:tcPr>
          <w:p w14:paraId="5475453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4191195.330</w:t>
            </w:r>
          </w:p>
        </w:tc>
      </w:tr>
      <w:tr w:rsidR="00EE64B3" w:rsidRPr="00DE3BD9" w14:paraId="5475453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3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61</w:t>
            </w:r>
          </w:p>
        </w:tc>
        <w:tc>
          <w:tcPr>
            <w:tcW w:w="2040" w:type="pct"/>
            <w:vAlign w:val="center"/>
          </w:tcPr>
          <w:p w14:paraId="5475453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487792.160</w:t>
            </w:r>
          </w:p>
        </w:tc>
        <w:tc>
          <w:tcPr>
            <w:tcW w:w="1946" w:type="pct"/>
            <w:vAlign w:val="center"/>
          </w:tcPr>
          <w:p w14:paraId="5475453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4191172.530</w:t>
            </w:r>
          </w:p>
        </w:tc>
      </w:tr>
      <w:tr w:rsidR="00EE64B3" w:rsidRPr="00DE3BD9" w14:paraId="5475453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3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62</w:t>
            </w:r>
          </w:p>
        </w:tc>
        <w:tc>
          <w:tcPr>
            <w:tcW w:w="2040" w:type="pct"/>
            <w:vAlign w:val="center"/>
          </w:tcPr>
          <w:p w14:paraId="5475453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487792.770</w:t>
            </w:r>
          </w:p>
        </w:tc>
        <w:tc>
          <w:tcPr>
            <w:tcW w:w="1946" w:type="pct"/>
            <w:vAlign w:val="center"/>
          </w:tcPr>
          <w:p w14:paraId="5475453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4191174.080</w:t>
            </w:r>
          </w:p>
        </w:tc>
      </w:tr>
      <w:tr w:rsidR="00EE64B3" w:rsidRPr="00DE3BD9" w14:paraId="5475454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3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63</w:t>
            </w:r>
          </w:p>
        </w:tc>
        <w:tc>
          <w:tcPr>
            <w:tcW w:w="2040" w:type="pct"/>
            <w:vAlign w:val="center"/>
          </w:tcPr>
          <w:p w14:paraId="5475453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487845.700</w:t>
            </w:r>
          </w:p>
        </w:tc>
        <w:tc>
          <w:tcPr>
            <w:tcW w:w="1946" w:type="pct"/>
            <w:vAlign w:val="center"/>
          </w:tcPr>
          <w:p w14:paraId="5475453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4191153.040</w:t>
            </w:r>
          </w:p>
        </w:tc>
      </w:tr>
      <w:tr w:rsidR="00EE64B3" w:rsidRPr="00DE3BD9" w14:paraId="5475454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4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64</w:t>
            </w:r>
          </w:p>
        </w:tc>
        <w:tc>
          <w:tcPr>
            <w:tcW w:w="2040" w:type="pct"/>
            <w:vAlign w:val="center"/>
          </w:tcPr>
          <w:p w14:paraId="5475454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487847.170</w:t>
            </w:r>
          </w:p>
        </w:tc>
        <w:tc>
          <w:tcPr>
            <w:tcW w:w="1946" w:type="pct"/>
            <w:vAlign w:val="center"/>
          </w:tcPr>
          <w:p w14:paraId="5475454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4191156.740</w:t>
            </w:r>
          </w:p>
        </w:tc>
      </w:tr>
      <w:tr w:rsidR="00EE64B3" w:rsidRPr="00DE3BD9" w14:paraId="5475454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4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65</w:t>
            </w:r>
          </w:p>
        </w:tc>
        <w:tc>
          <w:tcPr>
            <w:tcW w:w="2040" w:type="pct"/>
            <w:vAlign w:val="center"/>
          </w:tcPr>
          <w:p w14:paraId="5475454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487974.820</w:t>
            </w:r>
          </w:p>
        </w:tc>
        <w:tc>
          <w:tcPr>
            <w:tcW w:w="1946" w:type="pct"/>
            <w:vAlign w:val="center"/>
          </w:tcPr>
          <w:p w14:paraId="5475454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4191105.940</w:t>
            </w:r>
          </w:p>
        </w:tc>
      </w:tr>
      <w:tr w:rsidR="00EE64B3" w:rsidRPr="00DE3BD9" w14:paraId="5475454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4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66</w:t>
            </w:r>
          </w:p>
        </w:tc>
        <w:tc>
          <w:tcPr>
            <w:tcW w:w="2040" w:type="pct"/>
            <w:vAlign w:val="center"/>
          </w:tcPr>
          <w:p w14:paraId="5475454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487521.590</w:t>
            </w:r>
          </w:p>
        </w:tc>
        <w:tc>
          <w:tcPr>
            <w:tcW w:w="1946" w:type="pct"/>
            <w:vAlign w:val="center"/>
          </w:tcPr>
          <w:p w14:paraId="5475454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4191298.140</w:t>
            </w:r>
          </w:p>
        </w:tc>
      </w:tr>
      <w:tr w:rsidR="00EE64B3" w:rsidRPr="00DE3BD9" w14:paraId="5475455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4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67</w:t>
            </w:r>
          </w:p>
        </w:tc>
        <w:tc>
          <w:tcPr>
            <w:tcW w:w="2040" w:type="pct"/>
            <w:vAlign w:val="center"/>
          </w:tcPr>
          <w:p w14:paraId="5475454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487531.560</w:t>
            </w:r>
          </w:p>
        </w:tc>
        <w:tc>
          <w:tcPr>
            <w:tcW w:w="1946" w:type="pct"/>
            <w:vAlign w:val="center"/>
          </w:tcPr>
          <w:p w14:paraId="5475454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4191294.190</w:t>
            </w:r>
          </w:p>
        </w:tc>
      </w:tr>
      <w:tr w:rsidR="00EE64B3" w:rsidRPr="00DE3BD9" w14:paraId="5475455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5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68</w:t>
            </w:r>
          </w:p>
        </w:tc>
        <w:tc>
          <w:tcPr>
            <w:tcW w:w="2040" w:type="pct"/>
            <w:vAlign w:val="center"/>
          </w:tcPr>
          <w:p w14:paraId="5475455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487529.750</w:t>
            </w:r>
          </w:p>
        </w:tc>
        <w:tc>
          <w:tcPr>
            <w:tcW w:w="1946" w:type="pct"/>
            <w:vAlign w:val="center"/>
          </w:tcPr>
          <w:p w14:paraId="5475455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4191289.510</w:t>
            </w:r>
          </w:p>
        </w:tc>
      </w:tr>
      <w:tr w:rsidR="00EE64B3" w:rsidRPr="00DE3BD9" w14:paraId="5475455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5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69</w:t>
            </w:r>
          </w:p>
        </w:tc>
        <w:tc>
          <w:tcPr>
            <w:tcW w:w="2040" w:type="pct"/>
            <w:vAlign w:val="center"/>
          </w:tcPr>
          <w:p w14:paraId="5475455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487550.240</w:t>
            </w:r>
          </w:p>
        </w:tc>
        <w:tc>
          <w:tcPr>
            <w:tcW w:w="1946" w:type="pct"/>
            <w:vAlign w:val="center"/>
          </w:tcPr>
          <w:p w14:paraId="5475455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4191281.350</w:t>
            </w:r>
          </w:p>
        </w:tc>
      </w:tr>
      <w:tr w:rsidR="00EE64B3" w:rsidRPr="00DE3BD9" w14:paraId="5475455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5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70</w:t>
            </w:r>
          </w:p>
        </w:tc>
        <w:tc>
          <w:tcPr>
            <w:tcW w:w="2040" w:type="pct"/>
            <w:vAlign w:val="center"/>
          </w:tcPr>
          <w:p w14:paraId="5475455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487576.080</w:t>
            </w:r>
          </w:p>
        </w:tc>
        <w:tc>
          <w:tcPr>
            <w:tcW w:w="1946" w:type="pct"/>
            <w:vAlign w:val="center"/>
          </w:tcPr>
          <w:p w14:paraId="5475455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4191271.060</w:t>
            </w:r>
          </w:p>
        </w:tc>
      </w:tr>
      <w:tr w:rsidR="00EE64B3" w:rsidRPr="00DE3BD9" w14:paraId="5475456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5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71</w:t>
            </w:r>
          </w:p>
        </w:tc>
        <w:tc>
          <w:tcPr>
            <w:tcW w:w="2040" w:type="pct"/>
            <w:vAlign w:val="center"/>
          </w:tcPr>
          <w:p w14:paraId="5475455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487577.930</w:t>
            </w:r>
          </w:p>
        </w:tc>
        <w:tc>
          <w:tcPr>
            <w:tcW w:w="1946" w:type="pct"/>
            <w:vAlign w:val="center"/>
          </w:tcPr>
          <w:p w14:paraId="5475455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4191275.710</w:t>
            </w:r>
          </w:p>
        </w:tc>
      </w:tr>
      <w:tr w:rsidR="00EE64B3" w:rsidRPr="00DE3BD9" w14:paraId="5475456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6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72</w:t>
            </w:r>
          </w:p>
        </w:tc>
        <w:tc>
          <w:tcPr>
            <w:tcW w:w="2040" w:type="pct"/>
            <w:vAlign w:val="center"/>
          </w:tcPr>
          <w:p w14:paraId="5475456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487592.190</w:t>
            </w:r>
          </w:p>
        </w:tc>
        <w:tc>
          <w:tcPr>
            <w:tcW w:w="1946" w:type="pct"/>
            <w:vAlign w:val="center"/>
          </w:tcPr>
          <w:p w14:paraId="5475456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4191270.070</w:t>
            </w:r>
          </w:p>
        </w:tc>
      </w:tr>
      <w:tr w:rsidR="00EE64B3" w:rsidRPr="00DE3BD9" w14:paraId="5475456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6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73</w:t>
            </w:r>
          </w:p>
        </w:tc>
        <w:tc>
          <w:tcPr>
            <w:tcW w:w="2040" w:type="pct"/>
            <w:vAlign w:val="center"/>
          </w:tcPr>
          <w:p w14:paraId="5475456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487589.770</w:t>
            </w:r>
          </w:p>
        </w:tc>
        <w:tc>
          <w:tcPr>
            <w:tcW w:w="1946" w:type="pct"/>
            <w:vAlign w:val="center"/>
          </w:tcPr>
          <w:p w14:paraId="5475456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4191264.000</w:t>
            </w:r>
          </w:p>
        </w:tc>
      </w:tr>
      <w:tr w:rsidR="00EE64B3" w:rsidRPr="00DE3BD9" w14:paraId="5475456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6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74</w:t>
            </w:r>
          </w:p>
        </w:tc>
        <w:tc>
          <w:tcPr>
            <w:tcW w:w="2040" w:type="pct"/>
            <w:vAlign w:val="center"/>
          </w:tcPr>
          <w:p w14:paraId="5475456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487628.530</w:t>
            </w:r>
          </w:p>
        </w:tc>
        <w:tc>
          <w:tcPr>
            <w:tcW w:w="1946" w:type="pct"/>
            <w:vAlign w:val="center"/>
          </w:tcPr>
          <w:p w14:paraId="5475456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4191248.570</w:t>
            </w:r>
          </w:p>
        </w:tc>
      </w:tr>
      <w:tr w:rsidR="00EE64B3" w:rsidRPr="00DE3BD9" w14:paraId="5475457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6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75</w:t>
            </w:r>
          </w:p>
        </w:tc>
        <w:tc>
          <w:tcPr>
            <w:tcW w:w="2040" w:type="pct"/>
            <w:vAlign w:val="center"/>
          </w:tcPr>
          <w:p w14:paraId="5475456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487630.940</w:t>
            </w:r>
          </w:p>
        </w:tc>
        <w:tc>
          <w:tcPr>
            <w:tcW w:w="1946" w:type="pct"/>
            <w:vAlign w:val="center"/>
          </w:tcPr>
          <w:p w14:paraId="5475456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4191254.610</w:t>
            </w:r>
          </w:p>
        </w:tc>
      </w:tr>
      <w:tr w:rsidR="00EE64B3" w:rsidRPr="00DE3BD9" w14:paraId="5475457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7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76</w:t>
            </w:r>
          </w:p>
        </w:tc>
        <w:tc>
          <w:tcPr>
            <w:tcW w:w="2040" w:type="pct"/>
            <w:vAlign w:val="center"/>
          </w:tcPr>
          <w:p w14:paraId="5475457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487652.510</w:t>
            </w:r>
          </w:p>
        </w:tc>
        <w:tc>
          <w:tcPr>
            <w:tcW w:w="1946" w:type="pct"/>
            <w:vAlign w:val="center"/>
          </w:tcPr>
          <w:p w14:paraId="5475457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4191246.050</w:t>
            </w:r>
          </w:p>
        </w:tc>
      </w:tr>
      <w:tr w:rsidR="00EE64B3" w:rsidRPr="00DE3BD9" w14:paraId="5475457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7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77</w:t>
            </w:r>
          </w:p>
        </w:tc>
        <w:tc>
          <w:tcPr>
            <w:tcW w:w="2040" w:type="pct"/>
            <w:vAlign w:val="center"/>
          </w:tcPr>
          <w:p w14:paraId="5475457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487676.680</w:t>
            </w:r>
          </w:p>
        </w:tc>
        <w:tc>
          <w:tcPr>
            <w:tcW w:w="1946" w:type="pct"/>
            <w:vAlign w:val="center"/>
          </w:tcPr>
          <w:p w14:paraId="5475457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4191236.430</w:t>
            </w:r>
          </w:p>
        </w:tc>
      </w:tr>
      <w:tr w:rsidR="00EE64B3" w:rsidRPr="00DE3BD9" w14:paraId="5475457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7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78</w:t>
            </w:r>
          </w:p>
        </w:tc>
        <w:tc>
          <w:tcPr>
            <w:tcW w:w="2040" w:type="pct"/>
            <w:vAlign w:val="center"/>
          </w:tcPr>
          <w:p w14:paraId="5475457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487750.200</w:t>
            </w:r>
          </w:p>
        </w:tc>
        <w:tc>
          <w:tcPr>
            <w:tcW w:w="1946" w:type="pct"/>
            <w:vAlign w:val="center"/>
          </w:tcPr>
          <w:p w14:paraId="5475457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4191207.170</w:t>
            </w:r>
          </w:p>
        </w:tc>
      </w:tr>
      <w:tr w:rsidR="00EE64B3" w:rsidRPr="00DE3BD9" w14:paraId="5475458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7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79</w:t>
            </w:r>
          </w:p>
        </w:tc>
        <w:tc>
          <w:tcPr>
            <w:tcW w:w="2040" w:type="pct"/>
            <w:vAlign w:val="center"/>
          </w:tcPr>
          <w:p w14:paraId="5475457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487747.750</w:t>
            </w:r>
          </w:p>
        </w:tc>
        <w:tc>
          <w:tcPr>
            <w:tcW w:w="1946" w:type="pct"/>
            <w:vAlign w:val="center"/>
          </w:tcPr>
          <w:p w14:paraId="5475457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4191200.950</w:t>
            </w:r>
          </w:p>
        </w:tc>
      </w:tr>
      <w:tr w:rsidR="00EE64B3" w:rsidRPr="00DE3BD9" w14:paraId="5475458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8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2040" w:type="pct"/>
            <w:vAlign w:val="center"/>
          </w:tcPr>
          <w:p w14:paraId="5475458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487786.510</w:t>
            </w:r>
          </w:p>
        </w:tc>
        <w:tc>
          <w:tcPr>
            <w:tcW w:w="1946" w:type="pct"/>
            <w:vAlign w:val="center"/>
          </w:tcPr>
          <w:p w14:paraId="5475458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4191185.520</w:t>
            </w:r>
          </w:p>
        </w:tc>
      </w:tr>
      <w:tr w:rsidR="00EE64B3" w:rsidRPr="00DE3BD9" w14:paraId="5475458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8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81</w:t>
            </w:r>
          </w:p>
        </w:tc>
        <w:tc>
          <w:tcPr>
            <w:tcW w:w="2040" w:type="pct"/>
            <w:vAlign w:val="center"/>
          </w:tcPr>
          <w:p w14:paraId="5475458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487788.950</w:t>
            </w:r>
          </w:p>
        </w:tc>
        <w:tc>
          <w:tcPr>
            <w:tcW w:w="1946" w:type="pct"/>
            <w:vAlign w:val="center"/>
          </w:tcPr>
          <w:p w14:paraId="5475458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4191191.760</w:t>
            </w:r>
          </w:p>
        </w:tc>
      </w:tr>
      <w:tr w:rsidR="00EE64B3" w:rsidRPr="00DE3BD9" w14:paraId="5475458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8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82</w:t>
            </w:r>
          </w:p>
        </w:tc>
        <w:tc>
          <w:tcPr>
            <w:tcW w:w="2040" w:type="pct"/>
            <w:vAlign w:val="center"/>
          </w:tcPr>
          <w:p w14:paraId="5475458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487803.210</w:t>
            </w:r>
          </w:p>
        </w:tc>
        <w:tc>
          <w:tcPr>
            <w:tcW w:w="1946" w:type="pct"/>
            <w:vAlign w:val="center"/>
          </w:tcPr>
          <w:p w14:paraId="5475458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4191186.060</w:t>
            </w:r>
          </w:p>
        </w:tc>
      </w:tr>
      <w:tr w:rsidR="00EE64B3" w:rsidRPr="00DE3BD9" w14:paraId="5475459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8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83</w:t>
            </w:r>
          </w:p>
        </w:tc>
        <w:tc>
          <w:tcPr>
            <w:tcW w:w="2040" w:type="pct"/>
            <w:vAlign w:val="center"/>
          </w:tcPr>
          <w:p w14:paraId="5475458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487801.370</w:t>
            </w:r>
          </w:p>
        </w:tc>
        <w:tc>
          <w:tcPr>
            <w:tcW w:w="1946" w:type="pct"/>
            <w:vAlign w:val="center"/>
          </w:tcPr>
          <w:p w14:paraId="5475458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4191181.430</w:t>
            </w:r>
          </w:p>
        </w:tc>
      </w:tr>
      <w:tr w:rsidR="00EE64B3" w:rsidRPr="00DE3BD9" w14:paraId="5475459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9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84</w:t>
            </w:r>
          </w:p>
        </w:tc>
        <w:tc>
          <w:tcPr>
            <w:tcW w:w="2040" w:type="pct"/>
            <w:vAlign w:val="center"/>
          </w:tcPr>
          <w:p w14:paraId="5475459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487840.100</w:t>
            </w:r>
          </w:p>
        </w:tc>
        <w:tc>
          <w:tcPr>
            <w:tcW w:w="1946" w:type="pct"/>
            <w:vAlign w:val="center"/>
          </w:tcPr>
          <w:p w14:paraId="5475459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4191166.010</w:t>
            </w:r>
          </w:p>
        </w:tc>
      </w:tr>
      <w:tr w:rsidR="00EE64B3" w:rsidRPr="00DE3BD9" w14:paraId="5475459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9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85</w:t>
            </w:r>
          </w:p>
        </w:tc>
        <w:tc>
          <w:tcPr>
            <w:tcW w:w="2040" w:type="pct"/>
            <w:vAlign w:val="center"/>
          </w:tcPr>
          <w:p w14:paraId="5475459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487842.290</w:t>
            </w:r>
          </w:p>
        </w:tc>
        <w:tc>
          <w:tcPr>
            <w:tcW w:w="1946" w:type="pct"/>
            <w:vAlign w:val="center"/>
          </w:tcPr>
          <w:p w14:paraId="5475459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4191171.500</w:t>
            </w:r>
          </w:p>
        </w:tc>
      </w:tr>
      <w:tr w:rsidR="00EE64B3" w:rsidRPr="00DE3BD9" w14:paraId="5475459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9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86</w:t>
            </w:r>
          </w:p>
        </w:tc>
        <w:tc>
          <w:tcPr>
            <w:tcW w:w="2040" w:type="pct"/>
            <w:vAlign w:val="center"/>
          </w:tcPr>
          <w:p w14:paraId="5475459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487905.380</w:t>
            </w:r>
          </w:p>
        </w:tc>
        <w:tc>
          <w:tcPr>
            <w:tcW w:w="1946" w:type="pct"/>
            <w:vAlign w:val="center"/>
          </w:tcPr>
          <w:p w14:paraId="5475459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4191146.400</w:t>
            </w:r>
          </w:p>
        </w:tc>
      </w:tr>
      <w:tr w:rsidR="00EE64B3" w:rsidRPr="00DE3BD9" w14:paraId="547545A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9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87</w:t>
            </w:r>
          </w:p>
        </w:tc>
        <w:tc>
          <w:tcPr>
            <w:tcW w:w="2040" w:type="pct"/>
            <w:vAlign w:val="center"/>
          </w:tcPr>
          <w:p w14:paraId="5475459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487906.520</w:t>
            </w:r>
          </w:p>
        </w:tc>
        <w:tc>
          <w:tcPr>
            <w:tcW w:w="1946" w:type="pct"/>
            <w:vAlign w:val="center"/>
          </w:tcPr>
          <w:p w14:paraId="5475459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4191149.270</w:t>
            </w:r>
          </w:p>
        </w:tc>
      </w:tr>
      <w:tr w:rsidR="00EE64B3" w:rsidRPr="00DE3BD9" w14:paraId="547545A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A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88</w:t>
            </w:r>
          </w:p>
        </w:tc>
        <w:tc>
          <w:tcPr>
            <w:tcW w:w="2040" w:type="pct"/>
            <w:vAlign w:val="center"/>
          </w:tcPr>
          <w:p w14:paraId="547545A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487920.760</w:t>
            </w:r>
          </w:p>
        </w:tc>
        <w:tc>
          <w:tcPr>
            <w:tcW w:w="1946" w:type="pct"/>
            <w:vAlign w:val="center"/>
          </w:tcPr>
          <w:p w14:paraId="547545A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4191143.590</w:t>
            </w:r>
          </w:p>
        </w:tc>
      </w:tr>
      <w:tr w:rsidR="00EE64B3" w:rsidRPr="00DE3BD9" w14:paraId="547545A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A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89</w:t>
            </w:r>
          </w:p>
        </w:tc>
        <w:tc>
          <w:tcPr>
            <w:tcW w:w="2040" w:type="pct"/>
            <w:vAlign w:val="center"/>
          </w:tcPr>
          <w:p w14:paraId="547545A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487918.930</w:t>
            </w:r>
          </w:p>
        </w:tc>
        <w:tc>
          <w:tcPr>
            <w:tcW w:w="1946" w:type="pct"/>
            <w:vAlign w:val="center"/>
          </w:tcPr>
          <w:p w14:paraId="547545A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4191138.950</w:t>
            </w:r>
          </w:p>
        </w:tc>
      </w:tr>
      <w:tr w:rsidR="00EE64B3" w:rsidRPr="00DE3BD9" w14:paraId="547545A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A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90</w:t>
            </w:r>
          </w:p>
        </w:tc>
        <w:tc>
          <w:tcPr>
            <w:tcW w:w="2040" w:type="pct"/>
            <w:vAlign w:val="center"/>
          </w:tcPr>
          <w:p w14:paraId="547545A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487982.310</w:t>
            </w:r>
          </w:p>
        </w:tc>
        <w:tc>
          <w:tcPr>
            <w:tcW w:w="1946" w:type="pct"/>
            <w:vAlign w:val="center"/>
          </w:tcPr>
          <w:p w14:paraId="547545A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4191113.740</w:t>
            </w:r>
          </w:p>
        </w:tc>
      </w:tr>
      <w:tr w:rsidR="00EE64B3" w:rsidRPr="00DE3BD9" w14:paraId="547545B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A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91</w:t>
            </w:r>
          </w:p>
        </w:tc>
        <w:tc>
          <w:tcPr>
            <w:tcW w:w="2040" w:type="pct"/>
            <w:vAlign w:val="center"/>
          </w:tcPr>
          <w:p w14:paraId="547545A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487993.610</w:t>
            </w:r>
          </w:p>
        </w:tc>
        <w:tc>
          <w:tcPr>
            <w:tcW w:w="1946" w:type="pct"/>
            <w:vAlign w:val="center"/>
          </w:tcPr>
          <w:p w14:paraId="547545A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4191089.460</w:t>
            </w:r>
          </w:p>
        </w:tc>
      </w:tr>
      <w:tr w:rsidR="00EE64B3" w:rsidRPr="00DE3BD9" w14:paraId="547545B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B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92</w:t>
            </w:r>
          </w:p>
        </w:tc>
        <w:tc>
          <w:tcPr>
            <w:tcW w:w="2040" w:type="pct"/>
            <w:vAlign w:val="center"/>
          </w:tcPr>
          <w:p w14:paraId="547545B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488023.070</w:t>
            </w:r>
          </w:p>
        </w:tc>
        <w:tc>
          <w:tcPr>
            <w:tcW w:w="1946" w:type="pct"/>
            <w:vAlign w:val="center"/>
          </w:tcPr>
          <w:p w14:paraId="547545B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4191077.770</w:t>
            </w:r>
          </w:p>
        </w:tc>
      </w:tr>
      <w:tr w:rsidR="00EE64B3" w:rsidRPr="00DE3BD9" w14:paraId="547545B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B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93</w:t>
            </w:r>
          </w:p>
        </w:tc>
        <w:tc>
          <w:tcPr>
            <w:tcW w:w="2040" w:type="pct"/>
            <w:vAlign w:val="center"/>
          </w:tcPr>
          <w:p w14:paraId="547545B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488021.180</w:t>
            </w:r>
          </w:p>
        </w:tc>
        <w:tc>
          <w:tcPr>
            <w:tcW w:w="1946" w:type="pct"/>
            <w:vAlign w:val="center"/>
          </w:tcPr>
          <w:p w14:paraId="547545B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4191073.030</w:t>
            </w:r>
          </w:p>
        </w:tc>
      </w:tr>
      <w:tr w:rsidR="00EE64B3" w:rsidRPr="00DE3BD9" w14:paraId="547545B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B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94</w:t>
            </w:r>
          </w:p>
        </w:tc>
        <w:tc>
          <w:tcPr>
            <w:tcW w:w="2040" w:type="pct"/>
            <w:vAlign w:val="center"/>
          </w:tcPr>
          <w:p w14:paraId="547545B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488035.810</w:t>
            </w:r>
          </w:p>
        </w:tc>
        <w:tc>
          <w:tcPr>
            <w:tcW w:w="1946" w:type="pct"/>
            <w:vAlign w:val="center"/>
          </w:tcPr>
          <w:p w14:paraId="547545B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4191067.220</w:t>
            </w:r>
          </w:p>
        </w:tc>
      </w:tr>
      <w:tr w:rsidR="00EE64B3" w:rsidRPr="00DE3BD9" w14:paraId="547545C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B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95</w:t>
            </w:r>
          </w:p>
        </w:tc>
        <w:tc>
          <w:tcPr>
            <w:tcW w:w="2040" w:type="pct"/>
            <w:vAlign w:val="center"/>
          </w:tcPr>
          <w:p w14:paraId="547545B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488037.480</w:t>
            </w:r>
          </w:p>
        </w:tc>
        <w:tc>
          <w:tcPr>
            <w:tcW w:w="1946" w:type="pct"/>
            <w:vAlign w:val="center"/>
          </w:tcPr>
          <w:p w14:paraId="547545B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4191071.390</w:t>
            </w:r>
          </w:p>
        </w:tc>
      </w:tr>
      <w:tr w:rsidR="00EE64B3" w:rsidRPr="00DE3BD9" w14:paraId="547545C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C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96</w:t>
            </w:r>
          </w:p>
        </w:tc>
        <w:tc>
          <w:tcPr>
            <w:tcW w:w="2040" w:type="pct"/>
            <w:vAlign w:val="center"/>
          </w:tcPr>
          <w:p w14:paraId="547545C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488085.120</w:t>
            </w:r>
          </w:p>
        </w:tc>
        <w:tc>
          <w:tcPr>
            <w:tcW w:w="1946" w:type="pct"/>
            <w:vAlign w:val="center"/>
          </w:tcPr>
          <w:p w14:paraId="547545C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4191052.530</w:t>
            </w:r>
          </w:p>
        </w:tc>
      </w:tr>
      <w:tr w:rsidR="00EE64B3" w:rsidRPr="00DE3BD9" w14:paraId="547545C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C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97</w:t>
            </w:r>
          </w:p>
        </w:tc>
        <w:tc>
          <w:tcPr>
            <w:tcW w:w="2040" w:type="pct"/>
            <w:vAlign w:val="center"/>
          </w:tcPr>
          <w:p w14:paraId="547545C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488087.690</w:t>
            </w:r>
          </w:p>
        </w:tc>
        <w:tc>
          <w:tcPr>
            <w:tcW w:w="1946" w:type="pct"/>
            <w:vAlign w:val="center"/>
          </w:tcPr>
          <w:p w14:paraId="547545C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4191058.750</w:t>
            </w:r>
          </w:p>
        </w:tc>
      </w:tr>
      <w:tr w:rsidR="00EE64B3" w:rsidRPr="00DE3BD9" w14:paraId="547545C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C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98</w:t>
            </w:r>
          </w:p>
        </w:tc>
        <w:tc>
          <w:tcPr>
            <w:tcW w:w="2040" w:type="pct"/>
            <w:vAlign w:val="center"/>
          </w:tcPr>
          <w:p w14:paraId="547545C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488185.830</w:t>
            </w:r>
          </w:p>
        </w:tc>
        <w:tc>
          <w:tcPr>
            <w:tcW w:w="1946" w:type="pct"/>
            <w:vAlign w:val="center"/>
          </w:tcPr>
          <w:p w14:paraId="547545C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4191018.550</w:t>
            </w:r>
          </w:p>
        </w:tc>
      </w:tr>
      <w:tr w:rsidR="00EE64B3" w:rsidRPr="00DE3BD9" w14:paraId="547545D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C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99</w:t>
            </w:r>
          </w:p>
        </w:tc>
        <w:tc>
          <w:tcPr>
            <w:tcW w:w="2040" w:type="pct"/>
            <w:vAlign w:val="center"/>
          </w:tcPr>
          <w:p w14:paraId="547545C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488187.130</w:t>
            </w:r>
          </w:p>
        </w:tc>
        <w:tc>
          <w:tcPr>
            <w:tcW w:w="1946" w:type="pct"/>
            <w:vAlign w:val="center"/>
          </w:tcPr>
          <w:p w14:paraId="547545C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4191021.740</w:t>
            </w:r>
          </w:p>
        </w:tc>
      </w:tr>
      <w:tr w:rsidR="00EE64B3" w:rsidRPr="00DE3BD9" w14:paraId="547545D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D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2040" w:type="pct"/>
            <w:vAlign w:val="center"/>
          </w:tcPr>
          <w:p w14:paraId="547545D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488221.850</w:t>
            </w:r>
          </w:p>
        </w:tc>
        <w:tc>
          <w:tcPr>
            <w:tcW w:w="1946" w:type="pct"/>
            <w:vAlign w:val="center"/>
          </w:tcPr>
          <w:p w14:paraId="547545D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4191007.840</w:t>
            </w:r>
          </w:p>
        </w:tc>
      </w:tr>
      <w:tr w:rsidR="00EE64B3" w:rsidRPr="00DE3BD9" w14:paraId="547545D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D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101</w:t>
            </w:r>
          </w:p>
        </w:tc>
        <w:tc>
          <w:tcPr>
            <w:tcW w:w="2040" w:type="pct"/>
            <w:vAlign w:val="center"/>
          </w:tcPr>
          <w:p w14:paraId="547545D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488219.990</w:t>
            </w:r>
          </w:p>
        </w:tc>
        <w:tc>
          <w:tcPr>
            <w:tcW w:w="1946" w:type="pct"/>
            <w:vAlign w:val="center"/>
          </w:tcPr>
          <w:p w14:paraId="547545D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4191003.190</w:t>
            </w:r>
          </w:p>
        </w:tc>
      </w:tr>
      <w:tr w:rsidR="00EE64B3" w:rsidRPr="00DE3BD9" w14:paraId="547545D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D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102</w:t>
            </w:r>
          </w:p>
        </w:tc>
        <w:tc>
          <w:tcPr>
            <w:tcW w:w="2040" w:type="pct"/>
            <w:vAlign w:val="center"/>
          </w:tcPr>
          <w:p w14:paraId="547545D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488234.240</w:t>
            </w:r>
          </w:p>
        </w:tc>
        <w:tc>
          <w:tcPr>
            <w:tcW w:w="1946" w:type="pct"/>
            <w:vAlign w:val="center"/>
          </w:tcPr>
          <w:p w14:paraId="547545D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4190997.490</w:t>
            </w:r>
          </w:p>
        </w:tc>
      </w:tr>
      <w:tr w:rsidR="00EE64B3" w:rsidRPr="00DE3BD9" w14:paraId="547545E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D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103</w:t>
            </w:r>
          </w:p>
        </w:tc>
        <w:tc>
          <w:tcPr>
            <w:tcW w:w="2040" w:type="pct"/>
            <w:vAlign w:val="center"/>
          </w:tcPr>
          <w:p w14:paraId="547545D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488236.090</w:t>
            </w:r>
          </w:p>
        </w:tc>
        <w:tc>
          <w:tcPr>
            <w:tcW w:w="1946" w:type="pct"/>
            <w:vAlign w:val="center"/>
          </w:tcPr>
          <w:p w14:paraId="547545D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4191002.140</w:t>
            </w:r>
          </w:p>
        </w:tc>
      </w:tr>
      <w:tr w:rsidR="00EE64B3" w:rsidRPr="00DE3BD9" w14:paraId="547545E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E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104</w:t>
            </w:r>
          </w:p>
        </w:tc>
        <w:tc>
          <w:tcPr>
            <w:tcW w:w="2040" w:type="pct"/>
            <w:vAlign w:val="center"/>
          </w:tcPr>
          <w:p w14:paraId="547545E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488271.220</w:t>
            </w:r>
          </w:p>
        </w:tc>
        <w:tc>
          <w:tcPr>
            <w:tcW w:w="1946" w:type="pct"/>
            <w:vAlign w:val="center"/>
          </w:tcPr>
          <w:p w14:paraId="547545E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4190988.060</w:t>
            </w:r>
          </w:p>
        </w:tc>
      </w:tr>
      <w:tr w:rsidR="00EE64B3" w:rsidRPr="00DE3BD9" w14:paraId="547545E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E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105</w:t>
            </w:r>
          </w:p>
        </w:tc>
        <w:tc>
          <w:tcPr>
            <w:tcW w:w="2040" w:type="pct"/>
            <w:vAlign w:val="center"/>
          </w:tcPr>
          <w:p w14:paraId="547545E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488269.380</w:t>
            </w:r>
          </w:p>
        </w:tc>
        <w:tc>
          <w:tcPr>
            <w:tcW w:w="1946" w:type="pct"/>
            <w:vAlign w:val="center"/>
          </w:tcPr>
          <w:p w14:paraId="547545E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4190983.410</w:t>
            </w:r>
          </w:p>
        </w:tc>
      </w:tr>
      <w:tr w:rsidR="00EE64B3" w:rsidRPr="00DE3BD9" w14:paraId="547545E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E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106</w:t>
            </w:r>
          </w:p>
        </w:tc>
        <w:tc>
          <w:tcPr>
            <w:tcW w:w="2040" w:type="pct"/>
            <w:vAlign w:val="center"/>
          </w:tcPr>
          <w:p w14:paraId="547545E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488283.610</w:t>
            </w:r>
          </w:p>
        </w:tc>
        <w:tc>
          <w:tcPr>
            <w:tcW w:w="1946" w:type="pct"/>
            <w:vAlign w:val="center"/>
          </w:tcPr>
          <w:p w14:paraId="547545E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4190977.730</w:t>
            </w:r>
          </w:p>
        </w:tc>
      </w:tr>
      <w:tr w:rsidR="00EE64B3" w:rsidRPr="00DE3BD9" w14:paraId="547545F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E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107</w:t>
            </w:r>
          </w:p>
        </w:tc>
        <w:tc>
          <w:tcPr>
            <w:tcW w:w="2040" w:type="pct"/>
            <w:vAlign w:val="center"/>
          </w:tcPr>
          <w:p w14:paraId="547545E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488285.460</w:t>
            </w:r>
          </w:p>
        </w:tc>
        <w:tc>
          <w:tcPr>
            <w:tcW w:w="1946" w:type="pct"/>
            <w:vAlign w:val="center"/>
          </w:tcPr>
          <w:p w14:paraId="547545E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4190982.380</w:t>
            </w:r>
          </w:p>
        </w:tc>
      </w:tr>
      <w:tr w:rsidR="00EE64B3" w:rsidRPr="00DE3BD9" w14:paraId="547545F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F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108</w:t>
            </w:r>
          </w:p>
        </w:tc>
        <w:tc>
          <w:tcPr>
            <w:tcW w:w="2040" w:type="pct"/>
            <w:vAlign w:val="center"/>
          </w:tcPr>
          <w:p w14:paraId="547545F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488333.480</w:t>
            </w:r>
          </w:p>
        </w:tc>
        <w:tc>
          <w:tcPr>
            <w:tcW w:w="1946" w:type="pct"/>
            <w:vAlign w:val="center"/>
          </w:tcPr>
          <w:p w14:paraId="547545F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4190963.190</w:t>
            </w:r>
          </w:p>
        </w:tc>
      </w:tr>
      <w:tr w:rsidR="00EE64B3" w:rsidRPr="00DE3BD9" w14:paraId="547545F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F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109</w:t>
            </w:r>
          </w:p>
        </w:tc>
        <w:tc>
          <w:tcPr>
            <w:tcW w:w="2040" w:type="pct"/>
            <w:vAlign w:val="center"/>
          </w:tcPr>
          <w:p w14:paraId="547545F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488348.020</w:t>
            </w:r>
          </w:p>
        </w:tc>
        <w:tc>
          <w:tcPr>
            <w:tcW w:w="1946" w:type="pct"/>
            <w:vAlign w:val="center"/>
          </w:tcPr>
          <w:p w14:paraId="547545F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4190998.700</w:t>
            </w:r>
          </w:p>
        </w:tc>
      </w:tr>
      <w:tr w:rsidR="00EE64B3" w:rsidRPr="00DE3BD9" w14:paraId="547545F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F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110</w:t>
            </w:r>
          </w:p>
        </w:tc>
        <w:tc>
          <w:tcPr>
            <w:tcW w:w="2040" w:type="pct"/>
            <w:vAlign w:val="center"/>
          </w:tcPr>
          <w:p w14:paraId="547545F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488352.650</w:t>
            </w:r>
          </w:p>
        </w:tc>
        <w:tc>
          <w:tcPr>
            <w:tcW w:w="1946" w:type="pct"/>
            <w:vAlign w:val="center"/>
          </w:tcPr>
          <w:p w14:paraId="547545F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4190996.800</w:t>
            </w:r>
          </w:p>
        </w:tc>
      </w:tr>
      <w:tr w:rsidR="00EE64B3" w:rsidRPr="00DE3BD9" w14:paraId="5475460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5F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111</w:t>
            </w:r>
          </w:p>
        </w:tc>
        <w:tc>
          <w:tcPr>
            <w:tcW w:w="2040" w:type="pct"/>
            <w:vAlign w:val="center"/>
          </w:tcPr>
          <w:p w14:paraId="547545F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488358.470</w:t>
            </w:r>
          </w:p>
        </w:tc>
        <w:tc>
          <w:tcPr>
            <w:tcW w:w="1946" w:type="pct"/>
            <w:vAlign w:val="center"/>
          </w:tcPr>
          <w:p w14:paraId="547545F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4191010.990</w:t>
            </w:r>
          </w:p>
        </w:tc>
      </w:tr>
      <w:tr w:rsidR="00EE64B3" w:rsidRPr="00DE3BD9" w14:paraId="5475460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0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112</w:t>
            </w:r>
          </w:p>
        </w:tc>
        <w:tc>
          <w:tcPr>
            <w:tcW w:w="2040" w:type="pct"/>
            <w:vAlign w:val="center"/>
          </w:tcPr>
          <w:p w14:paraId="5475460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488353.850</w:t>
            </w:r>
          </w:p>
        </w:tc>
        <w:tc>
          <w:tcPr>
            <w:tcW w:w="1946" w:type="pct"/>
            <w:vAlign w:val="center"/>
          </w:tcPr>
          <w:p w14:paraId="5475460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4191012.890</w:t>
            </w:r>
          </w:p>
        </w:tc>
      </w:tr>
      <w:tr w:rsidR="00EE64B3" w:rsidRPr="00DE3BD9" w14:paraId="5475460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0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113</w:t>
            </w:r>
          </w:p>
        </w:tc>
        <w:tc>
          <w:tcPr>
            <w:tcW w:w="2040" w:type="pct"/>
            <w:vAlign w:val="center"/>
          </w:tcPr>
          <w:p w14:paraId="5475460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488362.790</w:t>
            </w:r>
          </w:p>
        </w:tc>
        <w:tc>
          <w:tcPr>
            <w:tcW w:w="1946" w:type="pct"/>
            <w:vAlign w:val="center"/>
          </w:tcPr>
          <w:p w14:paraId="5475460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4191034.700</w:t>
            </w:r>
          </w:p>
        </w:tc>
      </w:tr>
      <w:tr w:rsidR="00EE64B3" w:rsidRPr="00DE3BD9" w14:paraId="5475460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0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114</w:t>
            </w:r>
          </w:p>
        </w:tc>
        <w:tc>
          <w:tcPr>
            <w:tcW w:w="2040" w:type="pct"/>
            <w:vAlign w:val="center"/>
          </w:tcPr>
          <w:p w14:paraId="5475460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488362.340</w:t>
            </w:r>
          </w:p>
        </w:tc>
        <w:tc>
          <w:tcPr>
            <w:tcW w:w="1946" w:type="pct"/>
            <w:vAlign w:val="center"/>
          </w:tcPr>
          <w:p w14:paraId="5475460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4191076.950</w:t>
            </w:r>
          </w:p>
        </w:tc>
      </w:tr>
      <w:tr w:rsidR="00EE64B3" w:rsidRPr="00DE3BD9" w14:paraId="5475461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0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115</w:t>
            </w:r>
          </w:p>
        </w:tc>
        <w:tc>
          <w:tcPr>
            <w:tcW w:w="2040" w:type="pct"/>
            <w:vAlign w:val="center"/>
          </w:tcPr>
          <w:p w14:paraId="5475460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488366.340</w:t>
            </w:r>
          </w:p>
        </w:tc>
        <w:tc>
          <w:tcPr>
            <w:tcW w:w="1946" w:type="pct"/>
            <w:vAlign w:val="center"/>
          </w:tcPr>
          <w:p w14:paraId="5475460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4191076.990</w:t>
            </w:r>
          </w:p>
        </w:tc>
      </w:tr>
      <w:tr w:rsidR="00EE64B3" w:rsidRPr="00DE3BD9" w14:paraId="5475461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1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116</w:t>
            </w:r>
          </w:p>
        </w:tc>
        <w:tc>
          <w:tcPr>
            <w:tcW w:w="2040" w:type="pct"/>
            <w:vAlign w:val="center"/>
          </w:tcPr>
          <w:p w14:paraId="5475461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488366.190</w:t>
            </w:r>
          </w:p>
        </w:tc>
        <w:tc>
          <w:tcPr>
            <w:tcW w:w="1946" w:type="pct"/>
            <w:vAlign w:val="center"/>
          </w:tcPr>
          <w:p w14:paraId="5475461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4191092.330</w:t>
            </w:r>
          </w:p>
        </w:tc>
      </w:tr>
      <w:tr w:rsidR="00EE64B3" w:rsidRPr="00DE3BD9" w14:paraId="5475461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1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117</w:t>
            </w:r>
          </w:p>
        </w:tc>
        <w:tc>
          <w:tcPr>
            <w:tcW w:w="2040" w:type="pct"/>
            <w:vAlign w:val="center"/>
          </w:tcPr>
          <w:p w14:paraId="5475461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488362.190</w:t>
            </w:r>
          </w:p>
        </w:tc>
        <w:tc>
          <w:tcPr>
            <w:tcW w:w="1946" w:type="pct"/>
            <w:vAlign w:val="center"/>
          </w:tcPr>
          <w:p w14:paraId="5475461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4191092.290</w:t>
            </w:r>
          </w:p>
        </w:tc>
      </w:tr>
      <w:tr w:rsidR="00EE64B3" w:rsidRPr="00DE3BD9" w14:paraId="5475461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1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118</w:t>
            </w:r>
          </w:p>
        </w:tc>
        <w:tc>
          <w:tcPr>
            <w:tcW w:w="2040" w:type="pct"/>
            <w:vAlign w:val="center"/>
          </w:tcPr>
          <w:p w14:paraId="5475461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488362.040</w:t>
            </w:r>
          </w:p>
        </w:tc>
        <w:tc>
          <w:tcPr>
            <w:tcW w:w="1946" w:type="pct"/>
            <w:vAlign w:val="center"/>
          </w:tcPr>
          <w:p w14:paraId="5475461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4191106.760</w:t>
            </w:r>
          </w:p>
        </w:tc>
      </w:tr>
      <w:tr w:rsidR="00EE64B3" w:rsidRPr="00DE3BD9" w14:paraId="5475462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1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119</w:t>
            </w:r>
          </w:p>
        </w:tc>
        <w:tc>
          <w:tcPr>
            <w:tcW w:w="2040" w:type="pct"/>
            <w:vAlign w:val="center"/>
          </w:tcPr>
          <w:p w14:paraId="5475461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488352.040</w:t>
            </w:r>
          </w:p>
        </w:tc>
        <w:tc>
          <w:tcPr>
            <w:tcW w:w="1946" w:type="pct"/>
            <w:vAlign w:val="center"/>
          </w:tcPr>
          <w:p w14:paraId="5475461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4191106.660</w:t>
            </w:r>
          </w:p>
        </w:tc>
      </w:tr>
      <w:tr w:rsidR="00EE64B3" w:rsidRPr="00DE3BD9" w14:paraId="5475462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2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120</w:t>
            </w:r>
          </w:p>
        </w:tc>
        <w:tc>
          <w:tcPr>
            <w:tcW w:w="2040" w:type="pct"/>
            <w:vAlign w:val="center"/>
          </w:tcPr>
          <w:p w14:paraId="5475462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488352.760</w:t>
            </w:r>
          </w:p>
        </w:tc>
        <w:tc>
          <w:tcPr>
            <w:tcW w:w="1946" w:type="pct"/>
            <w:vAlign w:val="center"/>
          </w:tcPr>
          <w:p w14:paraId="5475462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4191036.630</w:t>
            </w:r>
          </w:p>
        </w:tc>
      </w:tr>
      <w:tr w:rsidR="00EE64B3" w:rsidRPr="00DE3BD9" w14:paraId="5475462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2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121</w:t>
            </w:r>
          </w:p>
        </w:tc>
        <w:tc>
          <w:tcPr>
            <w:tcW w:w="2040" w:type="pct"/>
            <w:vAlign w:val="center"/>
          </w:tcPr>
          <w:p w14:paraId="5475462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488327.970</w:t>
            </w:r>
          </w:p>
        </w:tc>
        <w:tc>
          <w:tcPr>
            <w:tcW w:w="1946" w:type="pct"/>
            <w:vAlign w:val="center"/>
          </w:tcPr>
          <w:p w14:paraId="5475462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4190976.160</w:t>
            </w:r>
          </w:p>
        </w:tc>
      </w:tr>
      <w:tr w:rsidR="00EE64B3" w:rsidRPr="00DE3BD9" w14:paraId="5475462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2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122</w:t>
            </w:r>
          </w:p>
        </w:tc>
        <w:tc>
          <w:tcPr>
            <w:tcW w:w="2040" w:type="pct"/>
            <w:vAlign w:val="center"/>
          </w:tcPr>
          <w:p w14:paraId="5475462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488181.620</w:t>
            </w:r>
          </w:p>
        </w:tc>
        <w:tc>
          <w:tcPr>
            <w:tcW w:w="1946" w:type="pct"/>
            <w:vAlign w:val="center"/>
          </w:tcPr>
          <w:p w14:paraId="5475462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4191034.710</w:t>
            </w:r>
          </w:p>
        </w:tc>
      </w:tr>
      <w:tr w:rsidR="00EE64B3" w:rsidRPr="00DE3BD9" w14:paraId="5475463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2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123</w:t>
            </w:r>
          </w:p>
        </w:tc>
        <w:tc>
          <w:tcPr>
            <w:tcW w:w="2040" w:type="pct"/>
            <w:vAlign w:val="center"/>
          </w:tcPr>
          <w:p w14:paraId="5475462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488180.690</w:t>
            </w:r>
          </w:p>
        </w:tc>
        <w:tc>
          <w:tcPr>
            <w:tcW w:w="1946" w:type="pct"/>
            <w:vAlign w:val="center"/>
          </w:tcPr>
          <w:p w14:paraId="5475462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4191032.430</w:t>
            </w:r>
          </w:p>
        </w:tc>
      </w:tr>
      <w:tr w:rsidR="00EE64B3" w:rsidRPr="00DE3BD9" w14:paraId="5475463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3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124</w:t>
            </w:r>
          </w:p>
        </w:tc>
        <w:tc>
          <w:tcPr>
            <w:tcW w:w="2040" w:type="pct"/>
            <w:vAlign w:val="center"/>
          </w:tcPr>
          <w:p w14:paraId="5475463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488143.110</w:t>
            </w:r>
          </w:p>
        </w:tc>
        <w:tc>
          <w:tcPr>
            <w:tcW w:w="1946" w:type="pct"/>
            <w:vAlign w:val="center"/>
          </w:tcPr>
          <w:p w14:paraId="5475463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4191047.490</w:t>
            </w:r>
          </w:p>
        </w:tc>
      </w:tr>
      <w:tr w:rsidR="00EE64B3" w:rsidRPr="00DE3BD9" w14:paraId="5475463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3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125</w:t>
            </w:r>
          </w:p>
        </w:tc>
        <w:tc>
          <w:tcPr>
            <w:tcW w:w="2040" w:type="pct"/>
            <w:vAlign w:val="center"/>
          </w:tcPr>
          <w:p w14:paraId="5475463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488144.770</w:t>
            </w:r>
          </w:p>
        </w:tc>
        <w:tc>
          <w:tcPr>
            <w:tcW w:w="1946" w:type="pct"/>
            <w:vAlign w:val="center"/>
          </w:tcPr>
          <w:p w14:paraId="5475463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4191051.570</w:t>
            </w:r>
          </w:p>
        </w:tc>
      </w:tr>
      <w:tr w:rsidR="00EE64B3" w:rsidRPr="00DE3BD9" w14:paraId="5475463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3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126</w:t>
            </w:r>
          </w:p>
        </w:tc>
        <w:tc>
          <w:tcPr>
            <w:tcW w:w="2040" w:type="pct"/>
            <w:vAlign w:val="center"/>
          </w:tcPr>
          <w:p w14:paraId="5475463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488130.600</w:t>
            </w:r>
          </w:p>
        </w:tc>
        <w:tc>
          <w:tcPr>
            <w:tcW w:w="1946" w:type="pct"/>
            <w:vAlign w:val="center"/>
          </w:tcPr>
          <w:p w14:paraId="5475463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4191057.390</w:t>
            </w:r>
          </w:p>
        </w:tc>
      </w:tr>
      <w:tr w:rsidR="00EE64B3" w:rsidRPr="00DE3BD9" w14:paraId="5475464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3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127</w:t>
            </w:r>
          </w:p>
        </w:tc>
        <w:tc>
          <w:tcPr>
            <w:tcW w:w="2040" w:type="pct"/>
            <w:vAlign w:val="center"/>
          </w:tcPr>
          <w:p w14:paraId="5475463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488128.700</w:t>
            </w:r>
          </w:p>
        </w:tc>
        <w:tc>
          <w:tcPr>
            <w:tcW w:w="1946" w:type="pct"/>
            <w:vAlign w:val="center"/>
          </w:tcPr>
          <w:p w14:paraId="5475463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4191052.750</w:t>
            </w:r>
          </w:p>
        </w:tc>
      </w:tr>
      <w:tr w:rsidR="00EE64B3" w:rsidRPr="00DE3BD9" w14:paraId="54754644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41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128</w:t>
            </w:r>
          </w:p>
        </w:tc>
        <w:tc>
          <w:tcPr>
            <w:tcW w:w="2040" w:type="pct"/>
            <w:vAlign w:val="center"/>
          </w:tcPr>
          <w:p w14:paraId="54754642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488082.210</w:t>
            </w:r>
          </w:p>
        </w:tc>
        <w:tc>
          <w:tcPr>
            <w:tcW w:w="1946" w:type="pct"/>
            <w:vAlign w:val="center"/>
          </w:tcPr>
          <w:p w14:paraId="54754643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4191071.800</w:t>
            </w:r>
          </w:p>
        </w:tc>
      </w:tr>
      <w:tr w:rsidR="00EE64B3" w:rsidRPr="00DE3BD9" w14:paraId="54754648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45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129</w:t>
            </w:r>
          </w:p>
        </w:tc>
        <w:tc>
          <w:tcPr>
            <w:tcW w:w="2040" w:type="pct"/>
            <w:vAlign w:val="center"/>
          </w:tcPr>
          <w:p w14:paraId="54754646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488079.630</w:t>
            </w:r>
          </w:p>
        </w:tc>
        <w:tc>
          <w:tcPr>
            <w:tcW w:w="1946" w:type="pct"/>
            <w:vAlign w:val="center"/>
          </w:tcPr>
          <w:p w14:paraId="54754647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4191065.450</w:t>
            </w:r>
          </w:p>
        </w:tc>
      </w:tr>
      <w:tr w:rsidR="00EE64B3" w:rsidRPr="00DE3BD9" w14:paraId="5475464C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49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130</w:t>
            </w:r>
          </w:p>
        </w:tc>
        <w:tc>
          <w:tcPr>
            <w:tcW w:w="2040" w:type="pct"/>
            <w:vAlign w:val="center"/>
          </w:tcPr>
          <w:p w14:paraId="5475464A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488002.900</w:t>
            </w:r>
          </w:p>
        </w:tc>
        <w:tc>
          <w:tcPr>
            <w:tcW w:w="1946" w:type="pct"/>
            <w:vAlign w:val="center"/>
          </w:tcPr>
          <w:p w14:paraId="5475464B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4191096.530</w:t>
            </w:r>
          </w:p>
        </w:tc>
      </w:tr>
      <w:tr w:rsidR="00EE64B3" w:rsidRPr="00DE3BD9" w14:paraId="54754650" w14:textId="77777777" w:rsidTr="00EB2DCE">
        <w:trPr>
          <w:trHeight w:val="300"/>
          <w:jc w:val="center"/>
        </w:trPr>
        <w:tc>
          <w:tcPr>
            <w:tcW w:w="1014" w:type="pct"/>
            <w:vAlign w:val="center"/>
          </w:tcPr>
          <w:p w14:paraId="5475464D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131</w:t>
            </w:r>
          </w:p>
        </w:tc>
        <w:tc>
          <w:tcPr>
            <w:tcW w:w="2040" w:type="pct"/>
            <w:vAlign w:val="center"/>
          </w:tcPr>
          <w:p w14:paraId="5475464E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488004.660</w:t>
            </w:r>
          </w:p>
        </w:tc>
        <w:tc>
          <w:tcPr>
            <w:tcW w:w="1946" w:type="pct"/>
            <w:vAlign w:val="center"/>
          </w:tcPr>
          <w:p w14:paraId="5475464F" w14:textId="77777777" w:rsidR="00EE64B3" w:rsidRPr="00DE3BD9" w:rsidRDefault="00EE64B3" w:rsidP="00EB2DCE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4191100.960</w:t>
            </w:r>
          </w:p>
        </w:tc>
      </w:tr>
    </w:tbl>
    <w:p w14:paraId="54754651" w14:textId="77777777" w:rsidR="00EE64B3" w:rsidRDefault="00EE64B3" w:rsidP="00EE64B3">
      <w:pPr>
        <w:ind w:firstLine="0"/>
        <w:rPr>
          <w:szCs w:val="24"/>
          <w:highlight w:val="yellow"/>
        </w:rPr>
      </w:pPr>
    </w:p>
    <w:p w14:paraId="54754652" w14:textId="77777777" w:rsidR="00EE64B3" w:rsidRPr="00E25F4C" w:rsidRDefault="00EE64B3" w:rsidP="00EE64B3">
      <w:pPr>
        <w:ind w:firstLine="0"/>
        <w:rPr>
          <w:szCs w:val="24"/>
          <w:highlight w:val="yellow"/>
        </w:rPr>
      </w:pPr>
    </w:p>
    <w:p w14:paraId="54754653" w14:textId="77777777" w:rsidR="00EE64B3" w:rsidRDefault="00EE64B3" w:rsidP="00EE64B3">
      <w:pPr>
        <w:ind w:firstLine="0"/>
        <w:jc w:val="center"/>
        <w:rPr>
          <w:szCs w:val="24"/>
        </w:rPr>
      </w:pPr>
      <w:r w:rsidRPr="00E25F4C">
        <w:rPr>
          <w:szCs w:val="24"/>
        </w:rPr>
        <w:t>____________</w:t>
      </w:r>
    </w:p>
    <w:p w14:paraId="54754654" w14:textId="77777777" w:rsidR="00EE64B3" w:rsidRPr="00E25F4C" w:rsidRDefault="00EE64B3" w:rsidP="00EE64B3">
      <w:pPr>
        <w:ind w:firstLine="0"/>
        <w:jc w:val="center"/>
        <w:rPr>
          <w:szCs w:val="24"/>
        </w:rPr>
      </w:pPr>
    </w:p>
    <w:p w14:paraId="54754655" w14:textId="77777777" w:rsidR="00EE64B3" w:rsidRPr="00E25F4C" w:rsidRDefault="00EE64B3" w:rsidP="00EE64B3">
      <w:pPr>
        <w:ind w:firstLine="0"/>
        <w:rPr>
          <w:color w:val="FFFFFF" w:themeColor="background1"/>
          <w:szCs w:val="24"/>
          <w:highlight w:val="lightGray"/>
        </w:rPr>
      </w:pPr>
    </w:p>
    <w:p w14:paraId="54754656" w14:textId="77777777" w:rsidR="00EE64B3" w:rsidRDefault="00EE64B3" w:rsidP="00EE64B3">
      <w:pPr>
        <w:ind w:firstLine="0"/>
        <w:rPr>
          <w:szCs w:val="24"/>
          <w:highlight w:val="lightGray"/>
        </w:rPr>
      </w:pPr>
    </w:p>
    <w:p w14:paraId="54754657" w14:textId="77777777" w:rsidR="00EE64B3" w:rsidRDefault="00EE64B3" w:rsidP="00EE64B3">
      <w:pPr>
        <w:rPr>
          <w:szCs w:val="24"/>
          <w:highlight w:val="lightGray"/>
        </w:rPr>
      </w:pPr>
    </w:p>
    <w:p w14:paraId="54754658" w14:textId="77777777" w:rsidR="00EE64B3" w:rsidRDefault="00EE64B3" w:rsidP="00EE64B3">
      <w:pPr>
        <w:rPr>
          <w:szCs w:val="24"/>
          <w:highlight w:val="lightGray"/>
        </w:rPr>
      </w:pPr>
    </w:p>
    <w:p w14:paraId="54754659" w14:textId="77777777" w:rsidR="00EE64B3" w:rsidRDefault="00EE64B3" w:rsidP="00EE64B3">
      <w:pPr>
        <w:rPr>
          <w:szCs w:val="24"/>
          <w:highlight w:val="lightGray"/>
        </w:rPr>
      </w:pPr>
    </w:p>
    <w:p w14:paraId="5475465A" w14:textId="77777777" w:rsidR="00EE64B3" w:rsidRDefault="00EE64B3" w:rsidP="00EE64B3">
      <w:pPr>
        <w:rPr>
          <w:szCs w:val="24"/>
          <w:highlight w:val="lightGray"/>
        </w:rPr>
      </w:pPr>
    </w:p>
    <w:p w14:paraId="5475465B" w14:textId="77777777" w:rsidR="00EE64B3" w:rsidRDefault="00EE64B3" w:rsidP="00EE64B3">
      <w:pPr>
        <w:rPr>
          <w:szCs w:val="24"/>
          <w:highlight w:val="lightGray"/>
        </w:rPr>
      </w:pPr>
    </w:p>
    <w:p w14:paraId="5475465C" w14:textId="77777777" w:rsidR="00EE64B3" w:rsidRDefault="00EE64B3" w:rsidP="00EE64B3">
      <w:pPr>
        <w:rPr>
          <w:szCs w:val="24"/>
          <w:highlight w:val="lightGray"/>
        </w:rPr>
      </w:pPr>
    </w:p>
    <w:p w14:paraId="5475465D" w14:textId="77777777" w:rsidR="00EE64B3" w:rsidRDefault="00EE64B3" w:rsidP="00EE64B3">
      <w:pPr>
        <w:rPr>
          <w:szCs w:val="24"/>
          <w:highlight w:val="lightGray"/>
        </w:rPr>
      </w:pPr>
    </w:p>
    <w:p w14:paraId="5475465E" w14:textId="77777777" w:rsidR="00EE64B3" w:rsidRDefault="00EE64B3" w:rsidP="00EE64B3">
      <w:pPr>
        <w:rPr>
          <w:szCs w:val="24"/>
          <w:highlight w:val="lightGray"/>
        </w:rPr>
      </w:pPr>
    </w:p>
    <w:p w14:paraId="5475465F" w14:textId="77777777" w:rsidR="00EE64B3" w:rsidRDefault="00EE64B3" w:rsidP="00EE64B3">
      <w:pPr>
        <w:rPr>
          <w:szCs w:val="24"/>
          <w:highlight w:val="lightGray"/>
        </w:rPr>
      </w:pPr>
    </w:p>
    <w:p w14:paraId="54754660" w14:textId="77777777" w:rsidR="00EE64B3" w:rsidRDefault="00EE64B3" w:rsidP="00EE64B3">
      <w:pPr>
        <w:rPr>
          <w:szCs w:val="24"/>
          <w:highlight w:val="lightGray"/>
        </w:rPr>
      </w:pPr>
    </w:p>
    <w:p w14:paraId="54754661" w14:textId="77777777" w:rsidR="00EE64B3" w:rsidRDefault="00EE64B3" w:rsidP="00EE64B3">
      <w:pPr>
        <w:rPr>
          <w:szCs w:val="24"/>
          <w:highlight w:val="lightGray"/>
        </w:rPr>
      </w:pPr>
    </w:p>
    <w:p w14:paraId="54754662" w14:textId="77777777" w:rsidR="00EE64B3" w:rsidRDefault="00EE64B3" w:rsidP="00EE64B3">
      <w:pPr>
        <w:rPr>
          <w:szCs w:val="24"/>
          <w:highlight w:val="lightGray"/>
        </w:rPr>
      </w:pPr>
    </w:p>
    <w:p w14:paraId="54754663" w14:textId="77777777" w:rsidR="00EE64B3" w:rsidRDefault="00EE64B3" w:rsidP="00EE64B3">
      <w:pPr>
        <w:rPr>
          <w:szCs w:val="24"/>
          <w:highlight w:val="lightGray"/>
        </w:rPr>
      </w:pPr>
    </w:p>
    <w:p w14:paraId="54754664" w14:textId="77777777" w:rsidR="00EE64B3" w:rsidRDefault="00EE64B3" w:rsidP="00EE64B3">
      <w:pPr>
        <w:rPr>
          <w:szCs w:val="24"/>
          <w:highlight w:val="lightGray"/>
        </w:rPr>
      </w:pPr>
    </w:p>
    <w:p w14:paraId="54754665" w14:textId="77777777" w:rsidR="00EE64B3" w:rsidRDefault="00EE64B3" w:rsidP="00EE64B3">
      <w:pPr>
        <w:rPr>
          <w:szCs w:val="24"/>
          <w:highlight w:val="lightGray"/>
        </w:rPr>
      </w:pPr>
    </w:p>
    <w:p w14:paraId="54754666" w14:textId="77777777" w:rsidR="00EE64B3" w:rsidRDefault="00EE64B3" w:rsidP="00EE64B3">
      <w:pPr>
        <w:rPr>
          <w:szCs w:val="24"/>
          <w:highlight w:val="lightGray"/>
        </w:rPr>
      </w:pPr>
    </w:p>
    <w:p w14:paraId="54754667" w14:textId="77777777" w:rsidR="00EE64B3" w:rsidRDefault="00EE64B3" w:rsidP="00EE64B3">
      <w:pPr>
        <w:rPr>
          <w:szCs w:val="24"/>
          <w:highlight w:val="lightGray"/>
        </w:rPr>
      </w:pPr>
    </w:p>
    <w:p w14:paraId="54754668" w14:textId="77777777" w:rsidR="00EE64B3" w:rsidRDefault="00EE64B3" w:rsidP="00EE64B3">
      <w:pPr>
        <w:rPr>
          <w:szCs w:val="24"/>
          <w:highlight w:val="lightGray"/>
        </w:rPr>
      </w:pPr>
    </w:p>
    <w:p w14:paraId="54754669" w14:textId="77777777" w:rsidR="00EE64B3" w:rsidRDefault="00EE64B3" w:rsidP="00EE64B3">
      <w:pPr>
        <w:rPr>
          <w:szCs w:val="24"/>
          <w:highlight w:val="lightGray"/>
        </w:rPr>
      </w:pPr>
    </w:p>
    <w:p w14:paraId="5475466A" w14:textId="77777777" w:rsidR="00EE64B3" w:rsidRDefault="00EE64B3" w:rsidP="00EE64B3">
      <w:pPr>
        <w:rPr>
          <w:szCs w:val="24"/>
          <w:highlight w:val="lightGray"/>
        </w:rPr>
      </w:pPr>
    </w:p>
    <w:p w14:paraId="5475466B" w14:textId="77777777" w:rsidR="00EE64B3" w:rsidRDefault="00EE64B3" w:rsidP="00EE64B3">
      <w:pPr>
        <w:rPr>
          <w:szCs w:val="24"/>
          <w:highlight w:val="lightGray"/>
        </w:rPr>
      </w:pPr>
    </w:p>
    <w:p w14:paraId="5475466C" w14:textId="77777777" w:rsidR="00EE64B3" w:rsidRDefault="00EE64B3" w:rsidP="00EE64B3">
      <w:pPr>
        <w:rPr>
          <w:szCs w:val="24"/>
          <w:highlight w:val="lightGray"/>
        </w:rPr>
      </w:pPr>
    </w:p>
    <w:p w14:paraId="5475466D" w14:textId="77777777" w:rsidR="00EE64B3" w:rsidRDefault="00EE64B3" w:rsidP="00EE64B3">
      <w:pPr>
        <w:rPr>
          <w:szCs w:val="24"/>
          <w:highlight w:val="lightGray"/>
        </w:rPr>
      </w:pPr>
    </w:p>
    <w:p w14:paraId="5475466E" w14:textId="77777777" w:rsidR="00EE64B3" w:rsidRDefault="00EE64B3" w:rsidP="00EE64B3">
      <w:pPr>
        <w:rPr>
          <w:szCs w:val="24"/>
          <w:highlight w:val="lightGray"/>
        </w:rPr>
      </w:pPr>
    </w:p>
    <w:p w14:paraId="5475466F" w14:textId="77777777" w:rsidR="00EE64B3" w:rsidRDefault="00EE64B3" w:rsidP="00FA5C36">
      <w:pPr>
        <w:ind w:left="5040" w:firstLine="1481"/>
        <w:jc w:val="left"/>
        <w:rPr>
          <w:sz w:val="24"/>
          <w:szCs w:val="24"/>
        </w:rPr>
        <w:sectPr w:rsidR="00EE64B3" w:rsidSect="00EE64B3">
          <w:pgSz w:w="11907" w:h="16839" w:code="9"/>
          <w:pgMar w:top="1134" w:right="567" w:bottom="709" w:left="1418" w:header="567" w:footer="709" w:gutter="0"/>
          <w:pgNumType w:start="1"/>
          <w:cols w:space="708"/>
          <w:titlePg/>
          <w:docGrid w:linePitch="381"/>
        </w:sectPr>
      </w:pPr>
    </w:p>
    <w:p w14:paraId="54754670" w14:textId="77777777" w:rsidR="00FA5C36" w:rsidRPr="007E0645" w:rsidRDefault="00FA5C36" w:rsidP="00FA5C36">
      <w:pPr>
        <w:ind w:left="5040" w:firstLine="1481"/>
        <w:jc w:val="left"/>
        <w:rPr>
          <w:sz w:val="24"/>
          <w:szCs w:val="24"/>
        </w:rPr>
      </w:pPr>
      <w:r w:rsidRPr="007E0645">
        <w:rPr>
          <w:sz w:val="24"/>
          <w:szCs w:val="24"/>
        </w:rPr>
        <w:lastRenderedPageBreak/>
        <w:t>Приложение 2</w:t>
      </w:r>
    </w:p>
    <w:p w14:paraId="54754671" w14:textId="77777777" w:rsidR="00FA5C36" w:rsidRPr="007E0645" w:rsidRDefault="00FA5C36" w:rsidP="00FA5C36">
      <w:pPr>
        <w:ind w:left="5040" w:firstLine="1481"/>
        <w:jc w:val="left"/>
        <w:rPr>
          <w:sz w:val="24"/>
          <w:szCs w:val="24"/>
        </w:rPr>
      </w:pPr>
      <w:r w:rsidRPr="007E0645">
        <w:rPr>
          <w:sz w:val="24"/>
          <w:szCs w:val="24"/>
        </w:rPr>
        <w:t>к чертежу красных линий</w:t>
      </w:r>
    </w:p>
    <w:p w14:paraId="54754672" w14:textId="77777777" w:rsidR="00FA5C36" w:rsidRPr="00FA5C36" w:rsidRDefault="00FA5C36" w:rsidP="00FA5C36">
      <w:pPr>
        <w:ind w:firstLine="0"/>
        <w:jc w:val="center"/>
        <w:rPr>
          <w:bCs/>
          <w:szCs w:val="28"/>
        </w:rPr>
      </w:pPr>
    </w:p>
    <w:p w14:paraId="54754673" w14:textId="77777777" w:rsidR="00FA5C36" w:rsidRPr="00FA5C36" w:rsidRDefault="00FA5C36" w:rsidP="00FA5C36">
      <w:pPr>
        <w:ind w:firstLine="0"/>
        <w:jc w:val="center"/>
        <w:rPr>
          <w:bCs/>
          <w:szCs w:val="28"/>
        </w:rPr>
      </w:pPr>
    </w:p>
    <w:p w14:paraId="54754674" w14:textId="77777777" w:rsidR="00FA5C36" w:rsidRPr="00FA5C36" w:rsidRDefault="00FA5C36" w:rsidP="00FA5C36">
      <w:pPr>
        <w:ind w:firstLine="0"/>
        <w:jc w:val="center"/>
        <w:rPr>
          <w:b/>
          <w:bCs/>
          <w:szCs w:val="28"/>
        </w:rPr>
      </w:pPr>
      <w:r w:rsidRPr="00FA5C36">
        <w:rPr>
          <w:b/>
          <w:bCs/>
          <w:szCs w:val="28"/>
        </w:rPr>
        <w:t>ПЕРЕЧЕНЬ</w:t>
      </w:r>
    </w:p>
    <w:p w14:paraId="54754675" w14:textId="77777777" w:rsidR="00FA5C36" w:rsidRDefault="00FA5C36" w:rsidP="00FA5C36">
      <w:pPr>
        <w:ind w:firstLine="0"/>
        <w:jc w:val="center"/>
        <w:rPr>
          <w:b/>
          <w:szCs w:val="28"/>
        </w:rPr>
      </w:pPr>
      <w:r w:rsidRPr="00FA5C36">
        <w:rPr>
          <w:b/>
          <w:szCs w:val="28"/>
        </w:rPr>
        <w:t>координат характерных точек отменяемых красных линий</w:t>
      </w:r>
    </w:p>
    <w:p w14:paraId="54754676" w14:textId="77777777" w:rsidR="00DE3BD9" w:rsidRDefault="00DE3BD9" w:rsidP="00FA5C36">
      <w:pPr>
        <w:ind w:firstLine="0"/>
        <w:jc w:val="center"/>
        <w:rPr>
          <w:b/>
          <w:szCs w:val="28"/>
        </w:rPr>
        <w:sectPr w:rsidR="00DE3BD9" w:rsidSect="0064484B"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14:paraId="54754677" w14:textId="77777777" w:rsidR="00FA5C36" w:rsidRDefault="00FA5C36" w:rsidP="00FA5C36">
      <w:pPr>
        <w:ind w:firstLine="0"/>
        <w:jc w:val="center"/>
        <w:rPr>
          <w:b/>
          <w:szCs w:val="28"/>
        </w:rPr>
      </w:pPr>
    </w:p>
    <w:p w14:paraId="54754678" w14:textId="77777777" w:rsidR="00FA5C36" w:rsidRDefault="00FA5C36" w:rsidP="00FA5C36">
      <w:pPr>
        <w:ind w:firstLine="0"/>
        <w:jc w:val="center"/>
        <w:rPr>
          <w:b/>
          <w:szCs w:val="28"/>
        </w:rPr>
        <w:sectPr w:rsidR="00FA5C36" w:rsidSect="00DE3BD9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tbl>
      <w:tblPr>
        <w:tblStyle w:val="4f0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FA5C36" w:rsidRPr="00FA5C36" w14:paraId="5475467B" w14:textId="77777777" w:rsidTr="001847AD">
        <w:trPr>
          <w:trHeight w:val="340"/>
          <w:jc w:val="center"/>
        </w:trPr>
        <w:tc>
          <w:tcPr>
            <w:tcW w:w="1014" w:type="pct"/>
            <w:vMerge w:val="restart"/>
          </w:tcPr>
          <w:p w14:paraId="54754679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lastRenderedPageBreak/>
              <w:t>№ точки</w:t>
            </w:r>
          </w:p>
        </w:tc>
        <w:tc>
          <w:tcPr>
            <w:tcW w:w="3986" w:type="pct"/>
            <w:gridSpan w:val="2"/>
          </w:tcPr>
          <w:p w14:paraId="5475467A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FA5C36" w:rsidRPr="00FA5C36" w14:paraId="5475467F" w14:textId="77777777" w:rsidTr="001847AD">
        <w:trPr>
          <w:trHeight w:val="340"/>
          <w:jc w:val="center"/>
        </w:trPr>
        <w:tc>
          <w:tcPr>
            <w:tcW w:w="1014" w:type="pct"/>
            <w:vMerge/>
          </w:tcPr>
          <w:p w14:paraId="5475467C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14:paraId="5475467D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FA5C36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5475467E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14:paraId="54754680" w14:textId="77777777" w:rsidR="00FA5C36" w:rsidRPr="00FA5C36" w:rsidRDefault="00FA5C36" w:rsidP="00FA5C36">
      <w:pPr>
        <w:ind w:firstLine="0"/>
        <w:jc w:val="left"/>
        <w:rPr>
          <w:sz w:val="2"/>
          <w:szCs w:val="28"/>
        </w:rPr>
      </w:pPr>
    </w:p>
    <w:tbl>
      <w:tblPr>
        <w:tblStyle w:val="4f0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FA5C36" w:rsidRPr="00FA5C36" w14:paraId="54754684" w14:textId="77777777" w:rsidTr="001847AD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54754681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54754682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14:paraId="54754683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FA5C36" w:rsidRPr="00FA5C36" w14:paraId="54754688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85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54754686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485886.030</w:t>
            </w:r>
          </w:p>
        </w:tc>
        <w:tc>
          <w:tcPr>
            <w:tcW w:w="1946" w:type="pct"/>
            <w:vAlign w:val="center"/>
          </w:tcPr>
          <w:p w14:paraId="54754687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4193940.010</w:t>
            </w:r>
          </w:p>
        </w:tc>
      </w:tr>
      <w:tr w:rsidR="00FA5C36" w:rsidRPr="00FA5C36" w14:paraId="5475468C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89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center"/>
          </w:tcPr>
          <w:p w14:paraId="5475468A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485895.060</w:t>
            </w:r>
          </w:p>
        </w:tc>
        <w:tc>
          <w:tcPr>
            <w:tcW w:w="1946" w:type="pct"/>
            <w:vAlign w:val="center"/>
          </w:tcPr>
          <w:p w14:paraId="5475468B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4193946.780</w:t>
            </w:r>
          </w:p>
        </w:tc>
      </w:tr>
      <w:tr w:rsidR="00FA5C36" w:rsidRPr="00FA5C36" w14:paraId="54754690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8D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center"/>
          </w:tcPr>
          <w:p w14:paraId="5475468E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486008.310</w:t>
            </w:r>
          </w:p>
        </w:tc>
        <w:tc>
          <w:tcPr>
            <w:tcW w:w="1946" w:type="pct"/>
            <w:vAlign w:val="center"/>
          </w:tcPr>
          <w:p w14:paraId="5475468F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4193940.160</w:t>
            </w:r>
          </w:p>
        </w:tc>
      </w:tr>
      <w:tr w:rsidR="00FA5C36" w:rsidRPr="00FA5C36" w14:paraId="54754694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91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center"/>
          </w:tcPr>
          <w:p w14:paraId="54754692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486036.880</w:t>
            </w:r>
          </w:p>
        </w:tc>
        <w:tc>
          <w:tcPr>
            <w:tcW w:w="1946" w:type="pct"/>
            <w:vAlign w:val="center"/>
          </w:tcPr>
          <w:p w14:paraId="54754693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4193961.690</w:t>
            </w:r>
          </w:p>
        </w:tc>
      </w:tr>
      <w:tr w:rsidR="00FA5C36" w:rsidRPr="00FA5C36" w14:paraId="54754698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95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center"/>
          </w:tcPr>
          <w:p w14:paraId="54754696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487675.840</w:t>
            </w:r>
          </w:p>
        </w:tc>
        <w:tc>
          <w:tcPr>
            <w:tcW w:w="1946" w:type="pct"/>
            <w:vAlign w:val="center"/>
          </w:tcPr>
          <w:p w14:paraId="54754697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4192916.360</w:t>
            </w:r>
          </w:p>
        </w:tc>
      </w:tr>
      <w:tr w:rsidR="00FA5C36" w:rsidRPr="00FA5C36" w14:paraId="5475469C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99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center"/>
          </w:tcPr>
          <w:p w14:paraId="5475469A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487676.580</w:t>
            </w:r>
          </w:p>
        </w:tc>
        <w:tc>
          <w:tcPr>
            <w:tcW w:w="1946" w:type="pct"/>
            <w:vAlign w:val="center"/>
          </w:tcPr>
          <w:p w14:paraId="5475469B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4192918.840</w:t>
            </w:r>
          </w:p>
        </w:tc>
      </w:tr>
      <w:tr w:rsidR="00FA5C36" w:rsidRPr="00FA5C36" w14:paraId="547546A0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9D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center"/>
          </w:tcPr>
          <w:p w14:paraId="5475469E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487672.220</w:t>
            </w:r>
          </w:p>
        </w:tc>
        <w:tc>
          <w:tcPr>
            <w:tcW w:w="1946" w:type="pct"/>
            <w:vAlign w:val="center"/>
          </w:tcPr>
          <w:p w14:paraId="5475469F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4192924.770</w:t>
            </w:r>
          </w:p>
        </w:tc>
      </w:tr>
      <w:tr w:rsidR="00FA5C36" w:rsidRPr="00FA5C36" w14:paraId="547546A4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A1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center"/>
          </w:tcPr>
          <w:p w14:paraId="547546A2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487521.590</w:t>
            </w:r>
          </w:p>
        </w:tc>
        <w:tc>
          <w:tcPr>
            <w:tcW w:w="1946" w:type="pct"/>
            <w:vAlign w:val="center"/>
          </w:tcPr>
          <w:p w14:paraId="547546A3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4191298.140</w:t>
            </w:r>
          </w:p>
        </w:tc>
      </w:tr>
      <w:tr w:rsidR="00FA5C36" w:rsidRPr="00FA5C36" w14:paraId="547546A8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A5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center"/>
          </w:tcPr>
          <w:p w14:paraId="547546A6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487521.710</w:t>
            </w:r>
          </w:p>
        </w:tc>
        <w:tc>
          <w:tcPr>
            <w:tcW w:w="1946" w:type="pct"/>
            <w:vAlign w:val="center"/>
          </w:tcPr>
          <w:p w14:paraId="547546A7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4191297.380</w:t>
            </w:r>
          </w:p>
        </w:tc>
      </w:tr>
      <w:tr w:rsidR="00FA5C36" w:rsidRPr="00FA5C36" w14:paraId="547546AC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A9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center"/>
          </w:tcPr>
          <w:p w14:paraId="547546AA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487548.050</w:t>
            </w:r>
          </w:p>
        </w:tc>
        <w:tc>
          <w:tcPr>
            <w:tcW w:w="1946" w:type="pct"/>
            <w:vAlign w:val="center"/>
          </w:tcPr>
          <w:p w14:paraId="547546AB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4191271.450</w:t>
            </w:r>
          </w:p>
        </w:tc>
      </w:tr>
      <w:tr w:rsidR="00FA5C36" w:rsidRPr="00FA5C36" w14:paraId="547546B0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AD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center"/>
          </w:tcPr>
          <w:p w14:paraId="547546AE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487974.820</w:t>
            </w:r>
          </w:p>
        </w:tc>
        <w:tc>
          <w:tcPr>
            <w:tcW w:w="1946" w:type="pct"/>
            <w:vAlign w:val="center"/>
          </w:tcPr>
          <w:p w14:paraId="547546AF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4191105.940</w:t>
            </w:r>
          </w:p>
        </w:tc>
      </w:tr>
      <w:tr w:rsidR="00FA5C36" w:rsidRPr="00FA5C36" w14:paraId="547546B4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B1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center"/>
          </w:tcPr>
          <w:p w14:paraId="547546B2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487982.310</w:t>
            </w:r>
          </w:p>
        </w:tc>
        <w:tc>
          <w:tcPr>
            <w:tcW w:w="1946" w:type="pct"/>
            <w:vAlign w:val="center"/>
          </w:tcPr>
          <w:p w14:paraId="547546B3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4191113.740</w:t>
            </w:r>
          </w:p>
        </w:tc>
      </w:tr>
      <w:tr w:rsidR="00FA5C36" w:rsidRPr="00FA5C36" w14:paraId="547546B8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B5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center"/>
          </w:tcPr>
          <w:p w14:paraId="547546B6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488004.660</w:t>
            </w:r>
          </w:p>
        </w:tc>
        <w:tc>
          <w:tcPr>
            <w:tcW w:w="1946" w:type="pct"/>
            <w:vAlign w:val="center"/>
          </w:tcPr>
          <w:p w14:paraId="547546B7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4191100.960</w:t>
            </w:r>
          </w:p>
        </w:tc>
      </w:tr>
      <w:tr w:rsidR="00FA5C36" w:rsidRPr="00FA5C36" w14:paraId="547546BC" w14:textId="77777777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14:paraId="547546B9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center"/>
          </w:tcPr>
          <w:p w14:paraId="547546BA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487993.610</w:t>
            </w:r>
          </w:p>
        </w:tc>
        <w:tc>
          <w:tcPr>
            <w:tcW w:w="1946" w:type="pct"/>
            <w:vAlign w:val="center"/>
          </w:tcPr>
          <w:p w14:paraId="547546BB" w14:textId="77777777"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4191089.460</w:t>
            </w:r>
          </w:p>
        </w:tc>
      </w:tr>
    </w:tbl>
    <w:p w14:paraId="547546BD" w14:textId="77777777" w:rsidR="00FA5C36" w:rsidRDefault="00FA5C36">
      <w:pPr>
        <w:ind w:firstLine="0"/>
        <w:jc w:val="left"/>
        <w:rPr>
          <w:sz w:val="27"/>
          <w:szCs w:val="27"/>
        </w:rPr>
        <w:sectPr w:rsidR="00FA5C36" w:rsidSect="00DE3BD9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14:paraId="547546BE" w14:textId="77777777" w:rsidR="00DE3BD9" w:rsidRDefault="00DE3BD9">
      <w:pPr>
        <w:ind w:firstLine="0"/>
        <w:jc w:val="left"/>
        <w:rPr>
          <w:sz w:val="27"/>
          <w:szCs w:val="27"/>
        </w:rPr>
        <w:sectPr w:rsidR="00DE3BD9" w:rsidSect="00FA5C36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14:paraId="547546BF" w14:textId="77777777" w:rsidR="00FA5C36" w:rsidRDefault="00FA5C36">
      <w:pPr>
        <w:ind w:firstLine="0"/>
        <w:jc w:val="left"/>
        <w:rPr>
          <w:sz w:val="27"/>
          <w:szCs w:val="27"/>
        </w:rPr>
      </w:pPr>
    </w:p>
    <w:p w14:paraId="547546C0" w14:textId="77777777" w:rsidR="00FA5C36" w:rsidRDefault="00FA5C36" w:rsidP="00FA5C36">
      <w:pPr>
        <w:ind w:firstLine="0"/>
        <w:rPr>
          <w:szCs w:val="28"/>
        </w:rPr>
      </w:pPr>
    </w:p>
    <w:p w14:paraId="547546C1" w14:textId="77777777" w:rsidR="00FA5C36" w:rsidRDefault="00FA5C36" w:rsidP="00FA5C36">
      <w:pPr>
        <w:ind w:firstLine="0"/>
        <w:jc w:val="center"/>
        <w:rPr>
          <w:szCs w:val="28"/>
        </w:rPr>
        <w:sectPr w:rsidR="00FA5C36" w:rsidSect="00FA5C36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  <w:r>
        <w:rPr>
          <w:szCs w:val="28"/>
        </w:rPr>
        <w:t>____________</w:t>
      </w:r>
    </w:p>
    <w:p w14:paraId="547546C2" w14:textId="77777777" w:rsidR="005022FE" w:rsidRDefault="0064484B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022FE" w:rsidSect="00CF0D18">
          <w:headerReference w:type="even" r:id="rId31"/>
          <w:headerReference w:type="default" r:id="rId32"/>
          <w:pgSz w:w="11907" w:h="16839" w:code="9"/>
          <w:pgMar w:top="1135" w:right="851" w:bottom="993" w:left="1418" w:header="0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54754740" wp14:editId="54754741">
            <wp:extent cx="6120130" cy="8649335"/>
            <wp:effectExtent l="19050" t="0" r="0" b="0"/>
            <wp:docPr id="13" name="Рисунок 12" descr="Приложение 2 чертеж зон (Лис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54754742" wp14:editId="54754743">
            <wp:extent cx="6120130" cy="8649335"/>
            <wp:effectExtent l="19050" t="0" r="0" b="0"/>
            <wp:docPr id="16" name="Рисунок 15" descr="Приложение 2 чертеж зон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54754744" wp14:editId="54754745">
            <wp:extent cx="6120130" cy="4330700"/>
            <wp:effectExtent l="19050" t="0" r="0" b="0"/>
            <wp:docPr id="17" name="Рисунок 16" descr="Приложение 2 чертеж зон (Лис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3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54754746" wp14:editId="54754747">
            <wp:extent cx="6120130" cy="4330700"/>
            <wp:effectExtent l="19050" t="0" r="0" b="0"/>
            <wp:docPr id="18" name="Рисунок 17" descr="Приложение 2 чертеж зон (Лис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4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54754748" wp14:editId="54754749">
            <wp:extent cx="6120130" cy="4330700"/>
            <wp:effectExtent l="19050" t="0" r="0" b="0"/>
            <wp:docPr id="19" name="Рисунок 18" descr="Приложение 2 чертеж зон (Лис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5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5475474A" wp14:editId="5475474B">
            <wp:extent cx="6120130" cy="4330700"/>
            <wp:effectExtent l="19050" t="0" r="0" b="0"/>
            <wp:docPr id="20" name="Рисунок 19" descr="Приложение 2 чертеж зон (Лист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6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6C3" w14:textId="77777777" w:rsidR="005022FE" w:rsidRDefault="005022FE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</w:pPr>
    </w:p>
    <w:p w14:paraId="547546C4" w14:textId="77777777" w:rsidR="00CF0D18" w:rsidRDefault="0064484B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CF0D18" w:rsidSect="00CF0D18">
          <w:pgSz w:w="11907" w:h="16839" w:code="9"/>
          <w:pgMar w:top="1135" w:right="851" w:bottom="993" w:left="1418" w:header="0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 wp14:anchorId="5475474C" wp14:editId="5475474D">
            <wp:extent cx="6120130" cy="8649335"/>
            <wp:effectExtent l="19050" t="0" r="0" b="0"/>
            <wp:docPr id="21" name="Рисунок 20" descr="Приложение 2 чертеж зон (Лист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7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46C5" w14:textId="77777777" w:rsidR="005022FE" w:rsidRPr="00A25A5A" w:rsidRDefault="00807F18" w:rsidP="005022F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5475474E">
          <v:rect id="Rectangle 2" o:spid="_x0000_s1029" style="position:absolute;left:0;text-align:left;margin-left:239.45pt;margin-top:-26.8pt;width:2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5022FE" w:rsidRPr="00A25A5A">
        <w:rPr>
          <w:szCs w:val="28"/>
        </w:rPr>
        <w:t>Приложение 2</w:t>
      </w:r>
    </w:p>
    <w:p w14:paraId="547546C6" w14:textId="77777777" w:rsidR="005022FE" w:rsidRPr="00A25A5A" w:rsidRDefault="005022FE" w:rsidP="005022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14:paraId="547546C7" w14:textId="77777777" w:rsidR="005022FE" w:rsidRPr="00A25A5A" w:rsidRDefault="005022FE" w:rsidP="005022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14:paraId="547546C8" w14:textId="5F1D943A" w:rsidR="005022FE" w:rsidRPr="00807F18" w:rsidRDefault="005022FE" w:rsidP="005022FE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A25A5A">
        <w:rPr>
          <w:szCs w:val="28"/>
        </w:rPr>
        <w:t xml:space="preserve">от </w:t>
      </w:r>
      <w:r w:rsidR="00807F18" w:rsidRPr="00807F18">
        <w:rPr>
          <w:szCs w:val="28"/>
          <w:u w:val="single"/>
        </w:rPr>
        <w:t>10.04.2018</w:t>
      </w:r>
      <w:r w:rsidRPr="00A25A5A">
        <w:rPr>
          <w:szCs w:val="28"/>
        </w:rPr>
        <w:t xml:space="preserve"> № </w:t>
      </w:r>
      <w:bookmarkStart w:id="39" w:name="_GoBack"/>
      <w:r w:rsidR="00807F18" w:rsidRPr="00807F18">
        <w:rPr>
          <w:szCs w:val="28"/>
          <w:u w:val="single"/>
        </w:rPr>
        <w:t>1279</w:t>
      </w:r>
    </w:p>
    <w:bookmarkEnd w:id="39"/>
    <w:p w14:paraId="547546C9" w14:textId="77777777" w:rsidR="005022FE" w:rsidRPr="00BD6FB2" w:rsidRDefault="005022FE" w:rsidP="005022FE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547546CA" w14:textId="77777777" w:rsidR="005022FE" w:rsidRPr="00BD6FB2" w:rsidRDefault="005022FE" w:rsidP="005022FE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547546CB" w14:textId="77777777" w:rsidR="005022FE" w:rsidRPr="00D74C28" w:rsidRDefault="005022FE" w:rsidP="005022FE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14:paraId="547546CC" w14:textId="77777777" w:rsidR="005022FE" w:rsidRDefault="005022FE" w:rsidP="005022FE">
      <w:pPr>
        <w:ind w:firstLine="0"/>
        <w:jc w:val="center"/>
        <w:rPr>
          <w:b/>
        </w:rPr>
      </w:pPr>
      <w:r w:rsidRPr="00D74C28">
        <w:rPr>
          <w:b/>
          <w:szCs w:val="28"/>
        </w:rPr>
        <w:t>межевания территории</w:t>
      </w:r>
      <w:r w:rsidRPr="00D74C28">
        <w:rPr>
          <w:b/>
        </w:rPr>
        <w:t xml:space="preserve">, предусматривающий размещение линейного </w:t>
      </w:r>
    </w:p>
    <w:p w14:paraId="547546CD" w14:textId="77777777" w:rsidR="00EE64B3" w:rsidRDefault="005022FE" w:rsidP="005022FE">
      <w:pPr>
        <w:ind w:firstLine="0"/>
        <w:jc w:val="center"/>
        <w:rPr>
          <w:b/>
        </w:rPr>
      </w:pPr>
      <w:r w:rsidRPr="00D74C28">
        <w:rPr>
          <w:b/>
        </w:rPr>
        <w:t xml:space="preserve">объекта инженерной инфраструктуры местного значения – </w:t>
      </w:r>
    </w:p>
    <w:p w14:paraId="547546CE" w14:textId="77777777" w:rsidR="00EE64B3" w:rsidRDefault="005022FE" w:rsidP="005022FE">
      <w:pPr>
        <w:ind w:firstLine="0"/>
        <w:jc w:val="center"/>
        <w:rPr>
          <w:b/>
        </w:rPr>
      </w:pPr>
      <w:r w:rsidRPr="00D74C28">
        <w:rPr>
          <w:b/>
        </w:rPr>
        <w:t xml:space="preserve">тепловых сетей по ул. Большой и ул. Междуреченской </w:t>
      </w:r>
    </w:p>
    <w:p w14:paraId="547546CF" w14:textId="77777777" w:rsidR="005022FE" w:rsidRDefault="005022FE" w:rsidP="005022FE">
      <w:pPr>
        <w:ind w:firstLine="0"/>
        <w:jc w:val="center"/>
      </w:pPr>
      <w:r w:rsidRPr="00D74C28">
        <w:rPr>
          <w:b/>
        </w:rPr>
        <w:t>в Ленинском районе</w:t>
      </w:r>
    </w:p>
    <w:p w14:paraId="547546D0" w14:textId="77777777" w:rsidR="005022FE" w:rsidRPr="001C4699" w:rsidRDefault="005022FE" w:rsidP="005022FE">
      <w:pPr>
        <w:ind w:firstLine="0"/>
        <w:jc w:val="center"/>
        <w:rPr>
          <w:szCs w:val="28"/>
        </w:rPr>
      </w:pPr>
    </w:p>
    <w:p w14:paraId="547546D1" w14:textId="77777777" w:rsidR="005022FE" w:rsidRPr="00D55558" w:rsidRDefault="005022FE" w:rsidP="005022F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14:paraId="547546D2" w14:textId="77777777" w:rsidR="005022FE" w:rsidRPr="00575F80" w:rsidRDefault="005022FE" w:rsidP="005022FE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14:paraId="547546D3" w14:textId="77777777" w:rsidR="005022FE" w:rsidRDefault="005022FE" w:rsidP="005022FE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547546D4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5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6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7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8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9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A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B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C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D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E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DF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0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1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2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3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4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5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6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7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8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9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A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B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C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D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E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EF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F0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F1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F2" w14:textId="77777777" w:rsidR="005022FE" w:rsidRDefault="005022FE" w:rsidP="005022FE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022FE" w:rsidSect="00A25A5A">
          <w:headerReference w:type="even" r:id="rId40"/>
          <w:headerReference w:type="default" r:id="rId41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14:paraId="547546F3" w14:textId="77777777" w:rsidR="00CF0D18" w:rsidRPr="00C563DC" w:rsidRDefault="00CF0D18" w:rsidP="00CF0D18">
      <w:pPr>
        <w:ind w:left="10206" w:right="253" w:firstLine="0"/>
        <w:rPr>
          <w:sz w:val="24"/>
          <w:szCs w:val="24"/>
        </w:rPr>
      </w:pPr>
      <w:r w:rsidRPr="00C563DC">
        <w:rPr>
          <w:sz w:val="24"/>
          <w:szCs w:val="24"/>
        </w:rPr>
        <w:lastRenderedPageBreak/>
        <w:t xml:space="preserve">Приложение </w:t>
      </w:r>
      <w:r w:rsidR="00807F18">
        <w:rPr>
          <w:noProof/>
          <w:sz w:val="24"/>
          <w:szCs w:val="24"/>
        </w:rPr>
        <w:pict w14:anchorId="54754750">
          <v:rect id="Прямоугольник 27" o:spid="_x0000_s1027" style="position:absolute;left:0;text-align:left;margin-left:359pt;margin-top:-538pt;width:27pt;height:2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14:paraId="54754775" w14:textId="77777777" w:rsidR="004B68FA" w:rsidRDefault="004B68FA" w:rsidP="00CF0D18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C563DC">
        <w:rPr>
          <w:noProof/>
          <w:sz w:val="24"/>
          <w:szCs w:val="24"/>
        </w:rPr>
        <w:t>1</w:t>
      </w:r>
    </w:p>
    <w:p w14:paraId="547546F4" w14:textId="77777777" w:rsidR="00CF0D18" w:rsidRPr="00C563DC" w:rsidRDefault="00CF0D18" w:rsidP="00CF0D18">
      <w:pPr>
        <w:ind w:left="10206" w:right="394" w:firstLine="0"/>
        <w:rPr>
          <w:sz w:val="24"/>
          <w:szCs w:val="24"/>
        </w:rPr>
      </w:pPr>
      <w:r w:rsidRPr="00C563DC">
        <w:rPr>
          <w:sz w:val="24"/>
          <w:szCs w:val="24"/>
        </w:rPr>
        <w:t xml:space="preserve"> к </w:t>
      </w:r>
      <w:r>
        <w:rPr>
          <w:sz w:val="24"/>
          <w:szCs w:val="24"/>
        </w:rPr>
        <w:t>проекту</w:t>
      </w:r>
      <w:r w:rsidRPr="00C563DC">
        <w:rPr>
          <w:sz w:val="24"/>
          <w:szCs w:val="24"/>
        </w:rPr>
        <w:t xml:space="preserve"> межевания территории</w:t>
      </w:r>
      <w:r>
        <w:rPr>
          <w:sz w:val="24"/>
          <w:szCs w:val="24"/>
        </w:rPr>
        <w:t>,</w:t>
      </w:r>
      <w:r w:rsidRPr="00C563DC">
        <w:rPr>
          <w:sz w:val="24"/>
          <w:szCs w:val="24"/>
        </w:rPr>
        <w:t xml:space="preserve"> предусматр</w:t>
      </w:r>
      <w:r w:rsidRPr="00C563DC">
        <w:rPr>
          <w:sz w:val="24"/>
          <w:szCs w:val="24"/>
        </w:rPr>
        <w:t>и</w:t>
      </w:r>
      <w:r w:rsidRPr="00C563DC">
        <w:rPr>
          <w:sz w:val="24"/>
          <w:szCs w:val="24"/>
        </w:rPr>
        <w:t>вающему размещение линейного объекта инж</w:t>
      </w:r>
      <w:r w:rsidRPr="00C563DC">
        <w:rPr>
          <w:sz w:val="24"/>
          <w:szCs w:val="24"/>
        </w:rPr>
        <w:t>е</w:t>
      </w:r>
      <w:r w:rsidRPr="00C563DC">
        <w:rPr>
          <w:sz w:val="24"/>
          <w:szCs w:val="24"/>
        </w:rPr>
        <w:t>нерной инфраструктуры местного значения – тепловых сетей по ул. Большой и ул. Междур</w:t>
      </w:r>
      <w:r w:rsidRPr="00C563DC">
        <w:rPr>
          <w:sz w:val="24"/>
          <w:szCs w:val="24"/>
        </w:rPr>
        <w:t>е</w:t>
      </w:r>
      <w:r w:rsidRPr="00C563DC">
        <w:rPr>
          <w:sz w:val="24"/>
          <w:szCs w:val="24"/>
        </w:rPr>
        <w:t>ченской в Ленинском районе</w:t>
      </w:r>
    </w:p>
    <w:p w14:paraId="547546F5" w14:textId="77777777" w:rsidR="00CF0D18" w:rsidRPr="00C71E84" w:rsidRDefault="00CF0D18" w:rsidP="00CF0D18">
      <w:pPr>
        <w:widowControl w:val="0"/>
        <w:tabs>
          <w:tab w:val="left" w:pos="4536"/>
          <w:tab w:val="left" w:pos="4678"/>
          <w:tab w:val="center" w:pos="15451"/>
        </w:tabs>
        <w:suppressAutoHyphens/>
        <w:ind w:left="10206" w:right="255" w:firstLine="0"/>
        <w:rPr>
          <w:sz w:val="24"/>
          <w:szCs w:val="24"/>
        </w:rPr>
      </w:pPr>
    </w:p>
    <w:p w14:paraId="547546F6" w14:textId="77777777" w:rsidR="00CF0D18" w:rsidRPr="00C71E84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47546F7" w14:textId="77777777" w:rsidR="00CF0D18" w:rsidRPr="00D74C28" w:rsidRDefault="00CF0D18" w:rsidP="00CF0D18">
      <w:pPr>
        <w:pStyle w:val="a8"/>
        <w:ind w:firstLine="0"/>
        <w:jc w:val="center"/>
        <w:rPr>
          <w:b/>
          <w:sz w:val="24"/>
          <w:szCs w:val="24"/>
        </w:rPr>
      </w:pPr>
      <w:r w:rsidRPr="00D74C28">
        <w:rPr>
          <w:b/>
          <w:sz w:val="24"/>
          <w:szCs w:val="24"/>
        </w:rPr>
        <w:t>ТЕКСТОВАЯ ЧАСТЬ</w:t>
      </w:r>
    </w:p>
    <w:p w14:paraId="547546F8" w14:textId="77777777" w:rsidR="00CF0D18" w:rsidRPr="00D74C28" w:rsidRDefault="00CF0D18" w:rsidP="00CF0D18">
      <w:pPr>
        <w:pStyle w:val="a8"/>
        <w:ind w:firstLine="0"/>
        <w:jc w:val="center"/>
        <w:rPr>
          <w:b/>
          <w:sz w:val="24"/>
          <w:szCs w:val="24"/>
        </w:rPr>
      </w:pPr>
      <w:r w:rsidRPr="00D74C28">
        <w:rPr>
          <w:b/>
          <w:sz w:val="24"/>
          <w:szCs w:val="24"/>
        </w:rPr>
        <w:t>проекта межевания территории</w:t>
      </w:r>
    </w:p>
    <w:p w14:paraId="547546F9" w14:textId="77777777" w:rsidR="00CF0D18" w:rsidRPr="00C71E84" w:rsidRDefault="00CF0D18" w:rsidP="00CF0D18">
      <w:pPr>
        <w:rPr>
          <w:sz w:val="24"/>
          <w:szCs w:val="24"/>
        </w:rPr>
      </w:pPr>
    </w:p>
    <w:tbl>
      <w:tblPr>
        <w:tblStyle w:val="ab"/>
        <w:tblW w:w="4931" w:type="pct"/>
        <w:tblLayout w:type="fixed"/>
        <w:tblLook w:val="04A0" w:firstRow="1" w:lastRow="0" w:firstColumn="1" w:lastColumn="0" w:noHBand="0" w:noVBand="1"/>
      </w:tblPr>
      <w:tblGrid>
        <w:gridCol w:w="1489"/>
        <w:gridCol w:w="2374"/>
        <w:gridCol w:w="2967"/>
        <w:gridCol w:w="1680"/>
        <w:gridCol w:w="3247"/>
        <w:gridCol w:w="3944"/>
      </w:tblGrid>
      <w:tr w:rsidR="00CF0D18" w:rsidRPr="007E0645" w14:paraId="54754707" w14:textId="77777777" w:rsidTr="00830CDA">
        <w:trPr>
          <w:trHeight w:val="2124"/>
        </w:trPr>
        <w:tc>
          <w:tcPr>
            <w:tcW w:w="474" w:type="pct"/>
          </w:tcPr>
          <w:p w14:paraId="547546FA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14:paraId="547546FB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756" w:type="pct"/>
          </w:tcPr>
          <w:p w14:paraId="547546FC" w14:textId="77777777"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14:paraId="547546FD" w14:textId="77777777"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</w:t>
            </w:r>
          </w:p>
          <w:p w14:paraId="547546FE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945" w:type="pct"/>
          </w:tcPr>
          <w:p w14:paraId="547546FF" w14:textId="77777777" w:rsidR="007E0645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</w:t>
            </w:r>
          </w:p>
          <w:p w14:paraId="54754700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использования образуем</w:t>
            </w:r>
            <w:r w:rsidRPr="007E0645">
              <w:rPr>
                <w:bCs/>
                <w:kern w:val="32"/>
                <w:sz w:val="24"/>
                <w:szCs w:val="24"/>
              </w:rPr>
              <w:t>о</w:t>
            </w:r>
            <w:r w:rsidRPr="007E0645">
              <w:rPr>
                <w:bCs/>
                <w:kern w:val="32"/>
                <w:sz w:val="24"/>
                <w:szCs w:val="24"/>
              </w:rPr>
              <w:t>го земельного участка в соответствии с проектом планировки территории</w:t>
            </w:r>
          </w:p>
        </w:tc>
        <w:tc>
          <w:tcPr>
            <w:tcW w:w="535" w:type="pct"/>
          </w:tcPr>
          <w:p w14:paraId="54754701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14:paraId="54754702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образуемого земельного участка, га</w:t>
            </w:r>
          </w:p>
        </w:tc>
        <w:tc>
          <w:tcPr>
            <w:tcW w:w="1034" w:type="pct"/>
          </w:tcPr>
          <w:p w14:paraId="54754703" w14:textId="77777777" w:rsidR="007E0645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Адрес земельного</w:t>
            </w:r>
          </w:p>
          <w:p w14:paraId="54754704" w14:textId="77777777"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 участка</w:t>
            </w:r>
          </w:p>
        </w:tc>
        <w:tc>
          <w:tcPr>
            <w:tcW w:w="1257" w:type="pct"/>
          </w:tcPr>
          <w:p w14:paraId="54754705" w14:textId="77777777" w:rsidR="00791393" w:rsidRDefault="00CF0D18" w:rsidP="0079139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14:paraId="54754706" w14:textId="77777777" w:rsidR="00CF0D18" w:rsidRPr="007E0645" w:rsidRDefault="00CF0D18" w:rsidP="0079139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14:paraId="54754708" w14:textId="77777777" w:rsidR="00CF0D18" w:rsidRPr="007E0645" w:rsidRDefault="00CF0D18" w:rsidP="00CF0D18">
      <w:pPr>
        <w:rPr>
          <w:sz w:val="2"/>
          <w:szCs w:val="2"/>
        </w:rPr>
      </w:pPr>
    </w:p>
    <w:tbl>
      <w:tblPr>
        <w:tblStyle w:val="ab"/>
        <w:tblW w:w="4931" w:type="pct"/>
        <w:tblLayout w:type="fixed"/>
        <w:tblLook w:val="04A0" w:firstRow="1" w:lastRow="0" w:firstColumn="1" w:lastColumn="0" w:noHBand="0" w:noVBand="1"/>
      </w:tblPr>
      <w:tblGrid>
        <w:gridCol w:w="1489"/>
        <w:gridCol w:w="2377"/>
        <w:gridCol w:w="2964"/>
        <w:gridCol w:w="1680"/>
        <w:gridCol w:w="3247"/>
        <w:gridCol w:w="3944"/>
      </w:tblGrid>
      <w:tr w:rsidR="00CF0D18" w:rsidRPr="007E0645" w14:paraId="5475470F" w14:textId="77777777" w:rsidTr="00830CDA">
        <w:tc>
          <w:tcPr>
            <w:tcW w:w="474" w:type="pct"/>
          </w:tcPr>
          <w:p w14:paraId="54754709" w14:textId="77777777"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757" w:type="pct"/>
          </w:tcPr>
          <w:p w14:paraId="5475470A" w14:textId="77777777"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944" w:type="pct"/>
            <w:vAlign w:val="center"/>
          </w:tcPr>
          <w:p w14:paraId="5475470B" w14:textId="77777777"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535" w:type="pct"/>
          </w:tcPr>
          <w:p w14:paraId="5475470C" w14:textId="77777777" w:rsidR="00CF0D18" w:rsidRPr="007E0645" w:rsidRDefault="00CF0D18" w:rsidP="00A25A5A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4" w:type="pct"/>
          </w:tcPr>
          <w:p w14:paraId="5475470D" w14:textId="77777777"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57" w:type="pct"/>
          </w:tcPr>
          <w:p w14:paraId="5475470E" w14:textId="77777777"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CF0D18" w:rsidRPr="007E0645" w14:paraId="54754716" w14:textId="77777777" w:rsidTr="00830CDA">
        <w:trPr>
          <w:trHeight w:val="20"/>
        </w:trPr>
        <w:tc>
          <w:tcPr>
            <w:tcW w:w="474" w:type="pct"/>
          </w:tcPr>
          <w:p w14:paraId="54754710" w14:textId="77777777"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ЗУ1</w:t>
            </w:r>
          </w:p>
        </w:tc>
        <w:tc>
          <w:tcPr>
            <w:tcW w:w="757" w:type="pct"/>
          </w:tcPr>
          <w:p w14:paraId="54754711" w14:textId="77777777" w:rsidR="00CF0D18" w:rsidRPr="007E0645" w:rsidRDefault="00CF0D18" w:rsidP="00122CD6">
            <w:pPr>
              <w:ind w:left="-107"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54:35:061490, 54:35:061230, 54:35:061232, 54:35:061225</w:t>
            </w:r>
          </w:p>
        </w:tc>
        <w:tc>
          <w:tcPr>
            <w:tcW w:w="944" w:type="pct"/>
          </w:tcPr>
          <w:p w14:paraId="54754712" w14:textId="77777777" w:rsidR="00CF0D18" w:rsidRPr="007E0645" w:rsidRDefault="00CF0D18" w:rsidP="007E0645">
            <w:pPr>
              <w:ind w:left="-3"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Коммунальное обслуж</w:t>
            </w:r>
            <w:r w:rsidRPr="007E0645">
              <w:rPr>
                <w:sz w:val="24"/>
                <w:szCs w:val="24"/>
              </w:rPr>
              <w:t>и</w:t>
            </w:r>
            <w:r w:rsidRPr="007E0645">
              <w:rPr>
                <w:sz w:val="24"/>
                <w:szCs w:val="24"/>
              </w:rPr>
              <w:t>вание</w:t>
            </w:r>
          </w:p>
        </w:tc>
        <w:tc>
          <w:tcPr>
            <w:tcW w:w="535" w:type="pct"/>
          </w:tcPr>
          <w:p w14:paraId="54754713" w14:textId="77777777" w:rsidR="00CF0D18" w:rsidRPr="007E0645" w:rsidRDefault="00CF0D18" w:rsidP="00122CD6">
            <w:pPr>
              <w:ind w:left="-106" w:firstLine="0"/>
              <w:jc w:val="center"/>
              <w:rPr>
                <w:sz w:val="24"/>
                <w:szCs w:val="24"/>
                <w:lang w:val="en-US"/>
              </w:rPr>
            </w:pPr>
            <w:r w:rsidRPr="007E0645">
              <w:rPr>
                <w:sz w:val="24"/>
                <w:szCs w:val="24"/>
              </w:rPr>
              <w:t>1,289</w:t>
            </w:r>
            <w:r w:rsidRPr="007E064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034" w:type="pct"/>
          </w:tcPr>
          <w:p w14:paraId="54754714" w14:textId="77777777"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Российская Федерация, 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восибирская область, город Новосибирск, ул. Междур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ченская, 3а</w:t>
            </w:r>
          </w:p>
        </w:tc>
        <w:tc>
          <w:tcPr>
            <w:tcW w:w="1257" w:type="pct"/>
          </w:tcPr>
          <w:p w14:paraId="54754715" w14:textId="77777777" w:rsidR="00CF0D18" w:rsidRPr="007E0645" w:rsidRDefault="00CF0D18" w:rsidP="00122CD6">
            <w:pPr>
              <w:ind w:firstLine="0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Образование многоконтурного з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мельного участка из земель, нах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дящихся в государственной или муниципальной собственности</w:t>
            </w:r>
          </w:p>
        </w:tc>
      </w:tr>
      <w:tr w:rsidR="00CF0D18" w:rsidRPr="007E0645" w14:paraId="5475471D" w14:textId="77777777" w:rsidTr="00830CDA">
        <w:tc>
          <w:tcPr>
            <w:tcW w:w="474" w:type="pct"/>
          </w:tcPr>
          <w:p w14:paraId="54754717" w14:textId="77777777"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ЗУ2</w:t>
            </w:r>
          </w:p>
        </w:tc>
        <w:tc>
          <w:tcPr>
            <w:tcW w:w="757" w:type="pct"/>
          </w:tcPr>
          <w:p w14:paraId="54754718" w14:textId="77777777" w:rsidR="00CF0D18" w:rsidRPr="007E0645" w:rsidRDefault="00CF0D18" w:rsidP="00122CD6">
            <w:pPr>
              <w:ind w:left="-107"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54:35:061225, 54:35:061230, 54:35:061195, 54:35:061070, 54:35:061060</w:t>
            </w:r>
          </w:p>
        </w:tc>
        <w:tc>
          <w:tcPr>
            <w:tcW w:w="944" w:type="pct"/>
          </w:tcPr>
          <w:p w14:paraId="54754719" w14:textId="77777777" w:rsidR="00CF0D18" w:rsidRPr="007E0645" w:rsidRDefault="00CF0D18" w:rsidP="007E0645">
            <w:pPr>
              <w:ind w:left="-3"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Коммунальное обслуж</w:t>
            </w:r>
            <w:r w:rsidRPr="007E0645">
              <w:rPr>
                <w:sz w:val="24"/>
                <w:szCs w:val="24"/>
              </w:rPr>
              <w:t>и</w:t>
            </w:r>
            <w:r w:rsidRPr="007E0645">
              <w:rPr>
                <w:sz w:val="24"/>
                <w:szCs w:val="24"/>
              </w:rPr>
              <w:t>вание</w:t>
            </w:r>
          </w:p>
        </w:tc>
        <w:tc>
          <w:tcPr>
            <w:tcW w:w="535" w:type="pct"/>
          </w:tcPr>
          <w:p w14:paraId="5475471A" w14:textId="77777777"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E0645">
              <w:rPr>
                <w:sz w:val="24"/>
                <w:szCs w:val="24"/>
              </w:rPr>
              <w:t>0,2</w:t>
            </w:r>
            <w:r w:rsidRPr="007E0645">
              <w:rPr>
                <w:sz w:val="24"/>
                <w:szCs w:val="24"/>
                <w:lang w:val="en-US"/>
              </w:rPr>
              <w:t>4</w:t>
            </w:r>
            <w:r w:rsidRPr="007E0645">
              <w:rPr>
                <w:sz w:val="24"/>
                <w:szCs w:val="24"/>
              </w:rPr>
              <w:t>4</w:t>
            </w:r>
            <w:r w:rsidRPr="007E064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4" w:type="pct"/>
          </w:tcPr>
          <w:p w14:paraId="5475471B" w14:textId="77777777"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Российская Федерация, 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восибирская область, город Новосибирск, ул. Междур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ченская, 3б</w:t>
            </w:r>
          </w:p>
        </w:tc>
        <w:tc>
          <w:tcPr>
            <w:tcW w:w="1257" w:type="pct"/>
          </w:tcPr>
          <w:p w14:paraId="5475471C" w14:textId="77777777"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Образование многоконтурного з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мельного участка из земель, нах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дящихся в государственной или муниципальной собственности</w:t>
            </w:r>
          </w:p>
        </w:tc>
      </w:tr>
    </w:tbl>
    <w:p w14:paraId="5475471E" w14:textId="77777777" w:rsidR="00CF0D18" w:rsidRPr="00C71E84" w:rsidRDefault="00CF0D18" w:rsidP="00CF0D18">
      <w:pPr>
        <w:spacing w:line="49" w:lineRule="exact"/>
        <w:rPr>
          <w:sz w:val="24"/>
          <w:szCs w:val="24"/>
        </w:rPr>
      </w:pPr>
    </w:p>
    <w:p w14:paraId="5475471F" w14:textId="77777777" w:rsidR="00CF0D18" w:rsidRPr="00C71E84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14:paraId="54754720" w14:textId="77777777" w:rsidR="00CF0D18" w:rsidRPr="00C71E84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14:paraId="54754721" w14:textId="77777777" w:rsidR="00CF0D18" w:rsidRPr="00C563DC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  <w:r w:rsidRPr="00C71E84">
        <w:rPr>
          <w:sz w:val="24"/>
          <w:szCs w:val="24"/>
        </w:rPr>
        <w:t>____________</w:t>
      </w:r>
    </w:p>
    <w:p w14:paraId="54754722" w14:textId="77777777"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CF0D18" w:rsidSect="00791393">
          <w:pgSz w:w="16839" w:h="11907" w:orient="landscape" w:code="9"/>
          <w:pgMar w:top="1418" w:right="567" w:bottom="567" w:left="567" w:header="0" w:footer="57" w:gutter="0"/>
          <w:pgNumType w:start="1"/>
          <w:cols w:space="708"/>
          <w:titlePg/>
          <w:docGrid w:linePitch="381"/>
        </w:sectPr>
      </w:pPr>
    </w:p>
    <w:p w14:paraId="54754723" w14:textId="77777777" w:rsidR="00CF0D18" w:rsidRDefault="008336EA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  <w:r w:rsidRPr="008336EA">
        <w:rPr>
          <w:noProof/>
          <w:sz w:val="24"/>
        </w:rPr>
        <w:lastRenderedPageBreak/>
        <w:drawing>
          <wp:inline distT="0" distB="0" distL="0" distR="0" wp14:anchorId="54754751" wp14:editId="54754752">
            <wp:extent cx="14310995" cy="10125987"/>
            <wp:effectExtent l="19050" t="0" r="0" b="0"/>
            <wp:docPr id="22" name="Рисунок 1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2 к проекту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2 к проекту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995" cy="101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4" w14:textId="77777777"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CF0D18" w:rsidSect="00122CD6">
          <w:pgSz w:w="23814" w:h="16839" w:orient="landscape" w:code="8"/>
          <w:pgMar w:top="400" w:right="284" w:bottom="284" w:left="993" w:header="0" w:footer="57" w:gutter="0"/>
          <w:pgNumType w:start="1"/>
          <w:cols w:space="708"/>
          <w:titlePg/>
          <w:docGrid w:linePitch="381"/>
        </w:sectPr>
      </w:pPr>
    </w:p>
    <w:p w14:paraId="54754725" w14:textId="77777777" w:rsidR="00CF0D18" w:rsidRPr="00BA3A03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54754726" w14:textId="77777777" w:rsidR="00CF0D18" w:rsidRDefault="00CF0D18" w:rsidP="00CF0D18">
      <w:pPr>
        <w:pStyle w:val="a8"/>
        <w:ind w:right="-2" w:firstLine="0"/>
        <w:rPr>
          <w:sz w:val="24"/>
          <w:szCs w:val="24"/>
        </w:rPr>
      </w:pPr>
    </w:p>
    <w:p w14:paraId="54754727" w14:textId="77777777" w:rsidR="00CF0D18" w:rsidRDefault="008336EA" w:rsidP="00CF0D18">
      <w:pPr>
        <w:pStyle w:val="a8"/>
        <w:ind w:right="-313" w:firstLine="0"/>
        <w:rPr>
          <w:sz w:val="24"/>
          <w:szCs w:val="24"/>
        </w:rPr>
      </w:pPr>
      <w:r w:rsidRPr="008336EA">
        <w:rPr>
          <w:noProof/>
          <w:sz w:val="24"/>
          <w:szCs w:val="24"/>
        </w:rPr>
        <w:lastRenderedPageBreak/>
        <w:drawing>
          <wp:inline distT="0" distB="0" distL="0" distR="0" wp14:anchorId="54754753" wp14:editId="54754754">
            <wp:extent cx="6659880" cy="9420495"/>
            <wp:effectExtent l="19050" t="0" r="7620" b="0"/>
            <wp:docPr id="23" name="Рисунок 2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1 к чертежу межевания (Фрагмен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1 к чертежу межевания (Фрагмент 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8" w14:textId="77777777" w:rsidR="00CF0D18" w:rsidRDefault="00CF0D18" w:rsidP="00CF0D18">
      <w:pPr>
        <w:pStyle w:val="a8"/>
        <w:tabs>
          <w:tab w:val="left" w:pos="1276"/>
        </w:tabs>
        <w:ind w:left="426" w:firstLine="0"/>
        <w:rPr>
          <w:sz w:val="24"/>
          <w:szCs w:val="24"/>
        </w:rPr>
        <w:sectPr w:rsidR="00CF0D18" w:rsidSect="00122CD6">
          <w:pgSz w:w="11907" w:h="16839" w:code="9"/>
          <w:pgMar w:top="284" w:right="284" w:bottom="993" w:left="1135" w:header="0" w:footer="57" w:gutter="0"/>
          <w:pgNumType w:start="1"/>
          <w:cols w:space="708"/>
          <w:titlePg/>
          <w:docGrid w:linePitch="381"/>
        </w:sectPr>
      </w:pPr>
    </w:p>
    <w:p w14:paraId="54754729" w14:textId="77777777" w:rsidR="00CF0D18" w:rsidRDefault="008336EA" w:rsidP="00CF0D18">
      <w:pPr>
        <w:pStyle w:val="a8"/>
        <w:tabs>
          <w:tab w:val="left" w:pos="1276"/>
        </w:tabs>
        <w:ind w:firstLine="0"/>
        <w:rPr>
          <w:sz w:val="24"/>
          <w:szCs w:val="24"/>
        </w:rPr>
        <w:sectPr w:rsidR="00CF0D18" w:rsidSect="00122CD6">
          <w:pgSz w:w="11907" w:h="16839" w:code="9"/>
          <w:pgMar w:top="284" w:right="851" w:bottom="992" w:left="312" w:header="0" w:footer="57" w:gutter="0"/>
          <w:pgNumType w:start="1"/>
          <w:cols w:space="708"/>
          <w:titlePg/>
          <w:docGrid w:linePitch="381"/>
        </w:sectPr>
      </w:pPr>
      <w:r w:rsidRPr="008336EA">
        <w:rPr>
          <w:noProof/>
          <w:sz w:val="24"/>
          <w:szCs w:val="24"/>
        </w:rPr>
        <w:lastRenderedPageBreak/>
        <w:drawing>
          <wp:inline distT="0" distB="0" distL="0" distR="0" wp14:anchorId="54754755" wp14:editId="54754756">
            <wp:extent cx="6822440" cy="9644359"/>
            <wp:effectExtent l="19050" t="0" r="0" b="0"/>
            <wp:docPr id="24" name="Рисунок 3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2 к чертежу межевания (Фрагмен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2 к чертежу межевания (Фрагмент 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64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A" w14:textId="77777777" w:rsidR="00CF0D18" w:rsidRDefault="008336EA" w:rsidP="00DE3BD9">
      <w:pPr>
        <w:pStyle w:val="a8"/>
        <w:tabs>
          <w:tab w:val="left" w:pos="1985"/>
        </w:tabs>
        <w:ind w:firstLine="0"/>
        <w:rPr>
          <w:sz w:val="24"/>
          <w:szCs w:val="24"/>
        </w:rPr>
      </w:pPr>
      <w:r w:rsidRPr="008336EA">
        <w:rPr>
          <w:noProof/>
          <w:sz w:val="24"/>
          <w:szCs w:val="24"/>
        </w:rPr>
        <w:lastRenderedPageBreak/>
        <w:drawing>
          <wp:inline distT="0" distB="0" distL="0" distR="0" wp14:anchorId="54754757" wp14:editId="54754758">
            <wp:extent cx="9991725" cy="7068168"/>
            <wp:effectExtent l="19050" t="0" r="9525" b="0"/>
            <wp:docPr id="25" name="Рисунок 4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3 к чертежу межевания (Фрагмен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3 к чертежу межевания (Фрагмент 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B" w14:textId="77777777" w:rsidR="00CF0D18" w:rsidRDefault="00CF0D18" w:rsidP="00CF0D18">
      <w:pPr>
        <w:pStyle w:val="a8"/>
        <w:tabs>
          <w:tab w:val="left" w:pos="1985"/>
        </w:tabs>
        <w:ind w:left="142" w:firstLine="0"/>
        <w:rPr>
          <w:sz w:val="24"/>
          <w:szCs w:val="24"/>
        </w:rPr>
        <w:sectPr w:rsidR="00CF0D18" w:rsidSect="00DE3BD9">
          <w:pgSz w:w="16839" w:h="11907" w:orient="landscape" w:code="9"/>
          <w:pgMar w:top="312" w:right="537" w:bottom="851" w:left="567" w:header="0" w:footer="57" w:gutter="0"/>
          <w:pgNumType w:start="1"/>
          <w:cols w:space="708"/>
          <w:titlePg/>
          <w:docGrid w:linePitch="381"/>
        </w:sectPr>
      </w:pPr>
    </w:p>
    <w:p w14:paraId="5475472C" w14:textId="77777777" w:rsidR="00CF0D18" w:rsidRDefault="008336EA" w:rsidP="00DE3BD9">
      <w:pPr>
        <w:pStyle w:val="a8"/>
        <w:tabs>
          <w:tab w:val="left" w:pos="1985"/>
        </w:tabs>
        <w:ind w:firstLine="0"/>
        <w:rPr>
          <w:sz w:val="24"/>
          <w:szCs w:val="24"/>
        </w:rPr>
        <w:sectPr w:rsidR="00CF0D18" w:rsidSect="00DE3BD9">
          <w:pgSz w:w="16839" w:h="11907" w:orient="landscape" w:code="9"/>
          <w:pgMar w:top="312" w:right="284" w:bottom="851" w:left="567" w:header="0" w:footer="57" w:gutter="0"/>
          <w:pgNumType w:start="1"/>
          <w:cols w:space="708"/>
          <w:titlePg/>
          <w:docGrid w:linePitch="381"/>
        </w:sectPr>
      </w:pPr>
      <w:r w:rsidRPr="008336EA">
        <w:rPr>
          <w:noProof/>
          <w:sz w:val="24"/>
          <w:szCs w:val="24"/>
        </w:rPr>
        <w:lastRenderedPageBreak/>
        <w:drawing>
          <wp:inline distT="0" distB="0" distL="0" distR="0" wp14:anchorId="54754759" wp14:editId="5475475A">
            <wp:extent cx="10152380" cy="7181816"/>
            <wp:effectExtent l="19050" t="0" r="1270" b="0"/>
            <wp:docPr id="26" name="Рисунок 5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4 к чертежу межевания (Фрагмен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4 к чертежу межевания (Фрагмент 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D" w14:textId="77777777" w:rsidR="00CF0D18" w:rsidRDefault="008336EA" w:rsidP="00DE3BD9">
      <w:pPr>
        <w:pStyle w:val="a8"/>
        <w:tabs>
          <w:tab w:val="left" w:pos="1985"/>
        </w:tabs>
        <w:ind w:firstLine="0"/>
        <w:rPr>
          <w:sz w:val="24"/>
          <w:szCs w:val="24"/>
        </w:rPr>
        <w:sectPr w:rsidR="00CF0D18" w:rsidSect="00DE3BD9">
          <w:pgSz w:w="16839" w:h="11907" w:orient="landscape" w:code="9"/>
          <w:pgMar w:top="426" w:right="396" w:bottom="851" w:left="567" w:header="0" w:footer="0" w:gutter="0"/>
          <w:pgNumType w:start="1"/>
          <w:cols w:space="708"/>
          <w:titlePg/>
          <w:docGrid w:linePitch="381"/>
        </w:sectPr>
      </w:pPr>
      <w:r w:rsidRPr="008336EA">
        <w:rPr>
          <w:noProof/>
          <w:sz w:val="24"/>
          <w:szCs w:val="24"/>
        </w:rPr>
        <w:lastRenderedPageBreak/>
        <w:drawing>
          <wp:inline distT="0" distB="0" distL="0" distR="0" wp14:anchorId="5475475B" wp14:editId="5475475C">
            <wp:extent cx="9934847" cy="7023506"/>
            <wp:effectExtent l="19050" t="0" r="9253" b="0"/>
            <wp:docPr id="27" name="Рисунок 6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5 к чертежу межевания (Фрагмен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_ОТДЕЛ ПЛАНИРОВКИ ТЕРРИТОРИИ ГОРОДА\_ЛИНЕЙНЫЕ ОБЪЕКТЫ\2017 ПП и ПМ теплотрассы СИБЭКО\06 УТВЕРЖДЕНИЕ\Межевание\Приложение 5 к чертежу межевания (Фрагмент 5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29" cy="70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5472E" w14:textId="77777777" w:rsidR="00CF0D18" w:rsidRDefault="00CF0D18" w:rsidP="00DE3BD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sectPr w:rsidR="00CF0D18" w:rsidSect="0047731B">
      <w:headerReference w:type="default" r:id="rId48"/>
      <w:type w:val="continuous"/>
      <w:pgSz w:w="11907" w:h="16839" w:code="9"/>
      <w:pgMar w:top="1135" w:right="567" w:bottom="709" w:left="1418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54761" w14:textId="77777777" w:rsidR="004B68FA" w:rsidRDefault="004B68FA" w:rsidP="007B56B1">
      <w:r>
        <w:separator/>
      </w:r>
    </w:p>
    <w:p w14:paraId="54754762" w14:textId="77777777" w:rsidR="004B68FA" w:rsidRDefault="004B68FA"/>
  </w:endnote>
  <w:endnote w:type="continuationSeparator" w:id="0">
    <w:p w14:paraId="54754763" w14:textId="77777777" w:rsidR="004B68FA" w:rsidRDefault="004B68FA" w:rsidP="007B56B1">
      <w:r>
        <w:continuationSeparator/>
      </w:r>
    </w:p>
    <w:p w14:paraId="54754764" w14:textId="77777777" w:rsidR="004B68FA" w:rsidRDefault="004B68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67" w14:textId="77777777" w:rsidR="004B68FA" w:rsidRPr="00CB4F73" w:rsidRDefault="004B68FA" w:rsidP="00CB4F7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6B" w14:textId="77777777" w:rsidR="004B68FA" w:rsidRPr="00443F86" w:rsidRDefault="004B68FA" w:rsidP="0064484B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5475D" w14:textId="77777777" w:rsidR="004B68FA" w:rsidRDefault="004B68FA" w:rsidP="007B56B1">
      <w:r>
        <w:separator/>
      </w:r>
    </w:p>
    <w:p w14:paraId="5475475E" w14:textId="77777777" w:rsidR="004B68FA" w:rsidRDefault="004B68FA"/>
  </w:footnote>
  <w:footnote w:type="continuationSeparator" w:id="0">
    <w:p w14:paraId="5475475F" w14:textId="77777777" w:rsidR="004B68FA" w:rsidRDefault="004B68FA" w:rsidP="007B56B1">
      <w:r>
        <w:continuationSeparator/>
      </w:r>
    </w:p>
    <w:p w14:paraId="54754760" w14:textId="77777777" w:rsidR="004B68FA" w:rsidRDefault="004B68F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687662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4754765" w14:textId="77777777" w:rsidR="004B68FA" w:rsidRPr="004C47B3" w:rsidRDefault="004B68FA" w:rsidP="004C47B3">
        <w:pPr>
          <w:pStyle w:val="a4"/>
          <w:ind w:firstLine="0"/>
          <w:jc w:val="center"/>
          <w:rPr>
            <w:sz w:val="24"/>
            <w:szCs w:val="24"/>
          </w:rPr>
        </w:pPr>
        <w:r w:rsidRPr="004C47B3">
          <w:rPr>
            <w:sz w:val="24"/>
            <w:szCs w:val="24"/>
          </w:rPr>
          <w:fldChar w:fldCharType="begin"/>
        </w:r>
        <w:r w:rsidRPr="004C47B3">
          <w:rPr>
            <w:sz w:val="24"/>
            <w:szCs w:val="24"/>
          </w:rPr>
          <w:instrText>PAGE   \* MERGEFORMAT</w:instrText>
        </w:r>
        <w:r w:rsidRPr="004C47B3">
          <w:rPr>
            <w:sz w:val="24"/>
            <w:szCs w:val="24"/>
          </w:rPr>
          <w:fldChar w:fldCharType="separate"/>
        </w:r>
        <w:r w:rsidR="00807F18">
          <w:rPr>
            <w:noProof/>
            <w:sz w:val="24"/>
            <w:szCs w:val="24"/>
          </w:rPr>
          <w:t>2</w:t>
        </w:r>
        <w:r w:rsidRPr="004C47B3">
          <w:rPr>
            <w:sz w:val="24"/>
            <w:szCs w:val="24"/>
          </w:rP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964957"/>
      <w:docPartObj>
        <w:docPartGallery w:val="Page Numbers (Top of Page)"/>
        <w:docPartUnique/>
      </w:docPartObj>
    </w:sdtPr>
    <w:sdtEndPr/>
    <w:sdtContent>
      <w:p w14:paraId="54754774" w14:textId="77777777" w:rsidR="004B68FA" w:rsidRDefault="004D61F9" w:rsidP="00ED0CE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8FA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3398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4754766" w14:textId="77777777" w:rsidR="004B68FA" w:rsidRPr="00A25A5A" w:rsidRDefault="004B68FA" w:rsidP="00A25A5A">
        <w:pPr>
          <w:pStyle w:val="a4"/>
          <w:ind w:firstLine="0"/>
          <w:jc w:val="center"/>
          <w:rPr>
            <w:sz w:val="24"/>
            <w:szCs w:val="24"/>
          </w:rPr>
        </w:pPr>
        <w:r w:rsidRPr="00A25A5A">
          <w:rPr>
            <w:sz w:val="24"/>
            <w:szCs w:val="24"/>
          </w:rPr>
          <w:fldChar w:fldCharType="begin"/>
        </w:r>
        <w:r w:rsidRPr="00A25A5A">
          <w:rPr>
            <w:sz w:val="24"/>
            <w:szCs w:val="24"/>
          </w:rPr>
          <w:instrText>PAGE   \* MERGEFORMAT</w:instrText>
        </w:r>
        <w:r w:rsidRPr="00A25A5A">
          <w:rPr>
            <w:sz w:val="24"/>
            <w:szCs w:val="24"/>
          </w:rPr>
          <w:fldChar w:fldCharType="separate"/>
        </w:r>
        <w:r w:rsidR="00807F18">
          <w:rPr>
            <w:noProof/>
            <w:sz w:val="24"/>
            <w:szCs w:val="24"/>
          </w:rPr>
          <w:t>17</w:t>
        </w:r>
        <w:r w:rsidRPr="00A25A5A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68" w14:textId="77777777" w:rsidR="004B68FA" w:rsidRDefault="004B68FA">
    <w:pPr>
      <w:pStyle w:val="a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6993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4754769" w14:textId="77777777" w:rsidR="00EE64B3" w:rsidRPr="00EE64B3" w:rsidRDefault="00EE64B3" w:rsidP="00EE64B3">
        <w:pPr>
          <w:pStyle w:val="a4"/>
          <w:ind w:firstLine="0"/>
          <w:jc w:val="center"/>
          <w:rPr>
            <w:sz w:val="24"/>
            <w:szCs w:val="24"/>
          </w:rPr>
        </w:pPr>
        <w:r w:rsidRPr="00EE64B3">
          <w:rPr>
            <w:sz w:val="24"/>
            <w:szCs w:val="24"/>
          </w:rPr>
          <w:fldChar w:fldCharType="begin"/>
        </w:r>
        <w:r w:rsidRPr="00EE64B3">
          <w:rPr>
            <w:sz w:val="24"/>
            <w:szCs w:val="24"/>
          </w:rPr>
          <w:instrText xml:space="preserve"> PAGE   \* MERGEFORMAT </w:instrText>
        </w:r>
        <w:r w:rsidRPr="00EE64B3">
          <w:rPr>
            <w:sz w:val="24"/>
            <w:szCs w:val="24"/>
          </w:rPr>
          <w:fldChar w:fldCharType="separate"/>
        </w:r>
        <w:r w:rsidR="00807F18">
          <w:rPr>
            <w:noProof/>
            <w:sz w:val="24"/>
            <w:szCs w:val="24"/>
          </w:rPr>
          <w:t>4</w:t>
        </w:r>
        <w:r w:rsidRPr="00EE64B3">
          <w:rPr>
            <w:sz w:val="24"/>
            <w:szCs w:val="24"/>
          </w:rPr>
          <w:fldChar w:fldCharType="end"/>
        </w:r>
      </w:p>
    </w:sdtContent>
  </w:sdt>
  <w:p w14:paraId="5475476A" w14:textId="77777777" w:rsidR="004B68FA" w:rsidRPr="00CB4F73" w:rsidRDefault="004B68FA" w:rsidP="00CB4F73">
    <w:pPr>
      <w:pStyle w:val="a4"/>
      <w:rPr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6C" w14:textId="77777777" w:rsidR="00EE64B3" w:rsidRDefault="00EE64B3">
    <w:pPr>
      <w:pStyle w:val="a4"/>
      <w:jc w:val="center"/>
    </w:pPr>
  </w:p>
  <w:p w14:paraId="5475476D" w14:textId="77777777" w:rsidR="004B68FA" w:rsidRDefault="004B68FA">
    <w:pPr>
      <w:pStyle w:val="a4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6E" w14:textId="77777777" w:rsidR="004B68FA" w:rsidRPr="00132931" w:rsidRDefault="004B68FA" w:rsidP="00122CD6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14:paraId="5475476F" w14:textId="77777777" w:rsidR="004B68FA" w:rsidRDefault="004B68FA" w:rsidP="00122CD6">
    <w:pPr>
      <w:pStyle w:val="a4"/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70" w14:textId="77777777" w:rsidR="004B68FA" w:rsidRDefault="004B68FA">
    <w:pPr>
      <w:pStyle w:val="a4"/>
      <w:jc w:val="cent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71" w14:textId="77777777" w:rsidR="004B68FA" w:rsidRPr="00132931" w:rsidRDefault="004B68FA" w:rsidP="00122CD6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14:paraId="54754772" w14:textId="77777777" w:rsidR="004B68FA" w:rsidRDefault="004B68FA" w:rsidP="00122CD6">
    <w:pPr>
      <w:pStyle w:val="a4"/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54773" w14:textId="77777777" w:rsidR="004B68FA" w:rsidRDefault="004B68F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39F11538"/>
    <w:multiLevelType w:val="hybridMultilevel"/>
    <w:tmpl w:val="82464C74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E9532F"/>
    <w:multiLevelType w:val="hybridMultilevel"/>
    <w:tmpl w:val="111A67F2"/>
    <w:styleLink w:val="1ai1"/>
    <w:lvl w:ilvl="0" w:tplc="2B18BB68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082"/>
    <w:rsid w:val="00005D02"/>
    <w:rsid w:val="000063B5"/>
    <w:rsid w:val="0000669D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CD2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1F6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5234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76F8F"/>
    <w:rsid w:val="00080276"/>
    <w:rsid w:val="0008172E"/>
    <w:rsid w:val="00081A8A"/>
    <w:rsid w:val="000826F9"/>
    <w:rsid w:val="00082CF7"/>
    <w:rsid w:val="00083339"/>
    <w:rsid w:val="00084BE0"/>
    <w:rsid w:val="00084D69"/>
    <w:rsid w:val="00084DFA"/>
    <w:rsid w:val="0008539F"/>
    <w:rsid w:val="00085A9D"/>
    <w:rsid w:val="00086655"/>
    <w:rsid w:val="0008717C"/>
    <w:rsid w:val="00087B60"/>
    <w:rsid w:val="00087C9F"/>
    <w:rsid w:val="000917C8"/>
    <w:rsid w:val="00091B47"/>
    <w:rsid w:val="00092076"/>
    <w:rsid w:val="00092D47"/>
    <w:rsid w:val="00093731"/>
    <w:rsid w:val="00093DC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3976"/>
    <w:rsid w:val="000A4147"/>
    <w:rsid w:val="000A4359"/>
    <w:rsid w:val="000A58BF"/>
    <w:rsid w:val="000A68B1"/>
    <w:rsid w:val="000A6DE1"/>
    <w:rsid w:val="000B04E9"/>
    <w:rsid w:val="000B1404"/>
    <w:rsid w:val="000B14A2"/>
    <w:rsid w:val="000B1533"/>
    <w:rsid w:val="000B167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393"/>
    <w:rsid w:val="000C486C"/>
    <w:rsid w:val="000C4AB8"/>
    <w:rsid w:val="000C5391"/>
    <w:rsid w:val="000C5E0A"/>
    <w:rsid w:val="000C7170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518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B18"/>
    <w:rsid w:val="001141D2"/>
    <w:rsid w:val="00115EB6"/>
    <w:rsid w:val="0011665B"/>
    <w:rsid w:val="00117802"/>
    <w:rsid w:val="00117E9B"/>
    <w:rsid w:val="00120699"/>
    <w:rsid w:val="001215FA"/>
    <w:rsid w:val="001217D3"/>
    <w:rsid w:val="00122CD6"/>
    <w:rsid w:val="001232A4"/>
    <w:rsid w:val="00123F65"/>
    <w:rsid w:val="001246D9"/>
    <w:rsid w:val="00124ED8"/>
    <w:rsid w:val="00125086"/>
    <w:rsid w:val="001255E7"/>
    <w:rsid w:val="00125A52"/>
    <w:rsid w:val="00127091"/>
    <w:rsid w:val="0012733A"/>
    <w:rsid w:val="001273F1"/>
    <w:rsid w:val="0012766F"/>
    <w:rsid w:val="00130328"/>
    <w:rsid w:val="00131A20"/>
    <w:rsid w:val="00132445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1C89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4AD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7AD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21D5"/>
    <w:rsid w:val="001A2ABA"/>
    <w:rsid w:val="001A2D9E"/>
    <w:rsid w:val="001A3518"/>
    <w:rsid w:val="001A4243"/>
    <w:rsid w:val="001A4D18"/>
    <w:rsid w:val="001A50E3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CF6"/>
    <w:rsid w:val="001B6FD8"/>
    <w:rsid w:val="001B7AB3"/>
    <w:rsid w:val="001B7B6F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1C8"/>
    <w:rsid w:val="001D2627"/>
    <w:rsid w:val="001D3B81"/>
    <w:rsid w:val="001D553A"/>
    <w:rsid w:val="001D7572"/>
    <w:rsid w:val="001D7B31"/>
    <w:rsid w:val="001E0085"/>
    <w:rsid w:val="001E1672"/>
    <w:rsid w:val="001E3B57"/>
    <w:rsid w:val="001E4D4D"/>
    <w:rsid w:val="001E60BD"/>
    <w:rsid w:val="001E6117"/>
    <w:rsid w:val="001E6572"/>
    <w:rsid w:val="001E65A7"/>
    <w:rsid w:val="001E7DBC"/>
    <w:rsid w:val="001F097B"/>
    <w:rsid w:val="001F2A12"/>
    <w:rsid w:val="001F4337"/>
    <w:rsid w:val="001F50C2"/>
    <w:rsid w:val="001F53DC"/>
    <w:rsid w:val="001F6479"/>
    <w:rsid w:val="001F705C"/>
    <w:rsid w:val="001F7454"/>
    <w:rsid w:val="00200AC3"/>
    <w:rsid w:val="00201283"/>
    <w:rsid w:val="002014A2"/>
    <w:rsid w:val="00201B08"/>
    <w:rsid w:val="00201C00"/>
    <w:rsid w:val="0020373F"/>
    <w:rsid w:val="002049B8"/>
    <w:rsid w:val="00204F2F"/>
    <w:rsid w:val="00205C70"/>
    <w:rsid w:val="002069DB"/>
    <w:rsid w:val="0020762E"/>
    <w:rsid w:val="00207F47"/>
    <w:rsid w:val="00210750"/>
    <w:rsid w:val="00211253"/>
    <w:rsid w:val="00211CB7"/>
    <w:rsid w:val="00211F51"/>
    <w:rsid w:val="0021203D"/>
    <w:rsid w:val="00212B4A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07C"/>
    <w:rsid w:val="0022335E"/>
    <w:rsid w:val="00224861"/>
    <w:rsid w:val="00225882"/>
    <w:rsid w:val="00226C55"/>
    <w:rsid w:val="00226CEB"/>
    <w:rsid w:val="00226E72"/>
    <w:rsid w:val="00230487"/>
    <w:rsid w:val="00230CDF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37EEF"/>
    <w:rsid w:val="002401D2"/>
    <w:rsid w:val="00241A63"/>
    <w:rsid w:val="00241A95"/>
    <w:rsid w:val="00242CD9"/>
    <w:rsid w:val="002432F0"/>
    <w:rsid w:val="00244572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1EE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8FB"/>
    <w:rsid w:val="00274997"/>
    <w:rsid w:val="00275872"/>
    <w:rsid w:val="002759E9"/>
    <w:rsid w:val="002766D0"/>
    <w:rsid w:val="0027728F"/>
    <w:rsid w:val="002800C3"/>
    <w:rsid w:val="0028080C"/>
    <w:rsid w:val="00281224"/>
    <w:rsid w:val="00281755"/>
    <w:rsid w:val="0028563D"/>
    <w:rsid w:val="00286BF5"/>
    <w:rsid w:val="00291C88"/>
    <w:rsid w:val="00291DF6"/>
    <w:rsid w:val="00291DF7"/>
    <w:rsid w:val="00291ED8"/>
    <w:rsid w:val="002943E5"/>
    <w:rsid w:val="002961B0"/>
    <w:rsid w:val="002A005A"/>
    <w:rsid w:val="002A1399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0900"/>
    <w:rsid w:val="002B1A6F"/>
    <w:rsid w:val="002B2131"/>
    <w:rsid w:val="002B39AA"/>
    <w:rsid w:val="002B3A74"/>
    <w:rsid w:val="002B4ECE"/>
    <w:rsid w:val="002B525D"/>
    <w:rsid w:val="002B6EEF"/>
    <w:rsid w:val="002B7009"/>
    <w:rsid w:val="002B76F9"/>
    <w:rsid w:val="002B79D3"/>
    <w:rsid w:val="002B7FE1"/>
    <w:rsid w:val="002C0249"/>
    <w:rsid w:val="002C05E4"/>
    <w:rsid w:val="002C0CB9"/>
    <w:rsid w:val="002C1E38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539"/>
    <w:rsid w:val="002D0A60"/>
    <w:rsid w:val="002D0B9A"/>
    <w:rsid w:val="002D18EF"/>
    <w:rsid w:val="002D1D93"/>
    <w:rsid w:val="002D1FEC"/>
    <w:rsid w:val="002D2262"/>
    <w:rsid w:val="002D45A4"/>
    <w:rsid w:val="002D4B72"/>
    <w:rsid w:val="002D53E5"/>
    <w:rsid w:val="002D6101"/>
    <w:rsid w:val="002E03AB"/>
    <w:rsid w:val="002E0B94"/>
    <w:rsid w:val="002E136A"/>
    <w:rsid w:val="002E16B3"/>
    <w:rsid w:val="002E2AAA"/>
    <w:rsid w:val="002E2B83"/>
    <w:rsid w:val="002E4F19"/>
    <w:rsid w:val="002F0B62"/>
    <w:rsid w:val="002F1000"/>
    <w:rsid w:val="002F1D74"/>
    <w:rsid w:val="002F304E"/>
    <w:rsid w:val="002F30F9"/>
    <w:rsid w:val="002F3114"/>
    <w:rsid w:val="002F3A12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6BB0"/>
    <w:rsid w:val="00317533"/>
    <w:rsid w:val="003178D5"/>
    <w:rsid w:val="003203A4"/>
    <w:rsid w:val="003204C7"/>
    <w:rsid w:val="003214E1"/>
    <w:rsid w:val="00321D89"/>
    <w:rsid w:val="00322676"/>
    <w:rsid w:val="00322C78"/>
    <w:rsid w:val="00325F2B"/>
    <w:rsid w:val="00326321"/>
    <w:rsid w:val="00326331"/>
    <w:rsid w:val="00326E69"/>
    <w:rsid w:val="0032753E"/>
    <w:rsid w:val="00330C7C"/>
    <w:rsid w:val="003332F4"/>
    <w:rsid w:val="00334131"/>
    <w:rsid w:val="0033420C"/>
    <w:rsid w:val="00334A06"/>
    <w:rsid w:val="00335643"/>
    <w:rsid w:val="00335A3D"/>
    <w:rsid w:val="00336D86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45AD"/>
    <w:rsid w:val="00355B66"/>
    <w:rsid w:val="00355F15"/>
    <w:rsid w:val="00357391"/>
    <w:rsid w:val="003600DF"/>
    <w:rsid w:val="00362525"/>
    <w:rsid w:val="00362667"/>
    <w:rsid w:val="0036333C"/>
    <w:rsid w:val="0036435F"/>
    <w:rsid w:val="003648DF"/>
    <w:rsid w:val="00365332"/>
    <w:rsid w:val="003654FC"/>
    <w:rsid w:val="0036562A"/>
    <w:rsid w:val="0036590E"/>
    <w:rsid w:val="00370056"/>
    <w:rsid w:val="003702E7"/>
    <w:rsid w:val="003703E8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7487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5FFC"/>
    <w:rsid w:val="003964B4"/>
    <w:rsid w:val="00396DB3"/>
    <w:rsid w:val="00397435"/>
    <w:rsid w:val="003A3D8E"/>
    <w:rsid w:val="003A3E15"/>
    <w:rsid w:val="003A46BF"/>
    <w:rsid w:val="003A496C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1646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2D6F"/>
    <w:rsid w:val="003D3C2C"/>
    <w:rsid w:val="003D3EEE"/>
    <w:rsid w:val="003D48CE"/>
    <w:rsid w:val="003D4BFB"/>
    <w:rsid w:val="003D61DE"/>
    <w:rsid w:val="003D6B7A"/>
    <w:rsid w:val="003E0F48"/>
    <w:rsid w:val="003E36D9"/>
    <w:rsid w:val="003E3E25"/>
    <w:rsid w:val="003E4E66"/>
    <w:rsid w:val="003E4EA3"/>
    <w:rsid w:val="003E5AFA"/>
    <w:rsid w:val="003E6B53"/>
    <w:rsid w:val="003E7924"/>
    <w:rsid w:val="003E7BDA"/>
    <w:rsid w:val="003F013F"/>
    <w:rsid w:val="003F0310"/>
    <w:rsid w:val="003F03A5"/>
    <w:rsid w:val="003F052A"/>
    <w:rsid w:val="003F0545"/>
    <w:rsid w:val="003F0685"/>
    <w:rsid w:val="003F17EC"/>
    <w:rsid w:val="003F1BB5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8F9"/>
    <w:rsid w:val="00416350"/>
    <w:rsid w:val="00416941"/>
    <w:rsid w:val="00420E06"/>
    <w:rsid w:val="0042112D"/>
    <w:rsid w:val="004212F6"/>
    <w:rsid w:val="0042167D"/>
    <w:rsid w:val="004217FE"/>
    <w:rsid w:val="00421D3E"/>
    <w:rsid w:val="00421DF2"/>
    <w:rsid w:val="00424B11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9C5"/>
    <w:rsid w:val="00452ED3"/>
    <w:rsid w:val="0045399F"/>
    <w:rsid w:val="00453CFA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858"/>
    <w:rsid w:val="00464926"/>
    <w:rsid w:val="00464AC2"/>
    <w:rsid w:val="004665F8"/>
    <w:rsid w:val="0046703F"/>
    <w:rsid w:val="00467147"/>
    <w:rsid w:val="00467DFC"/>
    <w:rsid w:val="00474466"/>
    <w:rsid w:val="00474FA1"/>
    <w:rsid w:val="00474FB2"/>
    <w:rsid w:val="00475B1B"/>
    <w:rsid w:val="0047626C"/>
    <w:rsid w:val="00476E47"/>
    <w:rsid w:val="0047731B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4D80"/>
    <w:rsid w:val="0048603B"/>
    <w:rsid w:val="00486923"/>
    <w:rsid w:val="00486E05"/>
    <w:rsid w:val="00487307"/>
    <w:rsid w:val="004876D6"/>
    <w:rsid w:val="00491F56"/>
    <w:rsid w:val="00493BA5"/>
    <w:rsid w:val="004949FB"/>
    <w:rsid w:val="00495807"/>
    <w:rsid w:val="0049593F"/>
    <w:rsid w:val="00496F4E"/>
    <w:rsid w:val="004972AA"/>
    <w:rsid w:val="00497432"/>
    <w:rsid w:val="0049746D"/>
    <w:rsid w:val="00497908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2B54"/>
    <w:rsid w:val="004B4145"/>
    <w:rsid w:val="004B442F"/>
    <w:rsid w:val="004B68FA"/>
    <w:rsid w:val="004B70A5"/>
    <w:rsid w:val="004B73FF"/>
    <w:rsid w:val="004B7C58"/>
    <w:rsid w:val="004C074F"/>
    <w:rsid w:val="004C1833"/>
    <w:rsid w:val="004C1CF0"/>
    <w:rsid w:val="004C1DDC"/>
    <w:rsid w:val="004C2943"/>
    <w:rsid w:val="004C2B70"/>
    <w:rsid w:val="004C2E28"/>
    <w:rsid w:val="004C2ECA"/>
    <w:rsid w:val="004C47B3"/>
    <w:rsid w:val="004C4885"/>
    <w:rsid w:val="004C6546"/>
    <w:rsid w:val="004C7BEC"/>
    <w:rsid w:val="004D1FD8"/>
    <w:rsid w:val="004D28C5"/>
    <w:rsid w:val="004D3607"/>
    <w:rsid w:val="004D49A9"/>
    <w:rsid w:val="004D5A1E"/>
    <w:rsid w:val="004D61F9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3AD"/>
    <w:rsid w:val="004E7704"/>
    <w:rsid w:val="004E7E00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1F00"/>
    <w:rsid w:val="00501FD0"/>
    <w:rsid w:val="005022FE"/>
    <w:rsid w:val="00502309"/>
    <w:rsid w:val="00502C65"/>
    <w:rsid w:val="005034E0"/>
    <w:rsid w:val="005035DE"/>
    <w:rsid w:val="0050398D"/>
    <w:rsid w:val="00503E0A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4E4F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972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2E4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004"/>
    <w:rsid w:val="005606EE"/>
    <w:rsid w:val="0056079A"/>
    <w:rsid w:val="00561834"/>
    <w:rsid w:val="005622F7"/>
    <w:rsid w:val="00563C46"/>
    <w:rsid w:val="00565141"/>
    <w:rsid w:val="005669DD"/>
    <w:rsid w:val="00567A73"/>
    <w:rsid w:val="005717B7"/>
    <w:rsid w:val="00571F3C"/>
    <w:rsid w:val="00572965"/>
    <w:rsid w:val="00572AC7"/>
    <w:rsid w:val="00572CD3"/>
    <w:rsid w:val="00573C97"/>
    <w:rsid w:val="005748CA"/>
    <w:rsid w:val="00574D3F"/>
    <w:rsid w:val="00576CA6"/>
    <w:rsid w:val="00580022"/>
    <w:rsid w:val="0058035C"/>
    <w:rsid w:val="00580982"/>
    <w:rsid w:val="00581ECA"/>
    <w:rsid w:val="00582C58"/>
    <w:rsid w:val="00582C8A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B1B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490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267"/>
    <w:rsid w:val="005B5563"/>
    <w:rsid w:val="005B67AF"/>
    <w:rsid w:val="005B7C72"/>
    <w:rsid w:val="005B7EFB"/>
    <w:rsid w:val="005C0AC8"/>
    <w:rsid w:val="005C16AC"/>
    <w:rsid w:val="005C18D7"/>
    <w:rsid w:val="005C1C57"/>
    <w:rsid w:val="005C1DC7"/>
    <w:rsid w:val="005C2152"/>
    <w:rsid w:val="005C3855"/>
    <w:rsid w:val="005C3959"/>
    <w:rsid w:val="005C3B47"/>
    <w:rsid w:val="005C3FAF"/>
    <w:rsid w:val="005C4198"/>
    <w:rsid w:val="005C71B7"/>
    <w:rsid w:val="005C756F"/>
    <w:rsid w:val="005D0281"/>
    <w:rsid w:val="005D0AD7"/>
    <w:rsid w:val="005D11CA"/>
    <w:rsid w:val="005D2198"/>
    <w:rsid w:val="005D2A95"/>
    <w:rsid w:val="005D2CAB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0CBC"/>
    <w:rsid w:val="006011B6"/>
    <w:rsid w:val="00603A4C"/>
    <w:rsid w:val="006043C0"/>
    <w:rsid w:val="006049CD"/>
    <w:rsid w:val="00605DD7"/>
    <w:rsid w:val="00605DE9"/>
    <w:rsid w:val="00606D89"/>
    <w:rsid w:val="006116E8"/>
    <w:rsid w:val="006122BE"/>
    <w:rsid w:val="00612925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5B"/>
    <w:rsid w:val="00625A92"/>
    <w:rsid w:val="00625EA9"/>
    <w:rsid w:val="00625F5B"/>
    <w:rsid w:val="00626C86"/>
    <w:rsid w:val="006300E0"/>
    <w:rsid w:val="006305D3"/>
    <w:rsid w:val="00630D22"/>
    <w:rsid w:val="00631549"/>
    <w:rsid w:val="00632016"/>
    <w:rsid w:val="00632249"/>
    <w:rsid w:val="00632299"/>
    <w:rsid w:val="006326B6"/>
    <w:rsid w:val="0063315E"/>
    <w:rsid w:val="00633974"/>
    <w:rsid w:val="00633F44"/>
    <w:rsid w:val="00634ECF"/>
    <w:rsid w:val="006351A0"/>
    <w:rsid w:val="006374E3"/>
    <w:rsid w:val="0064300B"/>
    <w:rsid w:val="0064408C"/>
    <w:rsid w:val="0064484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2FA"/>
    <w:rsid w:val="00661456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1C8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04FC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AB1"/>
    <w:rsid w:val="006A4FAA"/>
    <w:rsid w:val="006A5BEB"/>
    <w:rsid w:val="006A5F72"/>
    <w:rsid w:val="006A6201"/>
    <w:rsid w:val="006A77CD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5DB"/>
    <w:rsid w:val="006E07A3"/>
    <w:rsid w:val="006E0B5D"/>
    <w:rsid w:val="006E2C91"/>
    <w:rsid w:val="006E2CC5"/>
    <w:rsid w:val="006E77EF"/>
    <w:rsid w:val="006F0469"/>
    <w:rsid w:val="006F1841"/>
    <w:rsid w:val="006F1A2D"/>
    <w:rsid w:val="006F2309"/>
    <w:rsid w:val="006F2CBE"/>
    <w:rsid w:val="006F2F23"/>
    <w:rsid w:val="006F3AA9"/>
    <w:rsid w:val="006F4BD2"/>
    <w:rsid w:val="006F4E00"/>
    <w:rsid w:val="006F4EB0"/>
    <w:rsid w:val="006F557B"/>
    <w:rsid w:val="006F5C4B"/>
    <w:rsid w:val="00700B2B"/>
    <w:rsid w:val="0070114D"/>
    <w:rsid w:val="00701370"/>
    <w:rsid w:val="0070164C"/>
    <w:rsid w:val="007024E2"/>
    <w:rsid w:val="00703255"/>
    <w:rsid w:val="00703790"/>
    <w:rsid w:val="007051A2"/>
    <w:rsid w:val="00705869"/>
    <w:rsid w:val="00706DEE"/>
    <w:rsid w:val="00710702"/>
    <w:rsid w:val="0071093A"/>
    <w:rsid w:val="00711F5D"/>
    <w:rsid w:val="00711F86"/>
    <w:rsid w:val="00713444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4E8D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48"/>
    <w:rsid w:val="0074478E"/>
    <w:rsid w:val="00745575"/>
    <w:rsid w:val="00746113"/>
    <w:rsid w:val="00746C83"/>
    <w:rsid w:val="007474CE"/>
    <w:rsid w:val="0074768B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39"/>
    <w:rsid w:val="00764776"/>
    <w:rsid w:val="00764DF8"/>
    <w:rsid w:val="007654A3"/>
    <w:rsid w:val="00765BE1"/>
    <w:rsid w:val="00766FF0"/>
    <w:rsid w:val="00772AAA"/>
    <w:rsid w:val="00773B35"/>
    <w:rsid w:val="00775A94"/>
    <w:rsid w:val="00776A20"/>
    <w:rsid w:val="007776D4"/>
    <w:rsid w:val="00777F65"/>
    <w:rsid w:val="00780277"/>
    <w:rsid w:val="007813FC"/>
    <w:rsid w:val="007828AA"/>
    <w:rsid w:val="00782A70"/>
    <w:rsid w:val="00783024"/>
    <w:rsid w:val="007831F2"/>
    <w:rsid w:val="00783213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0FE5"/>
    <w:rsid w:val="00791393"/>
    <w:rsid w:val="00791504"/>
    <w:rsid w:val="00791B5E"/>
    <w:rsid w:val="00791D1A"/>
    <w:rsid w:val="00792CE0"/>
    <w:rsid w:val="00793EB9"/>
    <w:rsid w:val="0079414E"/>
    <w:rsid w:val="00794E62"/>
    <w:rsid w:val="00795A0A"/>
    <w:rsid w:val="00795C6C"/>
    <w:rsid w:val="00795F64"/>
    <w:rsid w:val="00796378"/>
    <w:rsid w:val="007964C6"/>
    <w:rsid w:val="00796811"/>
    <w:rsid w:val="00797E77"/>
    <w:rsid w:val="007A1954"/>
    <w:rsid w:val="007A4A61"/>
    <w:rsid w:val="007A50F0"/>
    <w:rsid w:val="007A68D7"/>
    <w:rsid w:val="007A7718"/>
    <w:rsid w:val="007B077C"/>
    <w:rsid w:val="007B0A7A"/>
    <w:rsid w:val="007B1FEA"/>
    <w:rsid w:val="007B28DF"/>
    <w:rsid w:val="007B4433"/>
    <w:rsid w:val="007B5243"/>
    <w:rsid w:val="007B56B1"/>
    <w:rsid w:val="007B64FE"/>
    <w:rsid w:val="007B6B5C"/>
    <w:rsid w:val="007C01F5"/>
    <w:rsid w:val="007C15D4"/>
    <w:rsid w:val="007C278C"/>
    <w:rsid w:val="007C293B"/>
    <w:rsid w:val="007C2B95"/>
    <w:rsid w:val="007C2DF6"/>
    <w:rsid w:val="007C37EC"/>
    <w:rsid w:val="007C38C5"/>
    <w:rsid w:val="007C3FCB"/>
    <w:rsid w:val="007C4089"/>
    <w:rsid w:val="007C4A80"/>
    <w:rsid w:val="007C5439"/>
    <w:rsid w:val="007C5986"/>
    <w:rsid w:val="007C5D8B"/>
    <w:rsid w:val="007C617D"/>
    <w:rsid w:val="007C65A6"/>
    <w:rsid w:val="007C65B8"/>
    <w:rsid w:val="007C6F1B"/>
    <w:rsid w:val="007C6FF5"/>
    <w:rsid w:val="007C7688"/>
    <w:rsid w:val="007C7C64"/>
    <w:rsid w:val="007C7CFD"/>
    <w:rsid w:val="007D22B4"/>
    <w:rsid w:val="007D36E4"/>
    <w:rsid w:val="007D385C"/>
    <w:rsid w:val="007D3A30"/>
    <w:rsid w:val="007D5EAE"/>
    <w:rsid w:val="007D628A"/>
    <w:rsid w:val="007D6756"/>
    <w:rsid w:val="007D7822"/>
    <w:rsid w:val="007D7F0D"/>
    <w:rsid w:val="007E0645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2798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063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07F18"/>
    <w:rsid w:val="00810B41"/>
    <w:rsid w:val="00810CF2"/>
    <w:rsid w:val="00812200"/>
    <w:rsid w:val="00812F55"/>
    <w:rsid w:val="00814632"/>
    <w:rsid w:val="0081468C"/>
    <w:rsid w:val="0081589B"/>
    <w:rsid w:val="0082084A"/>
    <w:rsid w:val="00821A47"/>
    <w:rsid w:val="00825581"/>
    <w:rsid w:val="00825749"/>
    <w:rsid w:val="00825C01"/>
    <w:rsid w:val="008260F8"/>
    <w:rsid w:val="0082632C"/>
    <w:rsid w:val="00826BF6"/>
    <w:rsid w:val="00827C42"/>
    <w:rsid w:val="008305DA"/>
    <w:rsid w:val="00830C3B"/>
    <w:rsid w:val="00830C4A"/>
    <w:rsid w:val="00830CDA"/>
    <w:rsid w:val="00831C3E"/>
    <w:rsid w:val="00832CE3"/>
    <w:rsid w:val="00832F8A"/>
    <w:rsid w:val="008336EA"/>
    <w:rsid w:val="00833C4C"/>
    <w:rsid w:val="008355DB"/>
    <w:rsid w:val="00835C5B"/>
    <w:rsid w:val="00835FCF"/>
    <w:rsid w:val="00837072"/>
    <w:rsid w:val="00837A2D"/>
    <w:rsid w:val="00840844"/>
    <w:rsid w:val="0084277B"/>
    <w:rsid w:val="00842A35"/>
    <w:rsid w:val="00843EC2"/>
    <w:rsid w:val="00844668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0323"/>
    <w:rsid w:val="00860493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9FE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6AB0"/>
    <w:rsid w:val="008A3978"/>
    <w:rsid w:val="008A4EEC"/>
    <w:rsid w:val="008A71F8"/>
    <w:rsid w:val="008A733B"/>
    <w:rsid w:val="008B015D"/>
    <w:rsid w:val="008B0EC1"/>
    <w:rsid w:val="008B0EE7"/>
    <w:rsid w:val="008B1223"/>
    <w:rsid w:val="008B1A39"/>
    <w:rsid w:val="008B327E"/>
    <w:rsid w:val="008B3985"/>
    <w:rsid w:val="008B3B2A"/>
    <w:rsid w:val="008B3C9A"/>
    <w:rsid w:val="008B4407"/>
    <w:rsid w:val="008B46E2"/>
    <w:rsid w:val="008B4FF7"/>
    <w:rsid w:val="008B614F"/>
    <w:rsid w:val="008B76B4"/>
    <w:rsid w:val="008B78DE"/>
    <w:rsid w:val="008C0A39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5954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C51"/>
    <w:rsid w:val="008D1DA4"/>
    <w:rsid w:val="008D280C"/>
    <w:rsid w:val="008D2859"/>
    <w:rsid w:val="008D2C56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2E6"/>
    <w:rsid w:val="008E3A3A"/>
    <w:rsid w:val="008E3FB1"/>
    <w:rsid w:val="008E435B"/>
    <w:rsid w:val="008E4993"/>
    <w:rsid w:val="008E49BA"/>
    <w:rsid w:val="008E4DE9"/>
    <w:rsid w:val="008E5243"/>
    <w:rsid w:val="008E5A47"/>
    <w:rsid w:val="008E5ABB"/>
    <w:rsid w:val="008E5FF7"/>
    <w:rsid w:val="008E64ED"/>
    <w:rsid w:val="008E6527"/>
    <w:rsid w:val="008E6B2A"/>
    <w:rsid w:val="008E6C36"/>
    <w:rsid w:val="008E6E4D"/>
    <w:rsid w:val="008E769B"/>
    <w:rsid w:val="008F0E87"/>
    <w:rsid w:val="008F1009"/>
    <w:rsid w:val="008F10E7"/>
    <w:rsid w:val="008F1310"/>
    <w:rsid w:val="008F2458"/>
    <w:rsid w:val="008F2926"/>
    <w:rsid w:val="008F4894"/>
    <w:rsid w:val="008F4941"/>
    <w:rsid w:val="008F5CB3"/>
    <w:rsid w:val="008F6EB3"/>
    <w:rsid w:val="00900AB7"/>
    <w:rsid w:val="00901C17"/>
    <w:rsid w:val="0090213D"/>
    <w:rsid w:val="00902F5E"/>
    <w:rsid w:val="00904BD5"/>
    <w:rsid w:val="00904E18"/>
    <w:rsid w:val="00904E7D"/>
    <w:rsid w:val="00904F50"/>
    <w:rsid w:val="009063DE"/>
    <w:rsid w:val="00907B7E"/>
    <w:rsid w:val="009103AF"/>
    <w:rsid w:val="00910B58"/>
    <w:rsid w:val="00910F4A"/>
    <w:rsid w:val="009112C6"/>
    <w:rsid w:val="009123F7"/>
    <w:rsid w:val="0091280D"/>
    <w:rsid w:val="00912AC0"/>
    <w:rsid w:val="00912C40"/>
    <w:rsid w:val="00912D12"/>
    <w:rsid w:val="00913215"/>
    <w:rsid w:val="0091322A"/>
    <w:rsid w:val="00913379"/>
    <w:rsid w:val="00913F91"/>
    <w:rsid w:val="009147C7"/>
    <w:rsid w:val="00915B81"/>
    <w:rsid w:val="00915F12"/>
    <w:rsid w:val="009178AA"/>
    <w:rsid w:val="00920860"/>
    <w:rsid w:val="00920D0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254"/>
    <w:rsid w:val="0093050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57D"/>
    <w:rsid w:val="009427D2"/>
    <w:rsid w:val="009428EE"/>
    <w:rsid w:val="009430E4"/>
    <w:rsid w:val="0094357F"/>
    <w:rsid w:val="0094463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39FB"/>
    <w:rsid w:val="0095407B"/>
    <w:rsid w:val="00954176"/>
    <w:rsid w:val="009543EB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6BBA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C77"/>
    <w:rsid w:val="00974FE7"/>
    <w:rsid w:val="009759B4"/>
    <w:rsid w:val="00976459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64A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3FDA"/>
    <w:rsid w:val="009B4092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E54"/>
    <w:rsid w:val="009C71DC"/>
    <w:rsid w:val="009D0F21"/>
    <w:rsid w:val="009D204B"/>
    <w:rsid w:val="009D2AA7"/>
    <w:rsid w:val="009D2CDF"/>
    <w:rsid w:val="009D3B45"/>
    <w:rsid w:val="009D50E9"/>
    <w:rsid w:val="009D6900"/>
    <w:rsid w:val="009D70DF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5DAC"/>
    <w:rsid w:val="009F6389"/>
    <w:rsid w:val="009F64D0"/>
    <w:rsid w:val="009F6F1E"/>
    <w:rsid w:val="009F73F5"/>
    <w:rsid w:val="009F7665"/>
    <w:rsid w:val="009F7BD8"/>
    <w:rsid w:val="00A0043C"/>
    <w:rsid w:val="00A0057D"/>
    <w:rsid w:val="00A02E02"/>
    <w:rsid w:val="00A036B9"/>
    <w:rsid w:val="00A04657"/>
    <w:rsid w:val="00A04870"/>
    <w:rsid w:val="00A0584C"/>
    <w:rsid w:val="00A06065"/>
    <w:rsid w:val="00A07BFE"/>
    <w:rsid w:val="00A101C7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25A5A"/>
    <w:rsid w:val="00A26E30"/>
    <w:rsid w:val="00A32657"/>
    <w:rsid w:val="00A3297C"/>
    <w:rsid w:val="00A33697"/>
    <w:rsid w:val="00A33991"/>
    <w:rsid w:val="00A3455E"/>
    <w:rsid w:val="00A3531B"/>
    <w:rsid w:val="00A3643D"/>
    <w:rsid w:val="00A36766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24A5"/>
    <w:rsid w:val="00A537D8"/>
    <w:rsid w:val="00A5425A"/>
    <w:rsid w:val="00A548C6"/>
    <w:rsid w:val="00A54D8D"/>
    <w:rsid w:val="00A55E7F"/>
    <w:rsid w:val="00A562A3"/>
    <w:rsid w:val="00A57B74"/>
    <w:rsid w:val="00A60EBD"/>
    <w:rsid w:val="00A60FF2"/>
    <w:rsid w:val="00A614F3"/>
    <w:rsid w:val="00A62899"/>
    <w:rsid w:val="00A63083"/>
    <w:rsid w:val="00A6457A"/>
    <w:rsid w:val="00A64F7A"/>
    <w:rsid w:val="00A65C16"/>
    <w:rsid w:val="00A66D08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516"/>
    <w:rsid w:val="00AA1B94"/>
    <w:rsid w:val="00AA1EEE"/>
    <w:rsid w:val="00AA38AB"/>
    <w:rsid w:val="00AA3AF7"/>
    <w:rsid w:val="00AA41CB"/>
    <w:rsid w:val="00AA43CE"/>
    <w:rsid w:val="00AA5BFD"/>
    <w:rsid w:val="00AA73BD"/>
    <w:rsid w:val="00AA7898"/>
    <w:rsid w:val="00AB1403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8F4"/>
    <w:rsid w:val="00AD5DD3"/>
    <w:rsid w:val="00AD6F4C"/>
    <w:rsid w:val="00AD7B1E"/>
    <w:rsid w:val="00AE08D9"/>
    <w:rsid w:val="00AE0CD6"/>
    <w:rsid w:val="00AE0DD4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097"/>
    <w:rsid w:val="00AE746E"/>
    <w:rsid w:val="00AE79E2"/>
    <w:rsid w:val="00AF0391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3DD"/>
    <w:rsid w:val="00B06B0D"/>
    <w:rsid w:val="00B0787E"/>
    <w:rsid w:val="00B079B6"/>
    <w:rsid w:val="00B1045B"/>
    <w:rsid w:val="00B11711"/>
    <w:rsid w:val="00B11B74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5209"/>
    <w:rsid w:val="00B1642A"/>
    <w:rsid w:val="00B16B8B"/>
    <w:rsid w:val="00B17CCB"/>
    <w:rsid w:val="00B20150"/>
    <w:rsid w:val="00B20185"/>
    <w:rsid w:val="00B20462"/>
    <w:rsid w:val="00B209DB"/>
    <w:rsid w:val="00B20A84"/>
    <w:rsid w:val="00B21ED3"/>
    <w:rsid w:val="00B2213C"/>
    <w:rsid w:val="00B23C22"/>
    <w:rsid w:val="00B23E82"/>
    <w:rsid w:val="00B2581D"/>
    <w:rsid w:val="00B2602C"/>
    <w:rsid w:val="00B27714"/>
    <w:rsid w:val="00B302A9"/>
    <w:rsid w:val="00B31F82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6C2E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951"/>
    <w:rsid w:val="00BB4AC3"/>
    <w:rsid w:val="00BB6EA8"/>
    <w:rsid w:val="00BB72CD"/>
    <w:rsid w:val="00BB79AA"/>
    <w:rsid w:val="00BB7C0E"/>
    <w:rsid w:val="00BB7E00"/>
    <w:rsid w:val="00BC0CD1"/>
    <w:rsid w:val="00BC15FD"/>
    <w:rsid w:val="00BC1CB7"/>
    <w:rsid w:val="00BC21A1"/>
    <w:rsid w:val="00BC342E"/>
    <w:rsid w:val="00BC3BDD"/>
    <w:rsid w:val="00BC4B95"/>
    <w:rsid w:val="00BC4F5C"/>
    <w:rsid w:val="00BC5016"/>
    <w:rsid w:val="00BC5CB0"/>
    <w:rsid w:val="00BD097E"/>
    <w:rsid w:val="00BD0B64"/>
    <w:rsid w:val="00BD0BB8"/>
    <w:rsid w:val="00BD1352"/>
    <w:rsid w:val="00BD1F46"/>
    <w:rsid w:val="00BD3E4D"/>
    <w:rsid w:val="00BD42B0"/>
    <w:rsid w:val="00BD436C"/>
    <w:rsid w:val="00BD4D4D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E6961"/>
    <w:rsid w:val="00BE6F55"/>
    <w:rsid w:val="00BF0967"/>
    <w:rsid w:val="00BF0B12"/>
    <w:rsid w:val="00BF10BE"/>
    <w:rsid w:val="00BF2292"/>
    <w:rsid w:val="00BF23CA"/>
    <w:rsid w:val="00BF297F"/>
    <w:rsid w:val="00BF3C03"/>
    <w:rsid w:val="00BF4BE3"/>
    <w:rsid w:val="00BF5969"/>
    <w:rsid w:val="00BF625E"/>
    <w:rsid w:val="00BF6BCA"/>
    <w:rsid w:val="00BF6DA6"/>
    <w:rsid w:val="00BF71B1"/>
    <w:rsid w:val="00C00446"/>
    <w:rsid w:val="00C02470"/>
    <w:rsid w:val="00C02535"/>
    <w:rsid w:val="00C03987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169D9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3C78"/>
    <w:rsid w:val="00C34A0F"/>
    <w:rsid w:val="00C35856"/>
    <w:rsid w:val="00C371A3"/>
    <w:rsid w:val="00C41194"/>
    <w:rsid w:val="00C412C8"/>
    <w:rsid w:val="00C41308"/>
    <w:rsid w:val="00C41363"/>
    <w:rsid w:val="00C43913"/>
    <w:rsid w:val="00C4577F"/>
    <w:rsid w:val="00C45C3D"/>
    <w:rsid w:val="00C45D68"/>
    <w:rsid w:val="00C5004F"/>
    <w:rsid w:val="00C501BB"/>
    <w:rsid w:val="00C50C19"/>
    <w:rsid w:val="00C51E61"/>
    <w:rsid w:val="00C52C76"/>
    <w:rsid w:val="00C53F29"/>
    <w:rsid w:val="00C5509E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12E"/>
    <w:rsid w:val="00C6577D"/>
    <w:rsid w:val="00C65F84"/>
    <w:rsid w:val="00C65FEA"/>
    <w:rsid w:val="00C66608"/>
    <w:rsid w:val="00C70A88"/>
    <w:rsid w:val="00C713C3"/>
    <w:rsid w:val="00C73831"/>
    <w:rsid w:val="00C7427B"/>
    <w:rsid w:val="00C7436D"/>
    <w:rsid w:val="00C77058"/>
    <w:rsid w:val="00C7748B"/>
    <w:rsid w:val="00C77AFC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2E3C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7A6"/>
    <w:rsid w:val="00CB2C0C"/>
    <w:rsid w:val="00CB4A98"/>
    <w:rsid w:val="00CB4F73"/>
    <w:rsid w:val="00CB5CE1"/>
    <w:rsid w:val="00CB6676"/>
    <w:rsid w:val="00CB69EC"/>
    <w:rsid w:val="00CB7D1C"/>
    <w:rsid w:val="00CC0B4B"/>
    <w:rsid w:val="00CC1A56"/>
    <w:rsid w:val="00CC2F70"/>
    <w:rsid w:val="00CC31A5"/>
    <w:rsid w:val="00CC3756"/>
    <w:rsid w:val="00CC3BC8"/>
    <w:rsid w:val="00CC5522"/>
    <w:rsid w:val="00CC5660"/>
    <w:rsid w:val="00CC5CD2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5A75"/>
    <w:rsid w:val="00CE696D"/>
    <w:rsid w:val="00CE728C"/>
    <w:rsid w:val="00CF0643"/>
    <w:rsid w:val="00CF0D18"/>
    <w:rsid w:val="00CF11D3"/>
    <w:rsid w:val="00CF1670"/>
    <w:rsid w:val="00CF296E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5F88"/>
    <w:rsid w:val="00D06304"/>
    <w:rsid w:val="00D06C13"/>
    <w:rsid w:val="00D100F6"/>
    <w:rsid w:val="00D11379"/>
    <w:rsid w:val="00D129A8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26A3"/>
    <w:rsid w:val="00D35787"/>
    <w:rsid w:val="00D35D25"/>
    <w:rsid w:val="00D35EC0"/>
    <w:rsid w:val="00D3697E"/>
    <w:rsid w:val="00D37705"/>
    <w:rsid w:val="00D37E0E"/>
    <w:rsid w:val="00D37F21"/>
    <w:rsid w:val="00D40257"/>
    <w:rsid w:val="00D411D8"/>
    <w:rsid w:val="00D413DD"/>
    <w:rsid w:val="00D41970"/>
    <w:rsid w:val="00D41FA2"/>
    <w:rsid w:val="00D42424"/>
    <w:rsid w:val="00D4279F"/>
    <w:rsid w:val="00D437E5"/>
    <w:rsid w:val="00D4411B"/>
    <w:rsid w:val="00D447C0"/>
    <w:rsid w:val="00D45D45"/>
    <w:rsid w:val="00D470ED"/>
    <w:rsid w:val="00D473F5"/>
    <w:rsid w:val="00D47A8F"/>
    <w:rsid w:val="00D509E6"/>
    <w:rsid w:val="00D50BBD"/>
    <w:rsid w:val="00D50E9D"/>
    <w:rsid w:val="00D51046"/>
    <w:rsid w:val="00D521B6"/>
    <w:rsid w:val="00D536CD"/>
    <w:rsid w:val="00D53A97"/>
    <w:rsid w:val="00D53CB6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1F7"/>
    <w:rsid w:val="00D7274C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55F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0FE"/>
    <w:rsid w:val="00D9521A"/>
    <w:rsid w:val="00D95EDE"/>
    <w:rsid w:val="00D96045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53"/>
    <w:rsid w:val="00DC4F6F"/>
    <w:rsid w:val="00DC56E0"/>
    <w:rsid w:val="00DC5FC2"/>
    <w:rsid w:val="00DC6572"/>
    <w:rsid w:val="00DC7793"/>
    <w:rsid w:val="00DC7845"/>
    <w:rsid w:val="00DC7B49"/>
    <w:rsid w:val="00DD3DA1"/>
    <w:rsid w:val="00DD4119"/>
    <w:rsid w:val="00DD4F14"/>
    <w:rsid w:val="00DD73EC"/>
    <w:rsid w:val="00DD7841"/>
    <w:rsid w:val="00DE08BD"/>
    <w:rsid w:val="00DE09CD"/>
    <w:rsid w:val="00DE12F0"/>
    <w:rsid w:val="00DE3BD9"/>
    <w:rsid w:val="00DE43F6"/>
    <w:rsid w:val="00DE4426"/>
    <w:rsid w:val="00DE52D1"/>
    <w:rsid w:val="00DE53E7"/>
    <w:rsid w:val="00DE5BE3"/>
    <w:rsid w:val="00DE5C9E"/>
    <w:rsid w:val="00DE6651"/>
    <w:rsid w:val="00DF0609"/>
    <w:rsid w:val="00DF0A2B"/>
    <w:rsid w:val="00DF0A5B"/>
    <w:rsid w:val="00DF0A69"/>
    <w:rsid w:val="00DF10F5"/>
    <w:rsid w:val="00DF1E3F"/>
    <w:rsid w:val="00DF2F1F"/>
    <w:rsid w:val="00DF359B"/>
    <w:rsid w:val="00DF3774"/>
    <w:rsid w:val="00DF4197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2E28"/>
    <w:rsid w:val="00E13BE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EA0"/>
    <w:rsid w:val="00E22A49"/>
    <w:rsid w:val="00E22B99"/>
    <w:rsid w:val="00E232E5"/>
    <w:rsid w:val="00E23784"/>
    <w:rsid w:val="00E23922"/>
    <w:rsid w:val="00E23DBA"/>
    <w:rsid w:val="00E23DC5"/>
    <w:rsid w:val="00E24CA0"/>
    <w:rsid w:val="00E25F4C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2147"/>
    <w:rsid w:val="00E33623"/>
    <w:rsid w:val="00E33812"/>
    <w:rsid w:val="00E33FEB"/>
    <w:rsid w:val="00E34645"/>
    <w:rsid w:val="00E349CB"/>
    <w:rsid w:val="00E37BE6"/>
    <w:rsid w:val="00E40B06"/>
    <w:rsid w:val="00E41157"/>
    <w:rsid w:val="00E4207D"/>
    <w:rsid w:val="00E4228E"/>
    <w:rsid w:val="00E4231B"/>
    <w:rsid w:val="00E427C3"/>
    <w:rsid w:val="00E427EB"/>
    <w:rsid w:val="00E45463"/>
    <w:rsid w:val="00E45BB1"/>
    <w:rsid w:val="00E45EB3"/>
    <w:rsid w:val="00E463A0"/>
    <w:rsid w:val="00E50AE6"/>
    <w:rsid w:val="00E51A9A"/>
    <w:rsid w:val="00E5279C"/>
    <w:rsid w:val="00E578AF"/>
    <w:rsid w:val="00E60DE6"/>
    <w:rsid w:val="00E61D5E"/>
    <w:rsid w:val="00E6318B"/>
    <w:rsid w:val="00E64A6C"/>
    <w:rsid w:val="00E65693"/>
    <w:rsid w:val="00E65E4B"/>
    <w:rsid w:val="00E67CDC"/>
    <w:rsid w:val="00E701D8"/>
    <w:rsid w:val="00E707B3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57F"/>
    <w:rsid w:val="00E767C8"/>
    <w:rsid w:val="00E77C4A"/>
    <w:rsid w:val="00E806CC"/>
    <w:rsid w:val="00E816A8"/>
    <w:rsid w:val="00E822E8"/>
    <w:rsid w:val="00E85346"/>
    <w:rsid w:val="00E8547E"/>
    <w:rsid w:val="00E87529"/>
    <w:rsid w:val="00E87AFD"/>
    <w:rsid w:val="00E911A7"/>
    <w:rsid w:val="00E919FB"/>
    <w:rsid w:val="00E93539"/>
    <w:rsid w:val="00E96070"/>
    <w:rsid w:val="00E963F4"/>
    <w:rsid w:val="00E96BD6"/>
    <w:rsid w:val="00E96BE7"/>
    <w:rsid w:val="00E96F7B"/>
    <w:rsid w:val="00E97DD1"/>
    <w:rsid w:val="00EA0E51"/>
    <w:rsid w:val="00EA23F1"/>
    <w:rsid w:val="00EA266E"/>
    <w:rsid w:val="00EA2F0E"/>
    <w:rsid w:val="00EA3E6E"/>
    <w:rsid w:val="00EA45F6"/>
    <w:rsid w:val="00EA4FF4"/>
    <w:rsid w:val="00EA51EB"/>
    <w:rsid w:val="00EA5520"/>
    <w:rsid w:val="00EA577D"/>
    <w:rsid w:val="00EA6CD8"/>
    <w:rsid w:val="00EA7F52"/>
    <w:rsid w:val="00EB0374"/>
    <w:rsid w:val="00EB3299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78C7"/>
    <w:rsid w:val="00EC00B6"/>
    <w:rsid w:val="00EC1FD4"/>
    <w:rsid w:val="00EC2147"/>
    <w:rsid w:val="00EC2233"/>
    <w:rsid w:val="00EC2BE2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0CEE"/>
    <w:rsid w:val="00ED11B8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1BA5"/>
    <w:rsid w:val="00EE3638"/>
    <w:rsid w:val="00EE36E2"/>
    <w:rsid w:val="00EE3A5E"/>
    <w:rsid w:val="00EE3F11"/>
    <w:rsid w:val="00EE5699"/>
    <w:rsid w:val="00EE5979"/>
    <w:rsid w:val="00EE5FBC"/>
    <w:rsid w:val="00EE6081"/>
    <w:rsid w:val="00EE61D1"/>
    <w:rsid w:val="00EE64B3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53B"/>
    <w:rsid w:val="00EF66F8"/>
    <w:rsid w:val="00F009F9"/>
    <w:rsid w:val="00F00E79"/>
    <w:rsid w:val="00F02280"/>
    <w:rsid w:val="00F0354F"/>
    <w:rsid w:val="00F04AC5"/>
    <w:rsid w:val="00F04D8D"/>
    <w:rsid w:val="00F06203"/>
    <w:rsid w:val="00F067C7"/>
    <w:rsid w:val="00F06B1A"/>
    <w:rsid w:val="00F11221"/>
    <w:rsid w:val="00F12276"/>
    <w:rsid w:val="00F12F0C"/>
    <w:rsid w:val="00F13647"/>
    <w:rsid w:val="00F14BF0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77E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4E4"/>
    <w:rsid w:val="00F40EA8"/>
    <w:rsid w:val="00F410C1"/>
    <w:rsid w:val="00F4259D"/>
    <w:rsid w:val="00F4360F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BFC"/>
    <w:rsid w:val="00F62E50"/>
    <w:rsid w:val="00F632AA"/>
    <w:rsid w:val="00F64AEA"/>
    <w:rsid w:val="00F656D6"/>
    <w:rsid w:val="00F6570A"/>
    <w:rsid w:val="00F66054"/>
    <w:rsid w:val="00F70177"/>
    <w:rsid w:val="00F70337"/>
    <w:rsid w:val="00F70904"/>
    <w:rsid w:val="00F70D37"/>
    <w:rsid w:val="00F70D4C"/>
    <w:rsid w:val="00F71D9F"/>
    <w:rsid w:val="00F74EEA"/>
    <w:rsid w:val="00F761D2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3A33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AB7"/>
    <w:rsid w:val="00F97BDA"/>
    <w:rsid w:val="00FA1793"/>
    <w:rsid w:val="00FA1C56"/>
    <w:rsid w:val="00FA4070"/>
    <w:rsid w:val="00FA4706"/>
    <w:rsid w:val="00FA4869"/>
    <w:rsid w:val="00FA49C3"/>
    <w:rsid w:val="00FA5C36"/>
    <w:rsid w:val="00FA621D"/>
    <w:rsid w:val="00FA67C6"/>
    <w:rsid w:val="00FA77B4"/>
    <w:rsid w:val="00FB152F"/>
    <w:rsid w:val="00FB22D8"/>
    <w:rsid w:val="00FB3303"/>
    <w:rsid w:val="00FB3FB0"/>
    <w:rsid w:val="00FB470C"/>
    <w:rsid w:val="00FB4C59"/>
    <w:rsid w:val="00FB584C"/>
    <w:rsid w:val="00FB60CF"/>
    <w:rsid w:val="00FB634B"/>
    <w:rsid w:val="00FB6440"/>
    <w:rsid w:val="00FB6E4A"/>
    <w:rsid w:val="00FB74ED"/>
    <w:rsid w:val="00FB7F32"/>
    <w:rsid w:val="00FC0AF5"/>
    <w:rsid w:val="00FC1081"/>
    <w:rsid w:val="00FC1B2B"/>
    <w:rsid w:val="00FC1F4E"/>
    <w:rsid w:val="00FC3EA8"/>
    <w:rsid w:val="00FC6205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66D"/>
    <w:rsid w:val="00FE2DD8"/>
    <w:rsid w:val="00FE31EE"/>
    <w:rsid w:val="00FE4303"/>
    <w:rsid w:val="00FE55E5"/>
    <w:rsid w:val="00FE60EE"/>
    <w:rsid w:val="00FE76A4"/>
    <w:rsid w:val="00FE7DD2"/>
    <w:rsid w:val="00FF02A3"/>
    <w:rsid w:val="00FF0573"/>
    <w:rsid w:val="00FF1B2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8913"/>
    <o:shapelayout v:ext="edit">
      <o:idmap v:ext="edit" data="1"/>
    </o:shapelayout>
  </w:shapeDefaults>
  <w:decimalSymbol w:val=","/>
  <w:listSeparator w:val=";"/>
  <w14:docId w14:val="54753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 Bullet" w:uiPriority="99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iPriority="11" w:unhideWhenUsed="0" w:qFormat="1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Subtitle"/>
    <w:aliases w:val="Обычный таблица"/>
    <w:basedOn w:val="a0"/>
    <w:next w:val="a0"/>
    <w:link w:val="17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aliases w:val="Обычный (Web),Обычный (Web)1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aliases w:val="Обычный (Web) Знак1,Обычный (Web)1 Знак1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aliases w:val="с интервалом,No Spacing,No Spacing1"/>
    <w:basedOn w:val="a0"/>
    <w:link w:val="af3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qFormat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locked/>
    <w:rsid w:val="006E2C91"/>
    <w:rPr>
      <w:rFonts w:cs="Times New Roman"/>
    </w:rPr>
  </w:style>
  <w:style w:type="character" w:styleId="afc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aliases w:val="с интервалом Знак,No Spacing Знак,No Spacing1 Знак"/>
    <w:link w:val="af2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aliases w:val="Обычный (Web) Знак,Обычный (Web)1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uiPriority w:val="99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0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D76E74"/>
    <w:rPr>
      <w:sz w:val="24"/>
    </w:rPr>
  </w:style>
  <w:style w:type="table" w:customStyle="1" w:styleId="1f7">
    <w:name w:val="Сетка таблицы1"/>
    <w:basedOn w:val="a2"/>
    <w:next w:val="ab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c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0">
    <w:name w:val="Абзац списка Знак"/>
    <w:basedOn w:val="a1"/>
    <w:link w:val="1d"/>
    <w:uiPriority w:val="34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720A1A"/>
  </w:style>
  <w:style w:type="numbering" w:customStyle="1" w:styleId="110">
    <w:name w:val="Нет списка11"/>
    <w:next w:val="a3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9">
    <w:name w:val="S_Обычный жирный"/>
    <w:basedOn w:val="a0"/>
    <w:link w:val="Sa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1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1"/>
    <w:rsid w:val="00DF3774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F761D2"/>
    <w:rPr>
      <w:rFonts w:ascii="Symbol" w:hAnsi="Symbol"/>
      <w:sz w:val="18"/>
    </w:rPr>
  </w:style>
  <w:style w:type="character" w:customStyle="1" w:styleId="WW8Num4z0">
    <w:name w:val="WW8Num4z0"/>
    <w:rsid w:val="00F761D2"/>
    <w:rPr>
      <w:rFonts w:ascii="Symbol" w:hAnsi="Symbol"/>
      <w:sz w:val="18"/>
    </w:rPr>
  </w:style>
  <w:style w:type="character" w:customStyle="1" w:styleId="WW8Num10z0">
    <w:name w:val="WW8Num10z0"/>
    <w:rsid w:val="00F761D2"/>
    <w:rPr>
      <w:rFonts w:ascii="Symbol" w:hAnsi="Symbol"/>
    </w:rPr>
  </w:style>
  <w:style w:type="character" w:customStyle="1" w:styleId="WW8Num10z1">
    <w:name w:val="WW8Num10z1"/>
    <w:rsid w:val="00F761D2"/>
    <w:rPr>
      <w:rFonts w:ascii="Courier New" w:hAnsi="Courier New"/>
    </w:rPr>
  </w:style>
  <w:style w:type="character" w:customStyle="1" w:styleId="WW8Num10z2">
    <w:name w:val="WW8Num10z2"/>
    <w:rsid w:val="00F761D2"/>
    <w:rPr>
      <w:rFonts w:ascii="Wingdings" w:hAnsi="Wingdings"/>
    </w:rPr>
  </w:style>
  <w:style w:type="character" w:customStyle="1" w:styleId="WW8Num10z3">
    <w:name w:val="WW8Num10z3"/>
    <w:rsid w:val="00F761D2"/>
    <w:rPr>
      <w:rFonts w:ascii="Symbol" w:hAnsi="Symbol"/>
    </w:rPr>
  </w:style>
  <w:style w:type="character" w:customStyle="1" w:styleId="WW8Num11z0">
    <w:name w:val="WW8Num11z0"/>
    <w:rsid w:val="00F761D2"/>
    <w:rPr>
      <w:rFonts w:ascii="Times New Roman" w:hAnsi="Times New Roman"/>
    </w:rPr>
  </w:style>
  <w:style w:type="character" w:customStyle="1" w:styleId="WW8Num11z1">
    <w:name w:val="WW8Num11z1"/>
    <w:rsid w:val="00F761D2"/>
    <w:rPr>
      <w:rFonts w:ascii="Courier New" w:hAnsi="Courier New"/>
    </w:rPr>
  </w:style>
  <w:style w:type="character" w:customStyle="1" w:styleId="WW8Num11z2">
    <w:name w:val="WW8Num11z2"/>
    <w:rsid w:val="00F761D2"/>
    <w:rPr>
      <w:rFonts w:ascii="Wingdings" w:hAnsi="Wingdings"/>
    </w:rPr>
  </w:style>
  <w:style w:type="character" w:customStyle="1" w:styleId="WW8Num11z3">
    <w:name w:val="WW8Num11z3"/>
    <w:rsid w:val="00F761D2"/>
    <w:rPr>
      <w:rFonts w:ascii="Symbol" w:hAnsi="Symbol"/>
    </w:rPr>
  </w:style>
  <w:style w:type="character" w:customStyle="1" w:styleId="WW8Num14z0">
    <w:name w:val="WW8Num14z0"/>
    <w:rsid w:val="00F761D2"/>
    <w:rPr>
      <w:rFonts w:ascii="Times New Roman" w:hAnsi="Times New Roman"/>
    </w:rPr>
  </w:style>
  <w:style w:type="character" w:customStyle="1" w:styleId="WW8Num14z1">
    <w:name w:val="WW8Num14z1"/>
    <w:rsid w:val="00F761D2"/>
    <w:rPr>
      <w:rFonts w:ascii="Courier New" w:hAnsi="Courier New"/>
    </w:rPr>
  </w:style>
  <w:style w:type="character" w:customStyle="1" w:styleId="WW8Num14z2">
    <w:name w:val="WW8Num14z2"/>
    <w:rsid w:val="00F761D2"/>
    <w:rPr>
      <w:rFonts w:ascii="Wingdings" w:hAnsi="Wingdings"/>
    </w:rPr>
  </w:style>
  <w:style w:type="character" w:customStyle="1" w:styleId="WW8Num14z3">
    <w:name w:val="WW8Num14z3"/>
    <w:rsid w:val="00F761D2"/>
    <w:rPr>
      <w:rFonts w:ascii="Symbol" w:hAnsi="Symbol"/>
    </w:rPr>
  </w:style>
  <w:style w:type="character" w:customStyle="1" w:styleId="WW8Num15z0">
    <w:name w:val="WW8Num15z0"/>
    <w:rsid w:val="00F761D2"/>
    <w:rPr>
      <w:rFonts w:ascii="Symbol" w:hAnsi="Symbol"/>
    </w:rPr>
  </w:style>
  <w:style w:type="character" w:customStyle="1" w:styleId="WW8Num15z1">
    <w:name w:val="WW8Num15z1"/>
    <w:rsid w:val="00F761D2"/>
    <w:rPr>
      <w:rFonts w:ascii="Courier New" w:hAnsi="Courier New"/>
    </w:rPr>
  </w:style>
  <w:style w:type="character" w:customStyle="1" w:styleId="WW8Num15z2">
    <w:name w:val="WW8Num15z2"/>
    <w:rsid w:val="00F761D2"/>
    <w:rPr>
      <w:rFonts w:ascii="Wingdings" w:hAnsi="Wingdings"/>
    </w:rPr>
  </w:style>
  <w:style w:type="character" w:customStyle="1" w:styleId="WW8Num16z0">
    <w:name w:val="WW8Num16z0"/>
    <w:rsid w:val="00F761D2"/>
    <w:rPr>
      <w:rFonts w:ascii="Times New Roman" w:hAnsi="Times New Roman"/>
    </w:rPr>
  </w:style>
  <w:style w:type="character" w:customStyle="1" w:styleId="WW8Num16z1">
    <w:name w:val="WW8Num16z1"/>
    <w:rsid w:val="00F761D2"/>
    <w:rPr>
      <w:rFonts w:ascii="Courier New" w:hAnsi="Courier New"/>
    </w:rPr>
  </w:style>
  <w:style w:type="character" w:customStyle="1" w:styleId="WW8Num16z2">
    <w:name w:val="WW8Num16z2"/>
    <w:rsid w:val="00F761D2"/>
    <w:rPr>
      <w:rFonts w:ascii="Wingdings" w:hAnsi="Wingdings"/>
    </w:rPr>
  </w:style>
  <w:style w:type="character" w:customStyle="1" w:styleId="WW8Num16z3">
    <w:name w:val="WW8Num16z3"/>
    <w:rsid w:val="00F761D2"/>
    <w:rPr>
      <w:rFonts w:ascii="Symbol" w:hAnsi="Symbol"/>
    </w:rPr>
  </w:style>
  <w:style w:type="character" w:customStyle="1" w:styleId="WW8Num17z0">
    <w:name w:val="WW8Num17z0"/>
    <w:rsid w:val="00F761D2"/>
    <w:rPr>
      <w:b/>
    </w:rPr>
  </w:style>
  <w:style w:type="character" w:customStyle="1" w:styleId="WW8Num18z0">
    <w:name w:val="WW8Num18z0"/>
    <w:rsid w:val="00F761D2"/>
    <w:rPr>
      <w:rFonts w:ascii="Symbol" w:hAnsi="Symbol"/>
    </w:rPr>
  </w:style>
  <w:style w:type="character" w:customStyle="1" w:styleId="WW8Num18z1">
    <w:name w:val="WW8Num18z1"/>
    <w:rsid w:val="00F761D2"/>
    <w:rPr>
      <w:rFonts w:ascii="Courier New" w:hAnsi="Courier New"/>
    </w:rPr>
  </w:style>
  <w:style w:type="character" w:customStyle="1" w:styleId="WW8Num18z2">
    <w:name w:val="WW8Num18z2"/>
    <w:rsid w:val="00F761D2"/>
    <w:rPr>
      <w:rFonts w:ascii="Wingdings" w:hAnsi="Wingdings"/>
    </w:rPr>
  </w:style>
  <w:style w:type="character" w:customStyle="1" w:styleId="WW8Num20z0">
    <w:name w:val="WW8Num20z0"/>
    <w:rsid w:val="00F761D2"/>
    <w:rPr>
      <w:rFonts w:ascii="Symbol" w:hAnsi="Symbol"/>
      <w:color w:val="auto"/>
    </w:rPr>
  </w:style>
  <w:style w:type="character" w:customStyle="1" w:styleId="WW8Num20z1">
    <w:name w:val="WW8Num20z1"/>
    <w:rsid w:val="00F761D2"/>
    <w:rPr>
      <w:rFonts w:ascii="Courier New" w:hAnsi="Courier New"/>
    </w:rPr>
  </w:style>
  <w:style w:type="character" w:customStyle="1" w:styleId="WW8Num20z2">
    <w:name w:val="WW8Num20z2"/>
    <w:rsid w:val="00F761D2"/>
    <w:rPr>
      <w:rFonts w:ascii="Wingdings" w:hAnsi="Wingdings"/>
    </w:rPr>
  </w:style>
  <w:style w:type="character" w:customStyle="1" w:styleId="WW8Num20z3">
    <w:name w:val="WW8Num20z3"/>
    <w:rsid w:val="00F761D2"/>
    <w:rPr>
      <w:rFonts w:ascii="Symbol" w:hAnsi="Symbol"/>
    </w:rPr>
  </w:style>
  <w:style w:type="character" w:customStyle="1" w:styleId="WW8Num21z0">
    <w:name w:val="WW8Num21z0"/>
    <w:rsid w:val="00F761D2"/>
    <w:rPr>
      <w:rFonts w:ascii="Symbol" w:hAnsi="Symbol"/>
    </w:rPr>
  </w:style>
  <w:style w:type="character" w:customStyle="1" w:styleId="WW8Num21z1">
    <w:name w:val="WW8Num21z1"/>
    <w:rsid w:val="00F761D2"/>
    <w:rPr>
      <w:rFonts w:ascii="Courier New" w:hAnsi="Courier New"/>
    </w:rPr>
  </w:style>
  <w:style w:type="character" w:customStyle="1" w:styleId="WW8Num21z2">
    <w:name w:val="WW8Num21z2"/>
    <w:rsid w:val="00F761D2"/>
    <w:rPr>
      <w:rFonts w:ascii="Wingdings" w:hAnsi="Wingdings"/>
    </w:rPr>
  </w:style>
  <w:style w:type="character" w:customStyle="1" w:styleId="WW8Num22z0">
    <w:name w:val="WW8Num22z0"/>
    <w:rsid w:val="00F761D2"/>
    <w:rPr>
      <w:rFonts w:ascii="Symbol" w:hAnsi="Symbol"/>
    </w:rPr>
  </w:style>
  <w:style w:type="character" w:customStyle="1" w:styleId="WW8Num22z1">
    <w:name w:val="WW8Num22z1"/>
    <w:rsid w:val="00F761D2"/>
    <w:rPr>
      <w:rFonts w:ascii="Courier New" w:hAnsi="Courier New"/>
    </w:rPr>
  </w:style>
  <w:style w:type="character" w:customStyle="1" w:styleId="WW8Num22z2">
    <w:name w:val="WW8Num22z2"/>
    <w:rsid w:val="00F761D2"/>
    <w:rPr>
      <w:rFonts w:ascii="Wingdings" w:hAnsi="Wingdings"/>
    </w:rPr>
  </w:style>
  <w:style w:type="character" w:customStyle="1" w:styleId="WW8Num22z3">
    <w:name w:val="WW8Num22z3"/>
    <w:rsid w:val="00F761D2"/>
    <w:rPr>
      <w:rFonts w:ascii="Symbol" w:hAnsi="Symbol"/>
    </w:rPr>
  </w:style>
  <w:style w:type="character" w:customStyle="1" w:styleId="WW8Num24z0">
    <w:name w:val="WW8Num24z0"/>
    <w:rsid w:val="00F761D2"/>
    <w:rPr>
      <w:color w:val="auto"/>
    </w:rPr>
  </w:style>
  <w:style w:type="character" w:customStyle="1" w:styleId="WW8Num27z0">
    <w:name w:val="WW8Num27z0"/>
    <w:rsid w:val="00F761D2"/>
    <w:rPr>
      <w:rFonts w:ascii="Symbol" w:hAnsi="Symbol"/>
    </w:rPr>
  </w:style>
  <w:style w:type="character" w:customStyle="1" w:styleId="WW8Num27z1">
    <w:name w:val="WW8Num27z1"/>
    <w:rsid w:val="00F761D2"/>
    <w:rPr>
      <w:rFonts w:ascii="Courier New" w:hAnsi="Courier New"/>
    </w:rPr>
  </w:style>
  <w:style w:type="character" w:customStyle="1" w:styleId="WW8Num27z2">
    <w:name w:val="WW8Num27z2"/>
    <w:rsid w:val="00F761D2"/>
    <w:rPr>
      <w:rFonts w:ascii="Wingdings" w:hAnsi="Wingdings"/>
    </w:rPr>
  </w:style>
  <w:style w:type="character" w:customStyle="1" w:styleId="WW8Num28z0">
    <w:name w:val="WW8Num28z0"/>
    <w:rsid w:val="00F761D2"/>
    <w:rPr>
      <w:rFonts w:ascii="Symbol" w:hAnsi="Symbol"/>
    </w:rPr>
  </w:style>
  <w:style w:type="character" w:customStyle="1" w:styleId="WW8Num29z0">
    <w:name w:val="WW8Num29z0"/>
    <w:rsid w:val="00F761D2"/>
    <w:rPr>
      <w:rFonts w:ascii="Symbol" w:hAnsi="Symbol"/>
      <w:color w:val="auto"/>
    </w:rPr>
  </w:style>
  <w:style w:type="character" w:customStyle="1" w:styleId="WW8Num29z2">
    <w:name w:val="WW8Num29z2"/>
    <w:rsid w:val="00F761D2"/>
    <w:rPr>
      <w:rFonts w:ascii="Wingdings" w:hAnsi="Wingdings"/>
    </w:rPr>
  </w:style>
  <w:style w:type="character" w:customStyle="1" w:styleId="WW8Num29z3">
    <w:name w:val="WW8Num29z3"/>
    <w:rsid w:val="00F761D2"/>
    <w:rPr>
      <w:rFonts w:ascii="Symbol" w:hAnsi="Symbol"/>
    </w:rPr>
  </w:style>
  <w:style w:type="character" w:customStyle="1" w:styleId="WW8Num29z4">
    <w:name w:val="WW8Num29z4"/>
    <w:rsid w:val="00F761D2"/>
    <w:rPr>
      <w:rFonts w:ascii="Courier New" w:hAnsi="Courier New"/>
    </w:rPr>
  </w:style>
  <w:style w:type="character" w:customStyle="1" w:styleId="WW8Num30z0">
    <w:name w:val="WW8Num30z0"/>
    <w:rsid w:val="00F761D2"/>
    <w:rPr>
      <w:rFonts w:ascii="Times New Roman" w:hAnsi="Times New Roman"/>
    </w:rPr>
  </w:style>
  <w:style w:type="character" w:customStyle="1" w:styleId="WW8Num30z1">
    <w:name w:val="WW8Num30z1"/>
    <w:rsid w:val="00F761D2"/>
    <w:rPr>
      <w:rFonts w:ascii="Courier New" w:hAnsi="Courier New"/>
    </w:rPr>
  </w:style>
  <w:style w:type="character" w:customStyle="1" w:styleId="WW8Num30z2">
    <w:name w:val="WW8Num30z2"/>
    <w:rsid w:val="00F761D2"/>
    <w:rPr>
      <w:rFonts w:ascii="Wingdings" w:hAnsi="Wingdings"/>
    </w:rPr>
  </w:style>
  <w:style w:type="character" w:customStyle="1" w:styleId="WW8Num30z3">
    <w:name w:val="WW8Num30z3"/>
    <w:rsid w:val="00F761D2"/>
    <w:rPr>
      <w:rFonts w:ascii="Symbol" w:hAnsi="Symbol"/>
    </w:rPr>
  </w:style>
  <w:style w:type="character" w:customStyle="1" w:styleId="WW8Num32z0">
    <w:name w:val="WW8Num32z0"/>
    <w:rsid w:val="00F761D2"/>
    <w:rPr>
      <w:rFonts w:ascii="Symbol" w:hAnsi="Symbol"/>
    </w:rPr>
  </w:style>
  <w:style w:type="character" w:customStyle="1" w:styleId="WW8Num32z1">
    <w:name w:val="WW8Num32z1"/>
    <w:rsid w:val="00F761D2"/>
    <w:rPr>
      <w:rFonts w:ascii="Courier New" w:hAnsi="Courier New"/>
    </w:rPr>
  </w:style>
  <w:style w:type="character" w:customStyle="1" w:styleId="WW8Num32z2">
    <w:name w:val="WW8Num32z2"/>
    <w:rsid w:val="00F761D2"/>
    <w:rPr>
      <w:rFonts w:ascii="Wingdings" w:hAnsi="Wingdings"/>
    </w:rPr>
  </w:style>
  <w:style w:type="character" w:customStyle="1" w:styleId="WW8Num34z0">
    <w:name w:val="WW8Num34z0"/>
    <w:rsid w:val="00F761D2"/>
    <w:rPr>
      <w:color w:val="auto"/>
    </w:rPr>
  </w:style>
  <w:style w:type="character" w:customStyle="1" w:styleId="1f8">
    <w:name w:val="Маркированный_1 Знак"/>
    <w:basedOn w:val="1f2"/>
    <w:rsid w:val="00F761D2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F761D2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F761D2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locked/>
    <w:rsid w:val="00F761D2"/>
    <w:rPr>
      <w:rFonts w:cs="Times New Roman"/>
      <w:sz w:val="18"/>
      <w:szCs w:val="18"/>
    </w:rPr>
  </w:style>
  <w:style w:type="character" w:customStyle="1" w:styleId="affff">
    <w:name w:val="Надстрочный"/>
    <w:rsid w:val="00F761D2"/>
    <w:rPr>
      <w:b/>
      <w:vertAlign w:val="superscript"/>
    </w:rPr>
  </w:style>
  <w:style w:type="character" w:styleId="HTML1">
    <w:name w:val="HTML Sample"/>
    <w:basedOn w:val="1f2"/>
    <w:locked/>
    <w:rsid w:val="00F761D2"/>
    <w:rPr>
      <w:rFonts w:ascii="Courier New" w:hAnsi="Courier New" w:cs="Courier New"/>
      <w:lang w:val="ru-RU"/>
    </w:rPr>
  </w:style>
  <w:style w:type="character" w:styleId="HTML2">
    <w:name w:val="HTML Definition"/>
    <w:basedOn w:val="1f2"/>
    <w:locked/>
    <w:rsid w:val="00F761D2"/>
    <w:rPr>
      <w:rFonts w:cs="Times New Roman"/>
      <w:i/>
      <w:iCs/>
      <w:lang w:val="ru-RU"/>
    </w:rPr>
  </w:style>
  <w:style w:type="character" w:styleId="HTML3">
    <w:name w:val="HTML Variable"/>
    <w:basedOn w:val="1f2"/>
    <w:locked/>
    <w:rsid w:val="00F761D2"/>
    <w:rPr>
      <w:rFonts w:cs="Times New Roman"/>
      <w:i/>
      <w:iCs/>
      <w:lang w:val="ru-RU"/>
    </w:rPr>
  </w:style>
  <w:style w:type="character" w:styleId="HTML4">
    <w:name w:val="HTML Typewriter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F761D2"/>
    <w:rPr>
      <w:rFonts w:cs="Times New Roman"/>
      <w:sz w:val="16"/>
      <w:szCs w:val="16"/>
    </w:rPr>
  </w:style>
  <w:style w:type="character" w:customStyle="1" w:styleId="affff0">
    <w:name w:val="Вступление"/>
    <w:rsid w:val="00F761D2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F761D2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locked/>
    <w:rsid w:val="00F761D2"/>
    <w:rPr>
      <w:rFonts w:cs="Times New Roman"/>
      <w:lang w:val="ru-RU"/>
    </w:rPr>
  </w:style>
  <w:style w:type="character" w:styleId="HTML6">
    <w:name w:val="HTML Keyboard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locked/>
    <w:rsid w:val="00F761D2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F761D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F761D2"/>
    <w:rPr>
      <w:caps/>
    </w:rPr>
  </w:style>
  <w:style w:type="character" w:customStyle="1" w:styleId="1fe">
    <w:name w:val="Маркированный_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basedOn w:val="1f2"/>
    <w:rsid w:val="00F761D2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basedOn w:val="1f2"/>
    <w:rsid w:val="00F761D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basedOn w:val="1f2"/>
    <w:rsid w:val="00F761D2"/>
    <w:rPr>
      <w:rFonts w:cs="Times New Roman"/>
      <w:sz w:val="24"/>
      <w:szCs w:val="24"/>
    </w:rPr>
  </w:style>
  <w:style w:type="character" w:customStyle="1" w:styleId="WW8Num17z1">
    <w:name w:val="WW8Num17z1"/>
    <w:rsid w:val="00F761D2"/>
    <w:rPr>
      <w:rFonts w:ascii="Courier New" w:hAnsi="Courier New"/>
    </w:rPr>
  </w:style>
  <w:style w:type="paragraph" w:styleId="1ff3">
    <w:name w:val="toc 1"/>
    <w:basedOn w:val="a0"/>
    <w:next w:val="a0"/>
    <w:uiPriority w:val="39"/>
    <w:locked/>
    <w:rsid w:val="00F761D2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F761D2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0"/>
    <w:rsid w:val="00F761D2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F761D2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rsid w:val="00F761D2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0"/>
    <w:rsid w:val="00F761D2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f4"/>
    <w:rsid w:val="00F761D2"/>
    <w:pPr>
      <w:ind w:firstLine="0"/>
    </w:pPr>
  </w:style>
  <w:style w:type="paragraph" w:styleId="3a">
    <w:name w:val="toc 3"/>
    <w:basedOn w:val="a0"/>
    <w:next w:val="a0"/>
    <w:uiPriority w:val="39"/>
    <w:locked/>
    <w:rsid w:val="00F761D2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F761D2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0"/>
    <w:rsid w:val="00F761D2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F761D2"/>
    <w:pPr>
      <w:suppressAutoHyphens/>
    </w:pPr>
    <w:rPr>
      <w:lang w:val="en-US" w:eastAsia="ar-SA"/>
    </w:rPr>
  </w:style>
  <w:style w:type="paragraph" w:customStyle="1" w:styleId="ConsNonformat">
    <w:name w:val="ConsNonformat"/>
    <w:rsid w:val="00F761D2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0"/>
    <w:rsid w:val="00F761D2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F761D2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0"/>
    <w:rsid w:val="00F761D2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8"/>
    <w:rsid w:val="00F761D2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8"/>
    <w:rsid w:val="00F761D2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0"/>
    <w:next w:val="a0"/>
    <w:rsid w:val="00F761D2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rsid w:val="00F761D2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rsid w:val="00F761D2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rsid w:val="00F761D2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rsid w:val="00F761D2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F761D2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F761D2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F761D2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F761D2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F761D2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F761D2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F761D2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F761D2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F761D2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0"/>
    <w:rsid w:val="00F761D2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a"/>
    <w:rsid w:val="00F761D2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F761D2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F761D2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F761D2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0"/>
    <w:rsid w:val="00F761D2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8"/>
    <w:rsid w:val="00F761D2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rsid w:val="00F761D2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8"/>
    <w:rsid w:val="00F761D2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8"/>
    <w:rsid w:val="00F761D2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semiHidden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semiHidden/>
    <w:locked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semiHidden/>
    <w:rsid w:val="00F761D2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0"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rsid w:val="00F761D2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rsid w:val="00F761D2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F761D2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link w:val="1fff0"/>
    <w:qFormat/>
    <w:rsid w:val="00F761D2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f"/>
    <w:rsid w:val="00F761D2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0"/>
    <w:rsid w:val="00F761D2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semiHidden/>
    <w:locked/>
    <w:rsid w:val="00F761D2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semiHidden/>
    <w:rsid w:val="00F761D2"/>
  </w:style>
  <w:style w:type="paragraph" w:styleId="afffffb">
    <w:name w:val="annotation subject"/>
    <w:basedOn w:val="1fff1"/>
    <w:next w:val="1fff1"/>
    <w:link w:val="afffffc"/>
    <w:locked/>
    <w:rsid w:val="00F761D2"/>
    <w:rPr>
      <w:b/>
      <w:bCs/>
    </w:rPr>
  </w:style>
  <w:style w:type="character" w:customStyle="1" w:styleId="afffffc">
    <w:name w:val="Тема примечания Знак"/>
    <w:basedOn w:val="afffffa"/>
    <w:link w:val="afffffb"/>
    <w:rsid w:val="00F761D2"/>
    <w:rPr>
      <w:b/>
      <w:bCs/>
      <w:lang w:eastAsia="ar-SA"/>
    </w:rPr>
  </w:style>
  <w:style w:type="paragraph" w:customStyle="1" w:styleId="1fff2">
    <w:name w:val="Заголовок1"/>
    <w:basedOn w:val="a0"/>
    <w:rsid w:val="00F761D2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3">
    <w:name w:val="Схема документа1"/>
    <w:basedOn w:val="a0"/>
    <w:rsid w:val="00F761D2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8"/>
    <w:rsid w:val="00F761D2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rsid w:val="00F761D2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rsid w:val="00F761D2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rsid w:val="00F761D2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rsid w:val="00F761D2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rsid w:val="00F761D2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rsid w:val="00F761D2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4">
    <w:name w:val="Шапка1"/>
    <w:basedOn w:val="a8"/>
    <w:rsid w:val="00F761D2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rsid w:val="00F761D2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locked/>
    <w:rsid w:val="00F761D2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rsid w:val="00F761D2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semiHidden/>
    <w:locked/>
    <w:rsid w:val="00F761D2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5">
    <w:name w:val="Дата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Заголовок записки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7">
    <w:name w:val="Красная строка1"/>
    <w:basedOn w:val="a8"/>
    <w:rsid w:val="00F761D2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F761D2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semiHidden/>
    <w:locked/>
    <w:rsid w:val="00F761D2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0"/>
    <w:next w:val="a0"/>
    <w:semiHidden/>
    <w:locked/>
    <w:rsid w:val="00F761D2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semiHidden/>
    <w:locked/>
    <w:rsid w:val="00F761D2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semiHidden/>
    <w:locked/>
    <w:rsid w:val="00F761D2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semiHidden/>
    <w:locked/>
    <w:rsid w:val="00F761D2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semiHidden/>
    <w:locked/>
    <w:rsid w:val="00F761D2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semiHidden/>
    <w:locked/>
    <w:rsid w:val="00F761D2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semiHidden/>
    <w:locked/>
    <w:rsid w:val="00F761D2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1fff8">
    <w:name w:val="текст 1"/>
    <w:basedOn w:val="a0"/>
    <w:next w:val="a0"/>
    <w:rsid w:val="00F761D2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8"/>
    <w:rsid w:val="00F761D2"/>
    <w:rPr>
      <w:sz w:val="22"/>
    </w:rPr>
  </w:style>
  <w:style w:type="paragraph" w:customStyle="1" w:styleId="affffffe">
    <w:name w:val="Номер таблици"/>
    <w:basedOn w:val="a0"/>
    <w:next w:val="a0"/>
    <w:rsid w:val="00F761D2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rsid w:val="00F761D2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rsid w:val="00F761D2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F761D2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F761D2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F761D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F761D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F761D2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rsid w:val="00F761D2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3b">
    <w:name w:val="Абзац списка3"/>
    <w:basedOn w:val="a0"/>
    <w:rsid w:val="00F761D2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Sf">
    <w:name w:val="S_Заголовок таблицы"/>
    <w:basedOn w:val="a0"/>
    <w:link w:val="Sf0"/>
    <w:rsid w:val="00F761D2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0"/>
    <w:rsid w:val="00F761D2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0"/>
    <w:rsid w:val="00F761D2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semiHidden/>
    <w:locked/>
    <w:rsid w:val="00F761D2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semiHidden/>
    <w:locked/>
    <w:rsid w:val="00F761D2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semiHidden/>
    <w:locked/>
    <w:rsid w:val="00F761D2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semiHidden/>
    <w:locked/>
    <w:rsid w:val="00F761D2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d">
    <w:name w:val="List Bullet 3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e"/>
    <w:semiHidden/>
    <w:locked/>
    <w:rsid w:val="00F761D2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semiHidden/>
    <w:locked/>
    <w:rsid w:val="00F761D2"/>
    <w:pPr>
      <w:ind w:left="2160"/>
    </w:pPr>
  </w:style>
  <w:style w:type="paragraph" w:styleId="3e">
    <w:name w:val="List Continue 3"/>
    <w:basedOn w:val="afffffff2"/>
    <w:semiHidden/>
    <w:locked/>
    <w:rsid w:val="00F761D2"/>
    <w:pPr>
      <w:ind w:left="2520"/>
    </w:pPr>
  </w:style>
  <w:style w:type="paragraph" w:styleId="47">
    <w:name w:val="List Continue 4"/>
    <w:basedOn w:val="afffffff2"/>
    <w:semiHidden/>
    <w:locked/>
    <w:rsid w:val="00F761D2"/>
    <w:pPr>
      <w:ind w:left="2880"/>
    </w:pPr>
  </w:style>
  <w:style w:type="paragraph" w:styleId="58">
    <w:name w:val="List Continue 5"/>
    <w:basedOn w:val="afffffff2"/>
    <w:semiHidden/>
    <w:locked/>
    <w:rsid w:val="00F761D2"/>
    <w:pPr>
      <w:ind w:left="3240"/>
    </w:pPr>
  </w:style>
  <w:style w:type="paragraph" w:styleId="2f5">
    <w:name w:val="List Number 2"/>
    <w:basedOn w:val="affffffa"/>
    <w:semiHidden/>
    <w:locked/>
    <w:rsid w:val="00F761D2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">
    <w:name w:val="List Number 3"/>
    <w:basedOn w:val="affffffa"/>
    <w:semiHidden/>
    <w:locked/>
    <w:rsid w:val="00F761D2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semiHidden/>
    <w:locked/>
    <w:rsid w:val="00F761D2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a"/>
    <w:semiHidden/>
    <w:locked/>
    <w:rsid w:val="00F761D2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semiHidden/>
    <w:locked/>
    <w:rsid w:val="00F761D2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semiHidden/>
    <w:rsid w:val="00F761D2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semiHidden/>
    <w:locked/>
    <w:rsid w:val="00F761D2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semiHidden/>
    <w:rsid w:val="00F761D2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semiHidden/>
    <w:locked/>
    <w:rsid w:val="00F761D2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semiHidden/>
    <w:rsid w:val="00F761D2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basedOn w:val="a1"/>
    <w:uiPriority w:val="99"/>
    <w:semiHidden/>
    <w:locked/>
    <w:rsid w:val="00F761D2"/>
    <w:rPr>
      <w:rFonts w:cs="Times New Roman"/>
      <w:sz w:val="16"/>
      <w:szCs w:val="16"/>
    </w:rPr>
  </w:style>
  <w:style w:type="paragraph" w:styleId="afffffffb">
    <w:name w:val="Message Header"/>
    <w:basedOn w:val="a8"/>
    <w:link w:val="afffffffc"/>
    <w:semiHidden/>
    <w:locked/>
    <w:rsid w:val="00F761D2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semiHidden/>
    <w:rsid w:val="00F761D2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semiHidden/>
    <w:rsid w:val="00F761D2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semiHidden/>
    <w:rsid w:val="00F761D2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8"/>
    <w:link w:val="affffffff2"/>
    <w:semiHidden/>
    <w:locked/>
    <w:rsid w:val="00F761D2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semiHidden/>
    <w:rsid w:val="00F761D2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semiHidden/>
    <w:locked/>
    <w:rsid w:val="00F761D2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semiHidden/>
    <w:rsid w:val="00F761D2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semiHidden/>
    <w:locked/>
    <w:rsid w:val="00F761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semiHidden/>
    <w:locked/>
    <w:rsid w:val="00F761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locked/>
    <w:rsid w:val="00F761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semiHidden/>
    <w:locked/>
    <w:rsid w:val="00F761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Subtle 1"/>
    <w:basedOn w:val="a2"/>
    <w:semiHidden/>
    <w:locked/>
    <w:rsid w:val="00F761D2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semiHidden/>
    <w:locked/>
    <w:rsid w:val="00F761D2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Classic 1"/>
    <w:basedOn w:val="a2"/>
    <w:semiHidden/>
    <w:locked/>
    <w:rsid w:val="00F761D2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semiHidden/>
    <w:locked/>
    <w:rsid w:val="00F761D2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2"/>
    <w:semiHidden/>
    <w:locked/>
    <w:rsid w:val="00F761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semiHidden/>
    <w:locked/>
    <w:rsid w:val="00F761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3D effects 1"/>
    <w:basedOn w:val="a2"/>
    <w:semiHidden/>
    <w:locked/>
    <w:rsid w:val="00F761D2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semiHidden/>
    <w:locked/>
    <w:rsid w:val="00F761D2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2"/>
    <w:semiHidden/>
    <w:locked/>
    <w:rsid w:val="00F761D2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Simple 1"/>
    <w:basedOn w:val="a2"/>
    <w:semiHidden/>
    <w:locked/>
    <w:rsid w:val="00F761D2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semiHidden/>
    <w:locked/>
    <w:rsid w:val="00F761D2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2"/>
    <w:semiHidden/>
    <w:locked/>
    <w:rsid w:val="00F761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Grid 1"/>
    <w:basedOn w:val="a2"/>
    <w:semiHidden/>
    <w:locked/>
    <w:rsid w:val="00F761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semiHidden/>
    <w:locked/>
    <w:rsid w:val="00F761D2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2"/>
    <w:semiHidden/>
    <w:locked/>
    <w:rsid w:val="00F761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semiHidden/>
    <w:locked/>
    <w:rsid w:val="00F761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2"/>
    <w:semiHidden/>
    <w:locked/>
    <w:rsid w:val="00F761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semiHidden/>
    <w:locked/>
    <w:rsid w:val="00F761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semiHidden/>
    <w:locked/>
    <w:rsid w:val="00F761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semiHidden/>
    <w:locked/>
    <w:rsid w:val="00F761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semiHidden/>
    <w:locked/>
    <w:rsid w:val="00F761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semiHidden/>
    <w:locked/>
    <w:rsid w:val="00F761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e">
    <w:name w:val="Table Columns 1"/>
    <w:basedOn w:val="a2"/>
    <w:semiHidden/>
    <w:locked/>
    <w:rsid w:val="00F761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semiHidden/>
    <w:locked/>
    <w:rsid w:val="00F761D2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2"/>
    <w:semiHidden/>
    <w:locked/>
    <w:rsid w:val="00F761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semiHidden/>
    <w:locked/>
    <w:rsid w:val="00F761D2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2"/>
    <w:semiHidden/>
    <w:locked/>
    <w:rsid w:val="00F761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semiHidden/>
    <w:locked/>
    <w:rsid w:val="00F761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semiHidden/>
    <w:locked/>
    <w:rsid w:val="00F761D2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semiHidden/>
    <w:locked/>
    <w:rsid w:val="00F761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locked/>
    <w:rsid w:val="00F761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locked/>
    <w:rsid w:val="00F761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locked/>
    <w:rsid w:val="00F761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locked/>
    <w:rsid w:val="00F761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locked/>
    <w:rsid w:val="00F761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semiHidden/>
    <w:locked/>
    <w:rsid w:val="00F7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f">
    <w:name w:val="Table Colorful 1"/>
    <w:basedOn w:val="a2"/>
    <w:semiHidden/>
    <w:locked/>
    <w:rsid w:val="00F761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semiHidden/>
    <w:locked/>
    <w:rsid w:val="00F761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2"/>
    <w:semiHidden/>
    <w:locked/>
    <w:rsid w:val="00F761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8"/>
    <w:link w:val="af7"/>
    <w:locked/>
    <w:rsid w:val="00F761D2"/>
    <w:rPr>
      <w:rFonts w:cs="Times New Roman"/>
      <w:sz w:val="24"/>
      <w:szCs w:val="24"/>
    </w:rPr>
  </w:style>
  <w:style w:type="paragraph" w:customStyle="1" w:styleId="affffffff7">
    <w:name w:val="Осн_текст"/>
    <w:basedOn w:val="a0"/>
    <w:rsid w:val="00F761D2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basedOn w:val="a1"/>
    <w:rsid w:val="00F761D2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F761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F761D2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rsid w:val="00F761D2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F761D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F761D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F761D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3f6">
    <w:name w:val="Без интервала3"/>
    <w:rsid w:val="00F761D2"/>
    <w:pPr>
      <w:ind w:firstLine="709"/>
      <w:jc w:val="both"/>
    </w:pPr>
    <w:rPr>
      <w:sz w:val="28"/>
    </w:rPr>
  </w:style>
  <w:style w:type="character" w:customStyle="1" w:styleId="4c">
    <w:name w:val="Знак Знак4"/>
    <w:aliases w:val="Знак3 Знак Знак11"/>
    <w:locked/>
    <w:rsid w:val="00F761D2"/>
    <w:rPr>
      <w:sz w:val="24"/>
      <w:lang w:val="ru-RU" w:eastAsia="ru-RU"/>
    </w:rPr>
  </w:style>
  <w:style w:type="numbering" w:styleId="a">
    <w:name w:val="Outline List 3"/>
    <w:basedOn w:val="a3"/>
    <w:locked/>
    <w:rsid w:val="00F761D2"/>
    <w:pPr>
      <w:numPr>
        <w:numId w:val="2"/>
      </w:numPr>
    </w:pPr>
  </w:style>
  <w:style w:type="numbering" w:styleId="111111">
    <w:name w:val="Outline List 2"/>
    <w:basedOn w:val="a3"/>
    <w:locked/>
    <w:rsid w:val="00F761D2"/>
    <w:pPr>
      <w:numPr>
        <w:numId w:val="8"/>
      </w:numPr>
    </w:pPr>
  </w:style>
  <w:style w:type="numbering" w:customStyle="1" w:styleId="1ai2">
    <w:name w:val="1 / a / i2"/>
    <w:rsid w:val="00F761D2"/>
    <w:pPr>
      <w:numPr>
        <w:numId w:val="4"/>
      </w:numPr>
    </w:pPr>
  </w:style>
  <w:style w:type="numbering" w:styleId="1ai">
    <w:name w:val="Outline List 1"/>
    <w:basedOn w:val="a3"/>
    <w:locked/>
    <w:rsid w:val="00F761D2"/>
    <w:pPr>
      <w:numPr>
        <w:numId w:val="9"/>
      </w:numPr>
    </w:pPr>
  </w:style>
  <w:style w:type="numbering" w:customStyle="1" w:styleId="2">
    <w:name w:val="Статья / Раздел2"/>
    <w:rsid w:val="00F761D2"/>
    <w:pPr>
      <w:numPr>
        <w:numId w:val="5"/>
      </w:numPr>
    </w:pPr>
  </w:style>
  <w:style w:type="numbering" w:customStyle="1" w:styleId="1">
    <w:name w:val="Статья / Раздел1"/>
    <w:rsid w:val="00F761D2"/>
    <w:pPr>
      <w:numPr>
        <w:numId w:val="7"/>
      </w:numPr>
    </w:pPr>
  </w:style>
  <w:style w:type="numbering" w:customStyle="1" w:styleId="1ai1">
    <w:name w:val="1 / a / i1"/>
    <w:rsid w:val="00F761D2"/>
    <w:pPr>
      <w:numPr>
        <w:numId w:val="6"/>
      </w:numPr>
    </w:pPr>
  </w:style>
  <w:style w:type="numbering" w:customStyle="1" w:styleId="1111112">
    <w:name w:val="1 / 1.1 / 1.1.12"/>
    <w:rsid w:val="00F761D2"/>
    <w:pPr>
      <w:numPr>
        <w:numId w:val="3"/>
      </w:numPr>
    </w:pPr>
  </w:style>
  <w:style w:type="numbering" w:customStyle="1" w:styleId="1111111">
    <w:name w:val="1 / 1.1 / 1.1.11"/>
    <w:rsid w:val="00F761D2"/>
    <w:pPr>
      <w:numPr>
        <w:numId w:val="10"/>
      </w:numPr>
    </w:pPr>
  </w:style>
  <w:style w:type="paragraph" w:customStyle="1" w:styleId="65">
    <w:name w:val="Абзац списка6"/>
    <w:basedOn w:val="a0"/>
    <w:rsid w:val="005A0B1B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4d">
    <w:name w:val="Без интервала4"/>
    <w:rsid w:val="005A0B1B"/>
    <w:pPr>
      <w:ind w:firstLine="709"/>
      <w:jc w:val="both"/>
    </w:pPr>
    <w:rPr>
      <w:sz w:val="28"/>
    </w:rPr>
  </w:style>
  <w:style w:type="character" w:customStyle="1" w:styleId="Sa">
    <w:name w:val="S_Обычный жирный Знак"/>
    <w:link w:val="S9"/>
    <w:locked/>
    <w:rsid w:val="008E6C36"/>
    <w:rPr>
      <w:sz w:val="28"/>
      <w:szCs w:val="24"/>
    </w:rPr>
  </w:style>
  <w:style w:type="paragraph" w:customStyle="1" w:styleId="1ffff0">
    <w:name w:val="Знак Знак Знак1"/>
    <w:basedOn w:val="a0"/>
    <w:rsid w:val="00ED0CEE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3f7">
    <w:name w:val="заголовок 3"/>
    <w:basedOn w:val="a0"/>
    <w:rsid w:val="00ED0CEE"/>
    <w:pPr>
      <w:ind w:firstLine="0"/>
      <w:jc w:val="center"/>
      <w:outlineLvl w:val="0"/>
    </w:pPr>
    <w:rPr>
      <w:szCs w:val="28"/>
      <w:u w:val="single"/>
    </w:rPr>
  </w:style>
  <w:style w:type="paragraph" w:styleId="affffffff9">
    <w:name w:val="TOC Heading"/>
    <w:basedOn w:val="10"/>
    <w:next w:val="a0"/>
    <w:uiPriority w:val="39"/>
    <w:unhideWhenUsed/>
    <w:qFormat/>
    <w:rsid w:val="00ED0CEE"/>
    <w:pPr>
      <w:keepLines/>
      <w:spacing w:before="480" w:after="0" w:line="276" w:lineRule="auto"/>
      <w:ind w:firstLine="0"/>
      <w:outlineLvl w:val="9"/>
    </w:pPr>
    <w:rPr>
      <w:b w:val="0"/>
      <w:bCs/>
      <w:color w:val="365F91"/>
    </w:rPr>
  </w:style>
  <w:style w:type="character" w:styleId="affffffffa">
    <w:name w:val="endnote reference"/>
    <w:uiPriority w:val="99"/>
    <w:semiHidden/>
    <w:unhideWhenUsed/>
    <w:locked/>
    <w:rsid w:val="00ED0CEE"/>
    <w:rPr>
      <w:vertAlign w:val="superscript"/>
    </w:rPr>
  </w:style>
  <w:style w:type="paragraph" w:customStyle="1" w:styleId="affffffffb">
    <w:name w:val="оглавление"/>
    <w:basedOn w:val="1ff3"/>
    <w:qFormat/>
    <w:rsid w:val="00ED0CEE"/>
    <w:pPr>
      <w:tabs>
        <w:tab w:val="clear" w:pos="1080"/>
        <w:tab w:val="clear" w:pos="9345"/>
        <w:tab w:val="left" w:pos="284"/>
        <w:tab w:val="left" w:pos="1320"/>
        <w:tab w:val="right" w:leader="dot" w:pos="9923"/>
      </w:tabs>
      <w:suppressAutoHyphens w:val="0"/>
      <w:spacing w:line="240" w:lineRule="auto"/>
      <w:ind w:firstLine="0"/>
    </w:pPr>
    <w:rPr>
      <w:noProof/>
      <w:sz w:val="28"/>
      <w:lang w:eastAsia="ru-RU"/>
    </w:rPr>
  </w:style>
  <w:style w:type="paragraph" w:customStyle="1" w:styleId="Normal">
    <w:name w:val="[Normal]"/>
    <w:rsid w:val="00ED0CE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ED0CE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xl63">
    <w:name w:val="xl63"/>
    <w:basedOn w:val="a0"/>
    <w:rsid w:val="00ED0CEE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ED0C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0"/>
    <w:rsid w:val="00ED0CEE"/>
    <w:pPr>
      <w:overflowPunct w:val="0"/>
      <w:autoSpaceDE w:val="0"/>
      <w:autoSpaceDN w:val="0"/>
      <w:adjustRightInd w:val="0"/>
      <w:ind w:firstLine="0"/>
      <w:textAlignment w:val="baseline"/>
    </w:pPr>
    <w:rPr>
      <w:color w:val="0000FF"/>
      <w:sz w:val="24"/>
      <w:szCs w:val="24"/>
    </w:rPr>
  </w:style>
  <w:style w:type="paragraph" w:customStyle="1" w:styleId="2ff">
    <w:name w:val="Текст2"/>
    <w:basedOn w:val="a0"/>
    <w:rsid w:val="00ED0CEE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affffffffc">
    <w:name w:val="Абзац"/>
    <w:basedOn w:val="a0"/>
    <w:link w:val="affffffffd"/>
    <w:rsid w:val="00ED0CEE"/>
    <w:pPr>
      <w:spacing w:before="60"/>
      <w:ind w:firstLine="720"/>
      <w:jc w:val="left"/>
    </w:pPr>
    <w:rPr>
      <w:sz w:val="26"/>
      <w:szCs w:val="24"/>
    </w:rPr>
  </w:style>
  <w:style w:type="character" w:customStyle="1" w:styleId="affffffffd">
    <w:name w:val="Абзац Знак"/>
    <w:basedOn w:val="a1"/>
    <w:link w:val="affffffffc"/>
    <w:locked/>
    <w:rsid w:val="00ED0CEE"/>
    <w:rPr>
      <w:sz w:val="26"/>
      <w:szCs w:val="24"/>
    </w:rPr>
  </w:style>
  <w:style w:type="paragraph" w:customStyle="1" w:styleId="s10">
    <w:name w:val="s_1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ffff1">
    <w:name w:val="М1Заголовок"/>
    <w:basedOn w:val="a0"/>
    <w:link w:val="1ffff2"/>
    <w:qFormat/>
    <w:rsid w:val="00ED0CEE"/>
    <w:pPr>
      <w:ind w:firstLine="0"/>
      <w:jc w:val="center"/>
    </w:pPr>
    <w:rPr>
      <w:rFonts w:eastAsiaTheme="minorHAnsi"/>
      <w:b/>
      <w:szCs w:val="28"/>
      <w:lang w:eastAsia="en-US"/>
    </w:rPr>
  </w:style>
  <w:style w:type="character" w:customStyle="1" w:styleId="1ffff2">
    <w:name w:val="М1Заголовок Знак"/>
    <w:basedOn w:val="a1"/>
    <w:link w:val="1ffff1"/>
    <w:rsid w:val="00ED0CEE"/>
    <w:rPr>
      <w:rFonts w:eastAsiaTheme="minorHAnsi"/>
      <w:b/>
      <w:sz w:val="28"/>
      <w:szCs w:val="28"/>
      <w:lang w:eastAsia="en-US"/>
    </w:rPr>
  </w:style>
  <w:style w:type="paragraph" w:customStyle="1" w:styleId="1ffff3">
    <w:name w:val="М1Стиль"/>
    <w:basedOn w:val="a0"/>
    <w:link w:val="1ffff4"/>
    <w:qFormat/>
    <w:rsid w:val="00ED0CEE"/>
    <w:rPr>
      <w:rFonts w:eastAsiaTheme="minorHAnsi"/>
      <w:szCs w:val="28"/>
      <w:lang w:eastAsia="en-US"/>
    </w:rPr>
  </w:style>
  <w:style w:type="character" w:customStyle="1" w:styleId="1ffff4">
    <w:name w:val="М1Стиль Знак"/>
    <w:basedOn w:val="a1"/>
    <w:link w:val="1ffff3"/>
    <w:rsid w:val="00ED0CEE"/>
    <w:rPr>
      <w:rFonts w:eastAsiaTheme="minorHAnsi"/>
      <w:sz w:val="28"/>
      <w:szCs w:val="28"/>
      <w:lang w:eastAsia="en-US"/>
    </w:rPr>
  </w:style>
  <w:style w:type="character" w:customStyle="1" w:styleId="1fff0">
    <w:name w:val="Стиль1 Знак"/>
    <w:basedOn w:val="1ffff2"/>
    <w:link w:val="1fff"/>
    <w:rsid w:val="00ED0CEE"/>
    <w:rPr>
      <w:rFonts w:eastAsiaTheme="minorHAnsi"/>
      <w:b/>
      <w:sz w:val="24"/>
      <w:szCs w:val="24"/>
      <w:lang w:eastAsia="ar-SA"/>
    </w:rPr>
  </w:style>
  <w:style w:type="paragraph" w:customStyle="1" w:styleId="BodyTextIndent30">
    <w:name w:val="Body Text Indent 3 + Синий"/>
    <w:aliases w:val="Первая строка:  1,25 см,Справа:  0,22 см"/>
    <w:basedOn w:val="2ff"/>
    <w:rsid w:val="00ED0CEE"/>
    <w:pPr>
      <w:ind w:firstLine="720"/>
      <w:jc w:val="both"/>
    </w:pPr>
    <w:rPr>
      <w:rFonts w:ascii="Times New Roman" w:hAnsi="Times New Roman"/>
      <w:b/>
      <w:color w:val="0000FF"/>
      <w:sz w:val="22"/>
      <w:szCs w:val="22"/>
    </w:rPr>
  </w:style>
  <w:style w:type="character" w:customStyle="1" w:styleId="Sf0">
    <w:name w:val="S_Заголовок таблицы Знак"/>
    <w:basedOn w:val="S5"/>
    <w:link w:val="Sf"/>
    <w:rsid w:val="00ED0CEE"/>
    <w:rPr>
      <w:rFonts w:cs="Times New Roman"/>
      <w:sz w:val="24"/>
      <w:szCs w:val="24"/>
      <w:u w:val="single"/>
      <w:lang w:eastAsia="ar-SA"/>
    </w:rPr>
  </w:style>
  <w:style w:type="character" w:customStyle="1" w:styleId="S11">
    <w:name w:val="S_Маркированный Знак Знак1"/>
    <w:basedOn w:val="a1"/>
    <w:rsid w:val="00ED0CEE"/>
    <w:rPr>
      <w:sz w:val="24"/>
      <w:szCs w:val="24"/>
      <w:lang w:val="ru-RU" w:eastAsia="ar-SA" w:bidi="ar-SA"/>
    </w:rPr>
  </w:style>
  <w:style w:type="paragraph" w:customStyle="1" w:styleId="3f8">
    <w:name w:val="М3Стиль"/>
    <w:basedOn w:val="1ffff3"/>
    <w:link w:val="3f9"/>
    <w:qFormat/>
    <w:rsid w:val="00ED0CEE"/>
    <w:pPr>
      <w:ind w:firstLine="0"/>
      <w:jc w:val="right"/>
    </w:pPr>
  </w:style>
  <w:style w:type="character" w:customStyle="1" w:styleId="3f9">
    <w:name w:val="М3Стиль Знак"/>
    <w:basedOn w:val="1ffff4"/>
    <w:link w:val="3f8"/>
    <w:rsid w:val="00ED0CEE"/>
    <w:rPr>
      <w:rFonts w:eastAsiaTheme="minorHAnsi"/>
      <w:sz w:val="28"/>
      <w:szCs w:val="28"/>
      <w:lang w:eastAsia="en-US"/>
    </w:rPr>
  </w:style>
  <w:style w:type="character" w:customStyle="1" w:styleId="111">
    <w:name w:val="Знак Знак11"/>
    <w:locked/>
    <w:rsid w:val="00ED0CEE"/>
    <w:rPr>
      <w:sz w:val="28"/>
      <w:szCs w:val="28"/>
    </w:rPr>
  </w:style>
  <w:style w:type="paragraph" w:customStyle="1" w:styleId="stylet3">
    <w:name w:val="stylet3"/>
    <w:basedOn w:val="a0"/>
    <w:rsid w:val="00ED0CEE"/>
    <w:pPr>
      <w:spacing w:before="100" w:beforeAutospacing="1" w:after="100" w:afterAutospacing="1"/>
      <w:jc w:val="left"/>
    </w:pPr>
    <w:rPr>
      <w:rFonts w:eastAsia="Calibri"/>
      <w:sz w:val="24"/>
      <w:szCs w:val="24"/>
      <w:lang w:eastAsia="en-US"/>
    </w:rPr>
  </w:style>
  <w:style w:type="character" w:customStyle="1" w:styleId="affffffffe">
    <w:name w:val="Гипертекстовая ссылка"/>
    <w:uiPriority w:val="99"/>
    <w:rsid w:val="00ED0CEE"/>
    <w:rPr>
      <w:rFonts w:cs="Times New Roman"/>
      <w:color w:val="008000"/>
    </w:rPr>
  </w:style>
  <w:style w:type="character" w:customStyle="1" w:styleId="afffffffff">
    <w:name w:val="Цветовое выделение"/>
    <w:uiPriority w:val="99"/>
    <w:rsid w:val="00ED0CEE"/>
    <w:rPr>
      <w:b/>
      <w:bCs/>
      <w:color w:val="000080"/>
    </w:rPr>
  </w:style>
  <w:style w:type="paragraph" w:customStyle="1" w:styleId="ConsPlusNonformat">
    <w:name w:val="ConsPlusNonformat"/>
    <w:uiPriority w:val="99"/>
    <w:rsid w:val="00ED0CE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fffff0">
    <w:name w:val="Нормальный (таблица)"/>
    <w:basedOn w:val="a0"/>
    <w:next w:val="a0"/>
    <w:uiPriority w:val="99"/>
    <w:rsid w:val="00ED0CEE"/>
    <w:pPr>
      <w:widowControl w:val="0"/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table" w:customStyle="1" w:styleId="-11">
    <w:name w:val="Таблица-сетка 1 светлая1"/>
    <w:basedOn w:val="a2"/>
    <w:uiPriority w:val="46"/>
    <w:rsid w:val="00ED0CEE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fff5">
    <w:name w:val="Сетка таблицы светлая1"/>
    <w:basedOn w:val="a2"/>
    <w:uiPriority w:val="40"/>
    <w:rsid w:val="00ED0CEE"/>
    <w:rPr>
      <w:rFonts w:ascii="Calibri" w:eastAsia="Calibri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2"/>
    <w:uiPriority w:val="41"/>
    <w:rsid w:val="00ED0CEE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2ff0">
    <w:name w:val="Заголовок (Уровень 2)"/>
    <w:basedOn w:val="a0"/>
    <w:next w:val="a8"/>
    <w:link w:val="2ff1"/>
    <w:autoRedefine/>
    <w:qFormat/>
    <w:rsid w:val="00EA552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1">
    <w:name w:val="Заголовок (Уровень 2) Знак"/>
    <w:link w:val="2ff0"/>
    <w:rsid w:val="00EA5520"/>
    <w:rPr>
      <w:b/>
      <w:bCs/>
      <w:sz w:val="28"/>
      <w:szCs w:val="28"/>
    </w:rPr>
  </w:style>
  <w:style w:type="character" w:customStyle="1" w:styleId="afffffffff1">
    <w:name w:val="Текст_Жирный"/>
    <w:uiPriority w:val="1"/>
    <w:qFormat/>
    <w:rsid w:val="00ED0CEE"/>
    <w:rPr>
      <w:rFonts w:ascii="Times New Roman" w:hAnsi="Times New Roman"/>
      <w:b/>
    </w:rPr>
  </w:style>
  <w:style w:type="paragraph" w:customStyle="1" w:styleId="113">
    <w:name w:val="Табличный_боковик_11"/>
    <w:link w:val="114"/>
    <w:qFormat/>
    <w:rsid w:val="00ED0CEE"/>
    <w:rPr>
      <w:sz w:val="22"/>
      <w:szCs w:val="24"/>
    </w:rPr>
  </w:style>
  <w:style w:type="character" w:customStyle="1" w:styleId="114">
    <w:name w:val="Табличный_боковик_11 Знак"/>
    <w:link w:val="113"/>
    <w:rsid w:val="00ED0CEE"/>
    <w:rPr>
      <w:sz w:val="22"/>
      <w:szCs w:val="24"/>
    </w:rPr>
  </w:style>
  <w:style w:type="paragraph" w:customStyle="1" w:styleId="headertext">
    <w:name w:val="headertext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w">
    <w:name w:val="w"/>
    <w:basedOn w:val="a1"/>
    <w:rsid w:val="00ED0CEE"/>
  </w:style>
  <w:style w:type="character" w:customStyle="1" w:styleId="blk">
    <w:name w:val="blk"/>
    <w:basedOn w:val="a1"/>
    <w:rsid w:val="00ED0CEE"/>
  </w:style>
  <w:style w:type="paragraph" w:customStyle="1" w:styleId="s31">
    <w:name w:val="s_3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4e">
    <w:name w:val="Заголовок №4_"/>
    <w:link w:val="4f"/>
    <w:rsid w:val="00ED0CEE"/>
    <w:rPr>
      <w:sz w:val="23"/>
      <w:szCs w:val="23"/>
      <w:shd w:val="clear" w:color="auto" w:fill="FFFFFF"/>
    </w:rPr>
  </w:style>
  <w:style w:type="paragraph" w:customStyle="1" w:styleId="4f">
    <w:name w:val="Заголовок №4"/>
    <w:basedOn w:val="a0"/>
    <w:link w:val="4e"/>
    <w:rsid w:val="00ED0CEE"/>
    <w:pPr>
      <w:shd w:val="clear" w:color="auto" w:fill="FFFFFF"/>
      <w:spacing w:before="240" w:after="240" w:line="0" w:lineRule="atLeast"/>
      <w:ind w:firstLine="600"/>
      <w:outlineLvl w:val="3"/>
    </w:pPr>
    <w:rPr>
      <w:sz w:val="23"/>
      <w:szCs w:val="23"/>
    </w:rPr>
  </w:style>
  <w:style w:type="character" w:customStyle="1" w:styleId="afffffffff2">
    <w:name w:val="Основной текст_"/>
    <w:basedOn w:val="a1"/>
    <w:link w:val="2ff2"/>
    <w:rsid w:val="00ED0CEE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2ff2">
    <w:name w:val="Основной текст2"/>
    <w:basedOn w:val="a0"/>
    <w:link w:val="afffffffff2"/>
    <w:rsid w:val="00ED0CEE"/>
    <w:pPr>
      <w:shd w:val="clear" w:color="auto" w:fill="FFFFFF"/>
      <w:spacing w:after="300" w:line="115" w:lineRule="exact"/>
      <w:ind w:hanging="360"/>
    </w:pPr>
    <w:rPr>
      <w:rFonts w:ascii="Arial" w:eastAsia="Arial" w:hAnsi="Arial" w:cs="Arial"/>
      <w:sz w:val="23"/>
      <w:szCs w:val="23"/>
    </w:rPr>
  </w:style>
  <w:style w:type="character" w:customStyle="1" w:styleId="afffffffff3">
    <w:name w:val="Введение... Знак Знак Знак"/>
    <w:rsid w:val="00ED0CEE"/>
    <w:rPr>
      <w:rFonts w:ascii="Arial" w:hAnsi="Arial" w:cs="Arial"/>
      <w:b/>
      <w:sz w:val="22"/>
      <w:szCs w:val="22"/>
      <w:lang w:val="ru-RU" w:eastAsia="ar-SA" w:bidi="ar-SA"/>
    </w:rPr>
  </w:style>
  <w:style w:type="paragraph" w:customStyle="1" w:styleId="afffffffff4">
    <w:name w:val="Колонтитул(номер)"/>
    <w:basedOn w:val="a0"/>
    <w:rsid w:val="00ED0CEE"/>
    <w:pPr>
      <w:spacing w:line="360" w:lineRule="auto"/>
      <w:ind w:firstLine="0"/>
      <w:jc w:val="center"/>
    </w:pPr>
    <w:rPr>
      <w:rFonts w:ascii="ISOCPEUR" w:hAnsi="ISOCPEUR" w:cs="ISOCPEUR"/>
      <w:i/>
      <w:sz w:val="24"/>
      <w:szCs w:val="18"/>
      <w:lang w:eastAsia="ar-SA"/>
    </w:rPr>
  </w:style>
  <w:style w:type="paragraph" w:customStyle="1" w:styleId="-">
    <w:name w:val="Колонтитул(наз.орган-и)"/>
    <w:basedOn w:val="a0"/>
    <w:rsid w:val="00ED0CEE"/>
    <w:pPr>
      <w:spacing w:before="120" w:line="360" w:lineRule="auto"/>
      <w:ind w:firstLine="0"/>
      <w:jc w:val="center"/>
    </w:pPr>
    <w:rPr>
      <w:rFonts w:ascii="ISOCPEUR" w:hAnsi="ISOCPEUR" w:cs="ISOCPEUR"/>
      <w:i/>
      <w:sz w:val="20"/>
      <w:szCs w:val="24"/>
      <w:lang w:eastAsia="ar-SA"/>
    </w:rPr>
  </w:style>
  <w:style w:type="paragraph" w:customStyle="1" w:styleId="afffffffff5">
    <w:name w:val="Колонтитул(надпись)"/>
    <w:basedOn w:val="a0"/>
    <w:rsid w:val="00ED0CEE"/>
    <w:pPr>
      <w:spacing w:line="360" w:lineRule="auto"/>
      <w:ind w:firstLine="0"/>
      <w:jc w:val="left"/>
    </w:pPr>
    <w:rPr>
      <w:rFonts w:ascii="ISOCPEUR" w:hAnsi="ISOCPEUR" w:cs="ISOCPEUR"/>
      <w:i/>
      <w:sz w:val="18"/>
      <w:lang w:eastAsia="ar-SA"/>
    </w:rPr>
  </w:style>
  <w:style w:type="table" w:customStyle="1" w:styleId="-110">
    <w:name w:val="Светлый список - Акцент 11"/>
    <w:basedOn w:val="a2"/>
    <w:uiPriority w:val="61"/>
    <w:rsid w:val="00ED0CE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ffffffff6">
    <w:name w:val="Placeholder Text"/>
    <w:basedOn w:val="a1"/>
    <w:uiPriority w:val="99"/>
    <w:semiHidden/>
    <w:rsid w:val="00ED0CEE"/>
    <w:rPr>
      <w:color w:val="808080"/>
    </w:rPr>
  </w:style>
  <w:style w:type="paragraph" w:customStyle="1" w:styleId="ArNar">
    <w:name w:val="Обычный ArNar"/>
    <w:basedOn w:val="a0"/>
    <w:rsid w:val="00ED0CEE"/>
    <w:rPr>
      <w:rFonts w:ascii="Arial Narrow" w:hAnsi="Arial Narrow"/>
      <w:color w:val="000000"/>
      <w:sz w:val="22"/>
    </w:rPr>
  </w:style>
  <w:style w:type="paragraph" w:customStyle="1" w:styleId="TableParagraph">
    <w:name w:val="Table Paragraph"/>
    <w:basedOn w:val="a0"/>
    <w:uiPriority w:val="1"/>
    <w:qFormat/>
    <w:rsid w:val="00ED0CEE"/>
    <w:pPr>
      <w:widowControl w:val="0"/>
      <w:ind w:firstLine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formattext">
    <w:name w:val="formattext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comment">
    <w:name w:val="comment"/>
    <w:basedOn w:val="a1"/>
    <w:rsid w:val="00ED0CEE"/>
  </w:style>
  <w:style w:type="table" w:customStyle="1" w:styleId="2ff3">
    <w:name w:val="Сетка таблицы2"/>
    <w:basedOn w:val="a2"/>
    <w:next w:val="ab"/>
    <w:uiPriority w:val="59"/>
    <w:rsid w:val="00122CD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a">
    <w:name w:val="Сетка таблицы3"/>
    <w:basedOn w:val="a2"/>
    <w:next w:val="ab"/>
    <w:uiPriority w:val="59"/>
    <w:rsid w:val="0064484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f0">
    <w:name w:val="Сетка таблицы4"/>
    <w:basedOn w:val="a2"/>
    <w:next w:val="ab"/>
    <w:uiPriority w:val="59"/>
    <w:rsid w:val="00FA5C3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9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hyperlink" Target="http://docs.cntd.ru/document/437135760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kostroma-diagnostika.ru/lib/39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docs.cntd.ru/document/437135760" TargetMode="External"/><Relationship Id="rId29" Type="http://schemas.openxmlformats.org/officeDocument/2006/relationships/image" Target="media/image8.jpe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image" Target="media/image14.jpeg"/><Relationship Id="rId40" Type="http://schemas.openxmlformats.org/officeDocument/2006/relationships/header" Target="header8.xml"/><Relationship Id="rId45" Type="http://schemas.openxmlformats.org/officeDocument/2006/relationships/image" Target="media/image20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28" Type="http://schemas.openxmlformats.org/officeDocument/2006/relationships/image" Target="media/image7.jpeg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header" Target="header6.xml"/><Relationship Id="rId44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header" Target="header10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D35435-B712-47B9-981A-BC823CA5F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61</TotalTime>
  <Pages>64</Pages>
  <Words>11875</Words>
  <Characters>67690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79407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15</cp:revision>
  <cp:lastPrinted>2018-04-10T09:38:00Z</cp:lastPrinted>
  <dcterms:created xsi:type="dcterms:W3CDTF">2018-03-01T09:31:00Z</dcterms:created>
  <dcterms:modified xsi:type="dcterms:W3CDTF">2018-04-10T09:56:00Z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